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CitrixTable1"/>
        <w:tblW w:w="4915" w:type="pct"/>
        <w:tblLook w:val="04A0" w:firstRow="1" w:lastRow="0" w:firstColumn="1" w:lastColumn="0" w:noHBand="0" w:noVBand="1"/>
      </w:tblPr>
      <w:tblGrid>
        <w:gridCol w:w="2086"/>
        <w:gridCol w:w="7327"/>
      </w:tblGrid>
      <w:tr w:rsidR="0017385B" w:rsidRPr="004120E5" w14:paraId="0EA7ABF4" w14:textId="77777777" w:rsidTr="00BB7241">
        <w:trPr>
          <w:cnfStyle w:val="100000000000" w:firstRow="1" w:lastRow="0" w:firstColumn="0" w:lastColumn="0" w:oddVBand="0" w:evenVBand="0" w:oddHBand="0" w:evenHBand="0" w:firstRowFirstColumn="0" w:firstRowLastColumn="0" w:lastRowFirstColumn="0" w:lastRowLastColumn="0"/>
          <w:trHeight w:val="593"/>
        </w:trPr>
        <w:tc>
          <w:tcPr>
            <w:tcW w:w="5000" w:type="pct"/>
            <w:gridSpan w:val="2"/>
          </w:tcPr>
          <w:p w14:paraId="221B5C11" w14:textId="77777777" w:rsidR="00827DA1" w:rsidRPr="004120E5" w:rsidRDefault="00827DA1" w:rsidP="000F49D0">
            <w:pPr>
              <w:spacing w:after="120"/>
              <w:rPr>
                <w:sz w:val="36"/>
                <w:szCs w:val="36"/>
              </w:rPr>
            </w:pPr>
            <w:commentRangeStart w:id="0"/>
            <w:r w:rsidRPr="004120E5">
              <w:rPr>
                <w:sz w:val="36"/>
                <w:szCs w:val="36"/>
              </w:rPr>
              <w:t>Document Management</w:t>
            </w:r>
            <w:commentRangeEnd w:id="0"/>
            <w:r w:rsidR="00C97CF4" w:rsidRPr="004120E5">
              <w:rPr>
                <w:rStyle w:val="CommentReference"/>
                <w:color w:val="auto"/>
              </w:rPr>
              <w:commentReference w:id="0"/>
            </w:r>
          </w:p>
        </w:tc>
      </w:tr>
      <w:tr w:rsidR="0017385B" w:rsidRPr="004120E5" w14:paraId="79644EAB" w14:textId="77777777" w:rsidTr="00BB7241">
        <w:trPr>
          <w:trHeight w:val="434"/>
        </w:trPr>
        <w:tc>
          <w:tcPr>
            <w:tcW w:w="1108" w:type="pct"/>
          </w:tcPr>
          <w:p w14:paraId="517C76D2" w14:textId="77777777" w:rsidR="00410B15" w:rsidRPr="004120E5" w:rsidRDefault="00410B15" w:rsidP="00827DA1">
            <w:pPr>
              <w:spacing w:after="120"/>
              <w:rPr>
                <w:b/>
                <w:sz w:val="24"/>
                <w:szCs w:val="24"/>
              </w:rPr>
            </w:pPr>
            <w:r w:rsidRPr="004120E5">
              <w:rPr>
                <w:b/>
                <w:sz w:val="24"/>
                <w:szCs w:val="24"/>
              </w:rPr>
              <w:t>Title</w:t>
            </w:r>
          </w:p>
        </w:tc>
        <w:tc>
          <w:tcPr>
            <w:tcW w:w="3892" w:type="pct"/>
          </w:tcPr>
          <w:p w14:paraId="2EE7458F" w14:textId="0CE5F2DF" w:rsidR="00410B15" w:rsidRPr="004120E5" w:rsidRDefault="0053616F" w:rsidP="00105AA9">
            <w:pPr>
              <w:spacing w:after="120"/>
              <w:rPr>
                <w:sz w:val="24"/>
                <w:szCs w:val="24"/>
              </w:rPr>
            </w:pPr>
            <w:r w:rsidRPr="004120E5">
              <w:rPr>
                <w:sz w:val="24"/>
                <w:szCs w:val="24"/>
              </w:rPr>
              <w:t>XenDesktop 7.</w:t>
            </w:r>
            <w:r w:rsidR="00FC546C">
              <w:rPr>
                <w:sz w:val="24"/>
                <w:szCs w:val="24"/>
              </w:rPr>
              <w:t>x</w:t>
            </w:r>
            <w:r w:rsidRPr="004120E5">
              <w:rPr>
                <w:sz w:val="24"/>
                <w:szCs w:val="24"/>
              </w:rPr>
              <w:t xml:space="preserve"> on </w:t>
            </w:r>
            <w:r w:rsidR="00105AA9">
              <w:rPr>
                <w:sz w:val="24"/>
                <w:szCs w:val="24"/>
              </w:rPr>
              <w:t>Google Cloud Engine</w:t>
            </w:r>
            <w:r w:rsidRPr="004120E5">
              <w:rPr>
                <w:sz w:val="24"/>
                <w:szCs w:val="24"/>
              </w:rPr>
              <w:t xml:space="preserve"> (</w:t>
            </w:r>
            <w:r w:rsidR="00105AA9">
              <w:rPr>
                <w:sz w:val="24"/>
                <w:szCs w:val="24"/>
              </w:rPr>
              <w:t>GCE</w:t>
            </w:r>
            <w:r w:rsidRPr="004120E5">
              <w:rPr>
                <w:sz w:val="24"/>
                <w:szCs w:val="24"/>
              </w:rPr>
              <w:t>)</w:t>
            </w:r>
          </w:p>
        </w:tc>
      </w:tr>
      <w:tr w:rsidR="0017385B" w:rsidRPr="004120E5" w14:paraId="03C35C0C" w14:textId="77777777" w:rsidTr="00BB7241">
        <w:trPr>
          <w:trHeight w:val="434"/>
        </w:trPr>
        <w:tc>
          <w:tcPr>
            <w:tcW w:w="1108" w:type="pct"/>
          </w:tcPr>
          <w:p w14:paraId="182B0084" w14:textId="77777777" w:rsidR="000F49D0" w:rsidRPr="004120E5" w:rsidRDefault="000F49D0">
            <w:pPr>
              <w:spacing w:after="120"/>
              <w:rPr>
                <w:b/>
                <w:bCs/>
                <w:sz w:val="24"/>
                <w:szCs w:val="24"/>
              </w:rPr>
            </w:pPr>
            <w:r w:rsidRPr="004120E5">
              <w:rPr>
                <w:b/>
                <w:sz w:val="24"/>
                <w:szCs w:val="24"/>
              </w:rPr>
              <w:t>Product</w:t>
            </w:r>
          </w:p>
        </w:tc>
        <w:tc>
          <w:tcPr>
            <w:tcW w:w="3892" w:type="pct"/>
          </w:tcPr>
          <w:p w14:paraId="44BF8E50" w14:textId="091C7E94" w:rsidR="000F49D0" w:rsidRPr="004120E5" w:rsidRDefault="0053616F" w:rsidP="0053616F">
            <w:pPr>
              <w:spacing w:after="120"/>
              <w:rPr>
                <w:sz w:val="24"/>
                <w:szCs w:val="24"/>
              </w:rPr>
            </w:pPr>
            <w:r w:rsidRPr="004120E5">
              <w:rPr>
                <w:sz w:val="24"/>
                <w:szCs w:val="24"/>
              </w:rPr>
              <w:t>XenDesktop</w:t>
            </w:r>
            <w:r w:rsidR="00BB46C5">
              <w:rPr>
                <w:sz w:val="24"/>
                <w:szCs w:val="24"/>
              </w:rPr>
              <w:t>, XenApp</w:t>
            </w:r>
          </w:p>
        </w:tc>
      </w:tr>
      <w:tr w:rsidR="0017385B" w:rsidRPr="004120E5" w14:paraId="4665567D" w14:textId="77777777" w:rsidTr="00BB7241">
        <w:trPr>
          <w:trHeight w:val="434"/>
        </w:trPr>
        <w:tc>
          <w:tcPr>
            <w:tcW w:w="1108" w:type="pct"/>
          </w:tcPr>
          <w:p w14:paraId="78AEE8AF" w14:textId="77777777" w:rsidR="00410B15" w:rsidRPr="004120E5" w:rsidRDefault="00410B15" w:rsidP="00827DA1">
            <w:pPr>
              <w:spacing w:after="120"/>
              <w:rPr>
                <w:b/>
                <w:sz w:val="24"/>
                <w:szCs w:val="24"/>
              </w:rPr>
            </w:pPr>
            <w:r w:rsidRPr="004120E5">
              <w:rPr>
                <w:b/>
                <w:sz w:val="24"/>
                <w:szCs w:val="24"/>
              </w:rPr>
              <w:t>Purpose</w:t>
            </w:r>
          </w:p>
        </w:tc>
        <w:tc>
          <w:tcPr>
            <w:tcW w:w="3892" w:type="pct"/>
          </w:tcPr>
          <w:p w14:paraId="692187D8" w14:textId="0427DB48" w:rsidR="00410B15" w:rsidRPr="004120E5" w:rsidRDefault="0053616F" w:rsidP="00105AA9">
            <w:pPr>
              <w:spacing w:after="120"/>
              <w:rPr>
                <w:sz w:val="24"/>
                <w:szCs w:val="24"/>
              </w:rPr>
            </w:pPr>
            <w:r w:rsidRPr="004120E5">
              <w:rPr>
                <w:sz w:val="24"/>
                <w:szCs w:val="24"/>
              </w:rPr>
              <w:t>Design guide for XenDesktop 7.</w:t>
            </w:r>
            <w:r w:rsidR="00105AA9">
              <w:rPr>
                <w:sz w:val="24"/>
                <w:szCs w:val="24"/>
              </w:rPr>
              <w:t>6</w:t>
            </w:r>
            <w:r w:rsidRPr="004120E5">
              <w:rPr>
                <w:sz w:val="24"/>
                <w:szCs w:val="24"/>
              </w:rPr>
              <w:t xml:space="preserve"> on </w:t>
            </w:r>
            <w:r w:rsidR="00105AA9">
              <w:rPr>
                <w:sz w:val="24"/>
                <w:szCs w:val="24"/>
              </w:rPr>
              <w:t>Google Cloud Engine</w:t>
            </w:r>
            <w:r w:rsidRPr="004120E5">
              <w:rPr>
                <w:sz w:val="24"/>
                <w:szCs w:val="24"/>
              </w:rPr>
              <w:t>, including an overview of solution architecture and implementation.</w:t>
            </w:r>
          </w:p>
        </w:tc>
      </w:tr>
      <w:tr w:rsidR="0017385B" w:rsidRPr="004120E5" w14:paraId="4D2A780D" w14:textId="77777777" w:rsidTr="00BB7241">
        <w:trPr>
          <w:trHeight w:val="434"/>
        </w:trPr>
        <w:tc>
          <w:tcPr>
            <w:tcW w:w="1108" w:type="pct"/>
          </w:tcPr>
          <w:p w14:paraId="38B3DE44" w14:textId="77777777" w:rsidR="00410B15" w:rsidRPr="004120E5" w:rsidRDefault="00410B15" w:rsidP="00827DA1">
            <w:pPr>
              <w:spacing w:after="120"/>
              <w:rPr>
                <w:b/>
                <w:sz w:val="24"/>
                <w:szCs w:val="24"/>
              </w:rPr>
            </w:pPr>
            <w:r w:rsidRPr="004120E5">
              <w:rPr>
                <w:b/>
                <w:sz w:val="24"/>
                <w:szCs w:val="24"/>
              </w:rPr>
              <w:t>Owner</w:t>
            </w:r>
          </w:p>
        </w:tc>
        <w:tc>
          <w:tcPr>
            <w:tcW w:w="3892" w:type="pct"/>
          </w:tcPr>
          <w:p w14:paraId="67629CE9" w14:textId="081401D9" w:rsidR="00410B15" w:rsidRPr="004120E5" w:rsidRDefault="00105AA9" w:rsidP="00CC0489">
            <w:pPr>
              <w:spacing w:after="120"/>
              <w:rPr>
                <w:sz w:val="24"/>
                <w:szCs w:val="24"/>
              </w:rPr>
            </w:pPr>
            <w:r>
              <w:rPr>
                <w:sz w:val="24"/>
                <w:szCs w:val="24"/>
              </w:rPr>
              <w:t>Peter Bats</w:t>
            </w:r>
          </w:p>
        </w:tc>
      </w:tr>
      <w:tr w:rsidR="0017385B" w:rsidRPr="004120E5" w14:paraId="5331F2A7" w14:textId="77777777" w:rsidTr="00BB7241">
        <w:trPr>
          <w:trHeight w:val="434"/>
        </w:trPr>
        <w:tc>
          <w:tcPr>
            <w:tcW w:w="1108" w:type="pct"/>
          </w:tcPr>
          <w:p w14:paraId="714C69A7" w14:textId="77777777" w:rsidR="00410B15" w:rsidRPr="004120E5" w:rsidRDefault="00410B15" w:rsidP="00827DA1">
            <w:pPr>
              <w:spacing w:after="120"/>
              <w:rPr>
                <w:b/>
                <w:sz w:val="24"/>
                <w:szCs w:val="24"/>
              </w:rPr>
            </w:pPr>
            <w:r w:rsidRPr="004120E5">
              <w:rPr>
                <w:b/>
                <w:sz w:val="24"/>
                <w:szCs w:val="24"/>
              </w:rPr>
              <w:t>Feedback</w:t>
            </w:r>
          </w:p>
        </w:tc>
        <w:tc>
          <w:tcPr>
            <w:tcW w:w="3892" w:type="pct"/>
          </w:tcPr>
          <w:p w14:paraId="1B7E3131" w14:textId="55D21B3C" w:rsidR="008979F0" w:rsidRPr="004120E5" w:rsidRDefault="008979F0" w:rsidP="008979F0">
            <w:pPr>
              <w:spacing w:after="120"/>
              <w:rPr>
                <w:sz w:val="24"/>
                <w:szCs w:val="24"/>
              </w:rPr>
            </w:pPr>
          </w:p>
        </w:tc>
      </w:tr>
      <w:tr w:rsidR="0017385B" w:rsidRPr="004120E5" w14:paraId="0691345D" w14:textId="77777777" w:rsidTr="00BB7241">
        <w:trPr>
          <w:trHeight w:val="434"/>
        </w:trPr>
        <w:tc>
          <w:tcPr>
            <w:tcW w:w="1108" w:type="pct"/>
          </w:tcPr>
          <w:p w14:paraId="3E36BFF1" w14:textId="77777777" w:rsidR="00410B15" w:rsidRPr="004120E5" w:rsidRDefault="00410B15" w:rsidP="00827DA1">
            <w:pPr>
              <w:spacing w:after="120"/>
              <w:rPr>
                <w:b/>
                <w:bCs/>
                <w:sz w:val="24"/>
                <w:szCs w:val="24"/>
              </w:rPr>
            </w:pPr>
            <w:r w:rsidRPr="004120E5">
              <w:rPr>
                <w:b/>
                <w:sz w:val="24"/>
                <w:szCs w:val="24"/>
              </w:rPr>
              <w:t>Document ID</w:t>
            </w:r>
          </w:p>
        </w:tc>
        <w:tc>
          <w:tcPr>
            <w:tcW w:w="3892" w:type="pct"/>
          </w:tcPr>
          <w:p w14:paraId="556E6122" w14:textId="786BBEE9" w:rsidR="00410B15" w:rsidRPr="004120E5" w:rsidRDefault="00410B15" w:rsidP="00CC0489">
            <w:pPr>
              <w:spacing w:after="120"/>
              <w:rPr>
                <w:sz w:val="24"/>
                <w:szCs w:val="24"/>
              </w:rPr>
            </w:pPr>
          </w:p>
        </w:tc>
      </w:tr>
      <w:tr w:rsidR="0017385B" w:rsidRPr="004120E5" w14:paraId="78D60D8B" w14:textId="77777777" w:rsidTr="00BB7241">
        <w:trPr>
          <w:trHeight w:val="434"/>
        </w:trPr>
        <w:tc>
          <w:tcPr>
            <w:tcW w:w="1108" w:type="pct"/>
          </w:tcPr>
          <w:p w14:paraId="0B92938D" w14:textId="77777777" w:rsidR="00CC0489" w:rsidRPr="004120E5" w:rsidRDefault="005353A5" w:rsidP="00827DA1">
            <w:pPr>
              <w:spacing w:after="120"/>
              <w:rPr>
                <w:b/>
                <w:sz w:val="24"/>
                <w:szCs w:val="24"/>
              </w:rPr>
            </w:pPr>
            <w:r w:rsidRPr="004120E5">
              <w:rPr>
                <w:b/>
                <w:sz w:val="24"/>
                <w:szCs w:val="24"/>
              </w:rPr>
              <w:t>Revision History</w:t>
            </w:r>
          </w:p>
        </w:tc>
        <w:tc>
          <w:tcPr>
            <w:tcW w:w="3892" w:type="pct"/>
          </w:tcPr>
          <w:p w14:paraId="113351CE" w14:textId="0595A2E0" w:rsidR="00652B00" w:rsidRPr="00BB46C5" w:rsidRDefault="00652B00" w:rsidP="00BB46C5">
            <w:pPr>
              <w:spacing w:after="120"/>
              <w:rPr>
                <w:sz w:val="24"/>
                <w:szCs w:val="24"/>
              </w:rPr>
            </w:pPr>
          </w:p>
        </w:tc>
      </w:tr>
    </w:tbl>
    <w:p w14:paraId="46D2992A" w14:textId="77777777" w:rsidR="00410B15" w:rsidRPr="004120E5" w:rsidRDefault="00410B15" w:rsidP="00410B15">
      <w:pPr>
        <w:rPr>
          <w:sz w:val="24"/>
          <w:highlight w:val="yellow"/>
        </w:rPr>
      </w:pPr>
    </w:p>
    <w:p w14:paraId="184AA9EA" w14:textId="77777777" w:rsidR="00410B15" w:rsidRPr="004120E5" w:rsidRDefault="00410B15" w:rsidP="007F6FBE">
      <w:pPr>
        <w:tabs>
          <w:tab w:val="left" w:pos="1260"/>
        </w:tabs>
      </w:pPr>
    </w:p>
    <w:p w14:paraId="03653EB1" w14:textId="77777777" w:rsidR="00410B15" w:rsidRPr="004120E5" w:rsidRDefault="00410B15">
      <w:r w:rsidRPr="004120E5">
        <w:br w:type="page"/>
      </w:r>
    </w:p>
    <w:p w14:paraId="5E22C71E" w14:textId="00394203" w:rsidR="00B23259" w:rsidRPr="004120E5" w:rsidRDefault="00B23259" w:rsidP="007F6FBE">
      <w:pPr>
        <w:tabs>
          <w:tab w:val="left" w:pos="1260"/>
        </w:tabs>
      </w:pPr>
    </w:p>
    <w:p w14:paraId="773DBA4A" w14:textId="77777777" w:rsidR="00ED1793" w:rsidRPr="004120E5" w:rsidRDefault="00ED1793" w:rsidP="00B23259"/>
    <w:p w14:paraId="16209468" w14:textId="77777777" w:rsidR="00ED1793" w:rsidRPr="004120E5" w:rsidRDefault="00ED1793" w:rsidP="00B23259"/>
    <w:p w14:paraId="7AEA266E" w14:textId="77777777" w:rsidR="0028656B" w:rsidRPr="004120E5" w:rsidRDefault="0028656B" w:rsidP="00B23259"/>
    <w:p w14:paraId="03D14333" w14:textId="77777777" w:rsidR="002E5833" w:rsidRPr="004120E5" w:rsidRDefault="002E5833" w:rsidP="00ED1793">
      <w:pPr>
        <w:ind w:left="2160"/>
      </w:pPr>
    </w:p>
    <w:p w14:paraId="0E0BAB1C" w14:textId="77777777" w:rsidR="002E5833" w:rsidRPr="004120E5" w:rsidRDefault="002E5833" w:rsidP="00ED1793">
      <w:pPr>
        <w:ind w:left="2160"/>
      </w:pPr>
    </w:p>
    <w:p w14:paraId="2DA62F59" w14:textId="77777777" w:rsidR="0028656B" w:rsidRPr="004120E5" w:rsidRDefault="0028656B" w:rsidP="00ED1793">
      <w:pPr>
        <w:rPr>
          <w:rFonts w:ascii="Arial Bold" w:eastAsia="Times New Roman" w:hAnsi="Arial Bold"/>
          <w:b/>
          <w:color w:val="4D4F53"/>
          <w:spacing w:val="5"/>
          <w:kern w:val="28"/>
          <w:sz w:val="48"/>
          <w:szCs w:val="52"/>
          <w:lang w:eastAsia="zh-CN"/>
        </w:rPr>
      </w:pPr>
    </w:p>
    <w:p w14:paraId="5B732426" w14:textId="77777777" w:rsidR="004A5C64" w:rsidRPr="004120E5" w:rsidRDefault="004A5C64" w:rsidP="00ED1793">
      <w:pPr>
        <w:rPr>
          <w:rFonts w:ascii="Arial Bold" w:eastAsia="Times New Roman" w:hAnsi="Arial Bold"/>
          <w:b/>
          <w:color w:val="4D4F53"/>
          <w:spacing w:val="5"/>
          <w:kern w:val="28"/>
          <w:sz w:val="48"/>
          <w:szCs w:val="52"/>
          <w:lang w:eastAsia="zh-CN"/>
        </w:rPr>
      </w:pPr>
    </w:p>
    <w:p w14:paraId="6B3EB632" w14:textId="77777777" w:rsidR="00ED1793" w:rsidRPr="004120E5" w:rsidRDefault="00ED1793" w:rsidP="00ED1793">
      <w:pPr>
        <w:rPr>
          <w:lang w:eastAsia="zh-CN"/>
        </w:rPr>
      </w:pPr>
    </w:p>
    <w:p w14:paraId="5FE087AF" w14:textId="77777777" w:rsidR="00ED1793" w:rsidRPr="004120E5" w:rsidRDefault="00ED1793" w:rsidP="00ED1793">
      <w:pPr>
        <w:ind w:left="2160"/>
        <w:rPr>
          <w:lang w:eastAsia="zh-CN"/>
        </w:rPr>
      </w:pPr>
    </w:p>
    <w:bookmarkStart w:id="1" w:name="Customer_Name"/>
    <w:p w14:paraId="43C23797" w14:textId="5D30E911" w:rsidR="00ED1793" w:rsidRPr="004120E5" w:rsidRDefault="00DB3E54" w:rsidP="00FE1BE6">
      <w:pPr>
        <w:pStyle w:val="Title"/>
      </w:pPr>
      <w:sdt>
        <w:sdtPr>
          <w:alias w:val="Customer Name"/>
          <w:tag w:val="Customer Name"/>
          <w:id w:val="1578867575"/>
          <w:placeholder>
            <w:docPart w:val="9679B25D528446E9815AEEEC27160515"/>
          </w:placeholder>
          <w:text/>
        </w:sdtPr>
        <w:sdtContent>
          <w:r w:rsidR="0053616F" w:rsidRPr="004120E5">
            <w:t>XenDesktop® 7.</w:t>
          </w:r>
          <w:r w:rsidR="00105AA9">
            <w:t>6</w:t>
          </w:r>
          <w:r w:rsidR="0053616F" w:rsidRPr="004120E5">
            <w:t xml:space="preserve"> on</w:t>
          </w:r>
          <w:r w:rsidR="0053616F" w:rsidRPr="004120E5">
            <w:br/>
          </w:r>
          <w:r w:rsidR="00105AA9">
            <w:t>Google Cloud Engine</w:t>
          </w:r>
          <w:r w:rsidR="0053616F" w:rsidRPr="004120E5">
            <w:t xml:space="preserve"> (</w:t>
          </w:r>
          <w:r w:rsidR="00105AA9">
            <w:t>GCE</w:t>
          </w:r>
        </w:sdtContent>
      </w:sdt>
      <w:bookmarkEnd w:id="1"/>
    </w:p>
    <w:p w14:paraId="0CDB6EBB" w14:textId="77777777" w:rsidR="00ED1793" w:rsidRPr="004120E5" w:rsidRDefault="00ED1793" w:rsidP="00C710F6">
      <w:pPr>
        <w:pStyle w:val="CitrixBodyText1"/>
      </w:pPr>
    </w:p>
    <w:bookmarkStart w:id="2" w:name="Project_Type"/>
    <w:p w14:paraId="2E41E7CD" w14:textId="55AE2DD8" w:rsidR="00B23259" w:rsidRPr="004120E5" w:rsidRDefault="00DB3E54" w:rsidP="0006373A">
      <w:pPr>
        <w:pStyle w:val="Title"/>
        <w:rPr>
          <w:sz w:val="40"/>
          <w:szCs w:val="40"/>
        </w:rPr>
      </w:pPr>
      <w:sdt>
        <w:sdtPr>
          <w:rPr>
            <w:sz w:val="40"/>
            <w:szCs w:val="40"/>
          </w:rPr>
          <w:alias w:val="Project Type"/>
          <w:tag w:val="Project Type"/>
          <w:id w:val="722415072"/>
          <w:placeholder>
            <w:docPart w:val="9679B25D528446E9815AEEEC27160515"/>
          </w:placeholder>
          <w:text/>
        </w:sdtPr>
        <w:sdtContent>
          <w:r w:rsidR="0053616F" w:rsidRPr="004120E5">
            <w:rPr>
              <w:sz w:val="40"/>
              <w:szCs w:val="40"/>
            </w:rPr>
            <w:t>Design Guide</w:t>
          </w:r>
        </w:sdtContent>
      </w:sdt>
      <w:bookmarkEnd w:id="2"/>
    </w:p>
    <w:p w14:paraId="31667538" w14:textId="77777777" w:rsidR="00ED1793" w:rsidRPr="004120E5" w:rsidRDefault="00ED1793" w:rsidP="00ED1793">
      <w:pPr>
        <w:pStyle w:val="CitrixBodyText1"/>
      </w:pPr>
    </w:p>
    <w:sdt>
      <w:sdtPr>
        <w:rPr>
          <w:rFonts w:eastAsia="MS Mincho"/>
          <w:b w:val="0"/>
          <w:sz w:val="32"/>
          <w:szCs w:val="32"/>
        </w:rPr>
        <w:id w:val="903961836"/>
        <w:placeholder>
          <w:docPart w:val="56A6465038AE4FD08C69E667F5060713"/>
        </w:placeholder>
        <w:date w:fullDate="2015-05-22T00:00:00Z">
          <w:dateFormat w:val="MMMM d, yyyy"/>
          <w:lid w:val="en-US"/>
          <w:storeMappedDataAs w:val="dateTime"/>
          <w:calendar w:val="gregorian"/>
        </w:date>
      </w:sdtPr>
      <w:sdtEndPr>
        <w:rPr>
          <w:rFonts w:eastAsia="Times New Roman"/>
        </w:rPr>
      </w:sdtEndPr>
      <w:sdtContent>
        <w:p w14:paraId="42ABC5B4" w14:textId="05AB4601" w:rsidR="003B3BAA" w:rsidRPr="004120E5" w:rsidRDefault="00105AA9" w:rsidP="003B3BAA">
          <w:pPr>
            <w:pStyle w:val="Title"/>
            <w:ind w:right="-1080"/>
            <w:rPr>
              <w:b w:val="0"/>
              <w:sz w:val="32"/>
              <w:szCs w:val="32"/>
            </w:rPr>
          </w:pPr>
          <w:r>
            <w:rPr>
              <w:rFonts w:eastAsia="MS Mincho"/>
              <w:b w:val="0"/>
              <w:sz w:val="32"/>
              <w:szCs w:val="32"/>
            </w:rPr>
            <w:t>May 22, 2015</w:t>
          </w:r>
        </w:p>
      </w:sdtContent>
    </w:sdt>
    <w:p w14:paraId="761CE1B1" w14:textId="77777777" w:rsidR="003B3BAA" w:rsidRPr="004120E5" w:rsidRDefault="003B3BAA" w:rsidP="003B3BAA">
      <w:pPr>
        <w:pStyle w:val="CitrixBodyText1"/>
        <w:rPr>
          <w:lang w:eastAsia="zh-CN"/>
        </w:rPr>
      </w:pPr>
    </w:p>
    <w:p w14:paraId="4018EC6D" w14:textId="77777777" w:rsidR="003B3BAA" w:rsidRPr="004120E5" w:rsidRDefault="003B3BAA" w:rsidP="003B3BAA">
      <w:pPr>
        <w:pStyle w:val="CitrixBodyText1"/>
        <w:rPr>
          <w:lang w:eastAsia="zh-CN"/>
        </w:rPr>
      </w:pPr>
    </w:p>
    <w:p w14:paraId="17D2559D" w14:textId="77777777" w:rsidR="003B3BAA" w:rsidRPr="004120E5" w:rsidRDefault="003B3BAA" w:rsidP="003B3BAA">
      <w:pPr>
        <w:pStyle w:val="CitrixBodyText1"/>
        <w:rPr>
          <w:lang w:eastAsia="zh-CN"/>
        </w:rPr>
      </w:pPr>
    </w:p>
    <w:p w14:paraId="3F106AAB" w14:textId="77777777" w:rsidR="003B3BAA" w:rsidRPr="004120E5" w:rsidRDefault="003B3BAA" w:rsidP="003B3BAA">
      <w:pPr>
        <w:pStyle w:val="CitrixBodyText1"/>
        <w:rPr>
          <w:lang w:eastAsia="zh-CN"/>
        </w:rPr>
      </w:pPr>
    </w:p>
    <w:p w14:paraId="661E9FD9" w14:textId="77777777" w:rsidR="003B3BAA" w:rsidRPr="004120E5" w:rsidRDefault="003B3BAA" w:rsidP="003B3BAA">
      <w:pPr>
        <w:pStyle w:val="CitrixBodyText1"/>
      </w:pPr>
    </w:p>
    <w:p w14:paraId="23D7F491" w14:textId="77777777" w:rsidR="003B3BAA" w:rsidRPr="004120E5" w:rsidRDefault="003B3BAA" w:rsidP="003B3BAA">
      <w:pPr>
        <w:pStyle w:val="CitrixBodyText1"/>
        <w:rPr>
          <w:lang w:eastAsia="zh-CN"/>
        </w:rPr>
      </w:pPr>
    </w:p>
    <w:p w14:paraId="37E2370F" w14:textId="77777777" w:rsidR="003B3BAA" w:rsidRPr="004120E5" w:rsidRDefault="003B3BAA" w:rsidP="003B3BAA">
      <w:pPr>
        <w:pStyle w:val="CitrixBodyText1"/>
        <w:rPr>
          <w:lang w:eastAsia="zh-CN"/>
        </w:rPr>
      </w:pPr>
    </w:p>
    <w:p w14:paraId="180DFFD9" w14:textId="7C67011A" w:rsidR="003B3BAA" w:rsidRPr="004120E5" w:rsidRDefault="003B3BAA" w:rsidP="003B3BAA">
      <w:pPr>
        <w:pStyle w:val="CitrixBodyText1"/>
        <w:rPr>
          <w:lang w:eastAsia="zh-CN"/>
        </w:rPr>
      </w:pPr>
    </w:p>
    <w:p w14:paraId="16A24DAA" w14:textId="56095406" w:rsidR="003B3BAA" w:rsidRPr="004120E5" w:rsidRDefault="003B3BAA" w:rsidP="003B3BAA">
      <w:pPr>
        <w:pStyle w:val="CitrixBodyText1"/>
        <w:jc w:val="right"/>
        <w:rPr>
          <w:lang w:eastAsia="zh-CN"/>
        </w:rPr>
      </w:pPr>
    </w:p>
    <w:p w14:paraId="3EE9510E" w14:textId="436ED206" w:rsidR="003B3BAA" w:rsidRPr="004120E5" w:rsidRDefault="003B3BAA" w:rsidP="003B3BAA">
      <w:pPr>
        <w:pStyle w:val="CitrixBodyText1"/>
        <w:rPr>
          <w:lang w:eastAsia="zh-CN"/>
        </w:rPr>
      </w:pPr>
    </w:p>
    <w:p w14:paraId="26C2CC4F" w14:textId="1FF20912" w:rsidR="00FD2875" w:rsidRPr="004120E5" w:rsidRDefault="00FD2875" w:rsidP="00FD2875">
      <w:pPr>
        <w:pStyle w:val="CitrixBodyText1"/>
        <w:tabs>
          <w:tab w:val="left" w:pos="5177"/>
        </w:tabs>
        <w:rPr>
          <w:lang w:eastAsia="zh-CN"/>
        </w:rPr>
      </w:pPr>
      <w:r w:rsidRPr="004120E5">
        <w:rPr>
          <w:lang w:eastAsia="zh-CN"/>
        </w:rPr>
        <w:tab/>
      </w:r>
    </w:p>
    <w:p w14:paraId="4A3928CE" w14:textId="2536A94C" w:rsidR="00FD2875" w:rsidRPr="004120E5" w:rsidRDefault="00FD2875" w:rsidP="00FD2875">
      <w:pPr>
        <w:pStyle w:val="CitrixBodyText1"/>
        <w:rPr>
          <w:lang w:eastAsia="zh-CN"/>
        </w:rPr>
      </w:pPr>
    </w:p>
    <w:p w14:paraId="3D099530" w14:textId="77777777" w:rsidR="00EE33FF" w:rsidRPr="004120E5" w:rsidRDefault="00EE33FF" w:rsidP="00FD2875">
      <w:pPr>
        <w:pStyle w:val="CitrixBodyText1"/>
        <w:rPr>
          <w:lang w:eastAsia="zh-CN"/>
        </w:rPr>
        <w:sectPr w:rsidR="00EE33FF" w:rsidRPr="004120E5" w:rsidSect="005576AD">
          <w:headerReference w:type="even" r:id="rId10"/>
          <w:headerReference w:type="default" r:id="rId11"/>
          <w:footerReference w:type="even" r:id="rId12"/>
          <w:footerReference w:type="default" r:id="rId13"/>
          <w:headerReference w:type="first" r:id="rId14"/>
          <w:pgSz w:w="12240" w:h="15840"/>
          <w:pgMar w:top="1440" w:right="1440" w:bottom="302" w:left="1440" w:header="720" w:footer="1181" w:gutter="0"/>
          <w:pgNumType w:start="0"/>
          <w:cols w:space="720"/>
          <w:titlePg/>
          <w:docGrid w:linePitch="360"/>
        </w:sectPr>
      </w:pPr>
    </w:p>
    <w:p w14:paraId="4FB7470D" w14:textId="77777777" w:rsidR="001B630D" w:rsidRPr="004120E5" w:rsidRDefault="001B630D" w:rsidP="009C383C">
      <w:pPr>
        <w:pStyle w:val="Title"/>
        <w:ind w:left="0"/>
        <w:rPr>
          <w:sz w:val="40"/>
          <w:szCs w:val="40"/>
        </w:rPr>
      </w:pPr>
      <w:bookmarkStart w:id="3" w:name="_Toc319585314"/>
      <w:r w:rsidRPr="004120E5">
        <w:rPr>
          <w:rFonts w:ascii="Arial" w:hAnsi="Arial" w:cs="Arial"/>
          <w:b w:val="0"/>
          <w:sz w:val="36"/>
        </w:rPr>
        <w:t>Revision</w:t>
      </w:r>
      <w:r w:rsidRPr="004120E5">
        <w:rPr>
          <w:sz w:val="40"/>
          <w:szCs w:val="40"/>
        </w:rPr>
        <w:t xml:space="preserve"> </w:t>
      </w:r>
      <w:r w:rsidRPr="004120E5">
        <w:rPr>
          <w:rFonts w:ascii="Arial" w:hAnsi="Arial" w:cs="Arial"/>
          <w:b w:val="0"/>
          <w:sz w:val="36"/>
        </w:rPr>
        <w:t>History</w:t>
      </w:r>
    </w:p>
    <w:tbl>
      <w:tblPr>
        <w:tblStyle w:val="CitrixTable1"/>
        <w:tblW w:w="8867" w:type="dxa"/>
        <w:tblLayout w:type="fixed"/>
        <w:tblLook w:val="04A0" w:firstRow="1" w:lastRow="0" w:firstColumn="1" w:lastColumn="0" w:noHBand="0" w:noVBand="1"/>
      </w:tblPr>
      <w:tblGrid>
        <w:gridCol w:w="962"/>
        <w:gridCol w:w="3042"/>
        <w:gridCol w:w="3437"/>
        <w:gridCol w:w="1426"/>
      </w:tblGrid>
      <w:tr w:rsidR="001B630D" w:rsidRPr="004120E5" w14:paraId="18589EC6" w14:textId="77777777" w:rsidTr="0054439B">
        <w:trPr>
          <w:cnfStyle w:val="100000000000" w:firstRow="1" w:lastRow="0" w:firstColumn="0" w:lastColumn="0" w:oddVBand="0" w:evenVBand="0" w:oddHBand="0" w:evenHBand="0" w:firstRowFirstColumn="0" w:firstRowLastColumn="0" w:lastRowFirstColumn="0" w:lastRowLastColumn="0"/>
          <w:trHeight w:val="72"/>
        </w:trPr>
        <w:tc>
          <w:tcPr>
            <w:tcW w:w="962" w:type="dxa"/>
          </w:tcPr>
          <w:p w14:paraId="452DAA25" w14:textId="77777777" w:rsidR="001B630D" w:rsidRPr="004120E5" w:rsidRDefault="001B630D" w:rsidP="00EC29C7">
            <w:pPr>
              <w:pStyle w:val="CitrixTableHeading"/>
            </w:pPr>
            <w:r w:rsidRPr="004120E5">
              <w:t>Revision</w:t>
            </w:r>
          </w:p>
        </w:tc>
        <w:tc>
          <w:tcPr>
            <w:tcW w:w="3042" w:type="dxa"/>
          </w:tcPr>
          <w:p w14:paraId="03E520EA" w14:textId="77777777" w:rsidR="001B630D" w:rsidRPr="004120E5" w:rsidRDefault="001B630D" w:rsidP="00EC29C7">
            <w:pPr>
              <w:pStyle w:val="CitrixTableHeading"/>
            </w:pPr>
            <w:r w:rsidRPr="004120E5">
              <w:t>Change Description</w:t>
            </w:r>
          </w:p>
        </w:tc>
        <w:tc>
          <w:tcPr>
            <w:tcW w:w="3437" w:type="dxa"/>
          </w:tcPr>
          <w:p w14:paraId="082C71D3" w14:textId="77777777" w:rsidR="001B630D" w:rsidRPr="004120E5" w:rsidRDefault="001B630D" w:rsidP="00EC29C7">
            <w:pPr>
              <w:pStyle w:val="CitrixTableHeading"/>
            </w:pPr>
            <w:r w:rsidRPr="004120E5">
              <w:t>Updated By</w:t>
            </w:r>
          </w:p>
        </w:tc>
        <w:tc>
          <w:tcPr>
            <w:tcW w:w="1426" w:type="dxa"/>
          </w:tcPr>
          <w:p w14:paraId="2C1763B3" w14:textId="77777777" w:rsidR="001B630D" w:rsidRPr="004120E5" w:rsidRDefault="001B630D" w:rsidP="00EC29C7">
            <w:pPr>
              <w:pStyle w:val="CitrixTableHeading"/>
            </w:pPr>
            <w:r w:rsidRPr="004120E5">
              <w:t>Date</w:t>
            </w:r>
          </w:p>
        </w:tc>
      </w:tr>
      <w:tr w:rsidR="001B630D" w:rsidRPr="004120E5" w14:paraId="037CEBE5" w14:textId="77777777" w:rsidTr="0054439B">
        <w:trPr>
          <w:trHeight w:val="328"/>
        </w:trPr>
        <w:tc>
          <w:tcPr>
            <w:tcW w:w="962" w:type="dxa"/>
          </w:tcPr>
          <w:p w14:paraId="1ACFD61E" w14:textId="2331C20C" w:rsidR="001B630D" w:rsidRPr="004120E5" w:rsidRDefault="00C34650" w:rsidP="00EC29C7">
            <w:pPr>
              <w:pStyle w:val="CitrixTableData"/>
            </w:pPr>
            <w:r w:rsidRPr="004120E5">
              <w:t>0.1</w:t>
            </w:r>
          </w:p>
        </w:tc>
        <w:tc>
          <w:tcPr>
            <w:tcW w:w="3042" w:type="dxa"/>
          </w:tcPr>
          <w:p w14:paraId="3255FB9D" w14:textId="46EDFEDB" w:rsidR="001B630D" w:rsidRPr="004120E5" w:rsidRDefault="00C34650" w:rsidP="00EC29C7">
            <w:pPr>
              <w:pStyle w:val="CitrixTableData"/>
            </w:pPr>
            <w:r w:rsidRPr="004120E5">
              <w:t>Document Created</w:t>
            </w:r>
          </w:p>
        </w:tc>
        <w:tc>
          <w:tcPr>
            <w:tcW w:w="3437" w:type="dxa"/>
          </w:tcPr>
          <w:p w14:paraId="27A29126" w14:textId="3356EFC0" w:rsidR="001B630D" w:rsidRPr="004120E5" w:rsidRDefault="00C34650" w:rsidP="00EC29C7">
            <w:pPr>
              <w:pStyle w:val="CitrixTableData"/>
            </w:pPr>
            <w:r w:rsidRPr="004120E5">
              <w:t>Peter Bats</w:t>
            </w:r>
          </w:p>
        </w:tc>
        <w:tc>
          <w:tcPr>
            <w:tcW w:w="1426" w:type="dxa"/>
          </w:tcPr>
          <w:p w14:paraId="22A733DA" w14:textId="784E5DA9" w:rsidR="001B630D" w:rsidRPr="004120E5" w:rsidRDefault="00105AA9" w:rsidP="00105AA9">
            <w:pPr>
              <w:pStyle w:val="CitrixTableData"/>
            </w:pPr>
            <w:r>
              <w:t>May</w:t>
            </w:r>
            <w:r w:rsidR="00C34650" w:rsidRPr="004120E5">
              <w:t>1</w:t>
            </w:r>
            <w:r>
              <w:t>5</w:t>
            </w:r>
            <w:r w:rsidR="00C34650" w:rsidRPr="004120E5">
              <w:t>, 201</w:t>
            </w:r>
            <w:r>
              <w:t>5</w:t>
            </w:r>
          </w:p>
        </w:tc>
      </w:tr>
      <w:tr w:rsidR="001B630D" w:rsidRPr="004120E5" w14:paraId="10B6967A" w14:textId="77777777" w:rsidTr="0054439B">
        <w:trPr>
          <w:trHeight w:val="328"/>
        </w:trPr>
        <w:tc>
          <w:tcPr>
            <w:tcW w:w="962" w:type="dxa"/>
          </w:tcPr>
          <w:p w14:paraId="6A725E6B" w14:textId="745D4A5D" w:rsidR="001B630D" w:rsidRPr="004120E5" w:rsidRDefault="00C34650" w:rsidP="00EC29C7">
            <w:pPr>
              <w:pStyle w:val="CitrixTableData"/>
            </w:pPr>
            <w:r w:rsidRPr="004120E5">
              <w:t>1.0</w:t>
            </w:r>
          </w:p>
        </w:tc>
        <w:tc>
          <w:tcPr>
            <w:tcW w:w="3042" w:type="dxa"/>
          </w:tcPr>
          <w:p w14:paraId="409D31D9" w14:textId="39FABE22" w:rsidR="001B630D" w:rsidRPr="004120E5" w:rsidRDefault="00C34650" w:rsidP="00EC29C7">
            <w:pPr>
              <w:pStyle w:val="CitrixTableData"/>
            </w:pPr>
            <w:r w:rsidRPr="004120E5">
              <w:t>Final Draft</w:t>
            </w:r>
          </w:p>
        </w:tc>
        <w:tc>
          <w:tcPr>
            <w:tcW w:w="3437" w:type="dxa"/>
          </w:tcPr>
          <w:p w14:paraId="698E18C9" w14:textId="635CEB00" w:rsidR="001B630D" w:rsidRPr="004120E5" w:rsidRDefault="00C34650" w:rsidP="00EC29C7">
            <w:pPr>
              <w:pStyle w:val="CitrixTableData"/>
            </w:pPr>
            <w:r w:rsidRPr="004120E5">
              <w:t>Peter Bats</w:t>
            </w:r>
          </w:p>
        </w:tc>
        <w:tc>
          <w:tcPr>
            <w:tcW w:w="1426" w:type="dxa"/>
          </w:tcPr>
          <w:p w14:paraId="0B59D7C0" w14:textId="77E068A6" w:rsidR="001B630D" w:rsidRPr="004120E5" w:rsidRDefault="00A97177" w:rsidP="00A97177">
            <w:pPr>
              <w:pStyle w:val="CitrixTableData"/>
            </w:pPr>
            <w:r>
              <w:t>June</w:t>
            </w:r>
            <w:r w:rsidR="00C34650" w:rsidRPr="004120E5">
              <w:t xml:space="preserve"> </w:t>
            </w:r>
            <w:r>
              <w:t>17</w:t>
            </w:r>
            <w:r w:rsidR="00C34650" w:rsidRPr="004120E5">
              <w:t>, 201</w:t>
            </w:r>
            <w:r w:rsidR="00105AA9">
              <w:t>5</w:t>
            </w:r>
          </w:p>
        </w:tc>
      </w:tr>
      <w:tr w:rsidR="001B630D" w:rsidRPr="004120E5" w14:paraId="60A59DE4" w14:textId="77777777" w:rsidTr="0054439B">
        <w:trPr>
          <w:trHeight w:val="328"/>
        </w:trPr>
        <w:tc>
          <w:tcPr>
            <w:tcW w:w="962" w:type="dxa"/>
          </w:tcPr>
          <w:p w14:paraId="47B782DD" w14:textId="77777777" w:rsidR="001B630D" w:rsidRPr="004120E5" w:rsidRDefault="001B630D" w:rsidP="00EC29C7">
            <w:pPr>
              <w:pStyle w:val="CitrixTableData"/>
            </w:pPr>
          </w:p>
        </w:tc>
        <w:tc>
          <w:tcPr>
            <w:tcW w:w="3042" w:type="dxa"/>
          </w:tcPr>
          <w:p w14:paraId="66242921" w14:textId="77777777" w:rsidR="001B630D" w:rsidRPr="004120E5" w:rsidRDefault="001B630D" w:rsidP="00EC29C7">
            <w:pPr>
              <w:pStyle w:val="CitrixTableData"/>
            </w:pPr>
          </w:p>
        </w:tc>
        <w:tc>
          <w:tcPr>
            <w:tcW w:w="3437" w:type="dxa"/>
          </w:tcPr>
          <w:p w14:paraId="144AD6D2" w14:textId="77777777" w:rsidR="001B630D" w:rsidRPr="004120E5" w:rsidRDefault="001B630D" w:rsidP="00EC29C7">
            <w:pPr>
              <w:pStyle w:val="CitrixTableData"/>
            </w:pPr>
          </w:p>
        </w:tc>
        <w:tc>
          <w:tcPr>
            <w:tcW w:w="1426" w:type="dxa"/>
          </w:tcPr>
          <w:p w14:paraId="161FE51F" w14:textId="77777777" w:rsidR="001B630D" w:rsidRPr="004120E5" w:rsidRDefault="001B630D" w:rsidP="00EC29C7">
            <w:pPr>
              <w:pStyle w:val="CitrixTableData"/>
            </w:pPr>
          </w:p>
        </w:tc>
      </w:tr>
      <w:tr w:rsidR="001B630D" w:rsidRPr="004120E5" w14:paraId="16AD92D0" w14:textId="77777777" w:rsidTr="0054439B">
        <w:trPr>
          <w:trHeight w:val="345"/>
        </w:trPr>
        <w:tc>
          <w:tcPr>
            <w:tcW w:w="962" w:type="dxa"/>
          </w:tcPr>
          <w:p w14:paraId="4CA7268B" w14:textId="77777777" w:rsidR="001B630D" w:rsidRPr="004120E5" w:rsidRDefault="001B630D" w:rsidP="00EC29C7">
            <w:pPr>
              <w:pStyle w:val="CitrixTableData"/>
            </w:pPr>
          </w:p>
        </w:tc>
        <w:tc>
          <w:tcPr>
            <w:tcW w:w="3042" w:type="dxa"/>
          </w:tcPr>
          <w:p w14:paraId="437E7FDB" w14:textId="77777777" w:rsidR="001B630D" w:rsidRPr="004120E5" w:rsidRDefault="001B630D" w:rsidP="00EC29C7">
            <w:pPr>
              <w:pStyle w:val="CitrixTableData"/>
            </w:pPr>
          </w:p>
        </w:tc>
        <w:tc>
          <w:tcPr>
            <w:tcW w:w="3437" w:type="dxa"/>
          </w:tcPr>
          <w:p w14:paraId="66FBDAD5" w14:textId="77777777" w:rsidR="001B630D" w:rsidRPr="004120E5" w:rsidRDefault="001B630D" w:rsidP="00EC29C7">
            <w:pPr>
              <w:pStyle w:val="CitrixTableData"/>
            </w:pPr>
          </w:p>
        </w:tc>
        <w:tc>
          <w:tcPr>
            <w:tcW w:w="1426" w:type="dxa"/>
          </w:tcPr>
          <w:p w14:paraId="67071B42" w14:textId="77777777" w:rsidR="001B630D" w:rsidRPr="004120E5" w:rsidRDefault="001B630D" w:rsidP="00EC29C7">
            <w:pPr>
              <w:pStyle w:val="CitrixTableData"/>
            </w:pPr>
          </w:p>
        </w:tc>
      </w:tr>
    </w:tbl>
    <w:p w14:paraId="0473588B" w14:textId="77777777" w:rsidR="001B630D" w:rsidRPr="004120E5" w:rsidRDefault="001B630D">
      <w:pPr>
        <w:rPr>
          <w:rFonts w:cs="Arial"/>
          <w:b/>
          <w:bCs/>
          <w:caps/>
          <w:color w:val="4D4F53"/>
          <w:sz w:val="36"/>
          <w:szCs w:val="16"/>
          <w:lang w:eastAsia="zh-CN"/>
        </w:rPr>
      </w:pPr>
      <w:r w:rsidRPr="004120E5">
        <w:br w:type="page"/>
      </w:r>
    </w:p>
    <w:p w14:paraId="58188BF6" w14:textId="77777777" w:rsidR="00A24245" w:rsidRPr="004120E5" w:rsidRDefault="00A24245" w:rsidP="00760F9E">
      <w:pPr>
        <w:pStyle w:val="CitrixTOCMainHeading"/>
      </w:pPr>
      <w:r w:rsidRPr="004120E5">
        <w:t xml:space="preserve">Table of </w:t>
      </w:r>
      <w:r w:rsidRPr="004120E5">
        <w:rPr>
          <w:rFonts w:ascii="Arial" w:hAnsi="Arial"/>
        </w:rPr>
        <w:t>Contents</w:t>
      </w:r>
    </w:p>
    <w:p w14:paraId="65972CF0" w14:textId="77777777" w:rsidR="00DB3E54" w:rsidRDefault="009C7DFE">
      <w:pPr>
        <w:pStyle w:val="TOC2"/>
        <w:tabs>
          <w:tab w:val="right" w:leader="dot" w:pos="9350"/>
        </w:tabs>
        <w:rPr>
          <w:rFonts w:asciiTheme="minorHAnsi" w:eastAsiaTheme="minorEastAsia" w:hAnsiTheme="minorHAnsi" w:cstheme="minorBidi"/>
          <w:noProof/>
          <w:color w:val="auto"/>
          <w:sz w:val="22"/>
          <w:szCs w:val="22"/>
          <w:lang w:val="en-GB" w:eastAsia="en-GB"/>
        </w:rPr>
      </w:pPr>
      <w:r w:rsidRPr="004120E5">
        <w:fldChar w:fldCharType="begin"/>
      </w:r>
      <w:r w:rsidRPr="004120E5">
        <w:instrText xml:space="preserve"> TOC \h \z \t "Citrix Heading 1,2,Citrix Heading (Section),1,Citrix Heading 2,3,Citrix Heading 3,4" </w:instrText>
      </w:r>
      <w:r w:rsidRPr="004120E5">
        <w:fldChar w:fldCharType="separate"/>
      </w:r>
      <w:hyperlink w:anchor="_Toc422175042" w:history="1">
        <w:r w:rsidR="00DB3E54" w:rsidRPr="00E131FA">
          <w:rPr>
            <w:rStyle w:val="Hyperlink"/>
            <w:noProof/>
          </w:rPr>
          <w:t>About This Design Guide</w:t>
        </w:r>
        <w:r w:rsidR="00DB3E54">
          <w:rPr>
            <w:noProof/>
            <w:webHidden/>
          </w:rPr>
          <w:tab/>
        </w:r>
        <w:r w:rsidR="00DB3E54">
          <w:rPr>
            <w:noProof/>
            <w:webHidden/>
          </w:rPr>
          <w:fldChar w:fldCharType="begin"/>
        </w:r>
        <w:r w:rsidR="00DB3E54">
          <w:rPr>
            <w:noProof/>
            <w:webHidden/>
          </w:rPr>
          <w:instrText xml:space="preserve"> PAGEREF _Toc422175042 \h </w:instrText>
        </w:r>
        <w:r w:rsidR="00DB3E54">
          <w:rPr>
            <w:noProof/>
            <w:webHidden/>
          </w:rPr>
        </w:r>
        <w:r w:rsidR="00DB3E54">
          <w:rPr>
            <w:noProof/>
            <w:webHidden/>
          </w:rPr>
          <w:fldChar w:fldCharType="separate"/>
        </w:r>
        <w:r w:rsidR="00DB3E54">
          <w:rPr>
            <w:noProof/>
            <w:webHidden/>
          </w:rPr>
          <w:t>5</w:t>
        </w:r>
        <w:r w:rsidR="00DB3E54">
          <w:rPr>
            <w:noProof/>
            <w:webHidden/>
          </w:rPr>
          <w:fldChar w:fldCharType="end"/>
        </w:r>
      </w:hyperlink>
    </w:p>
    <w:p w14:paraId="73A3D5B7"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43" w:history="1">
        <w:r w:rsidRPr="00E131FA">
          <w:rPr>
            <w:rStyle w:val="Hyperlink"/>
            <w:noProof/>
          </w:rPr>
          <w:t>Overview</w:t>
        </w:r>
        <w:r>
          <w:rPr>
            <w:noProof/>
            <w:webHidden/>
          </w:rPr>
          <w:tab/>
        </w:r>
        <w:r>
          <w:rPr>
            <w:noProof/>
            <w:webHidden/>
          </w:rPr>
          <w:fldChar w:fldCharType="begin"/>
        </w:r>
        <w:r>
          <w:rPr>
            <w:noProof/>
            <w:webHidden/>
          </w:rPr>
          <w:instrText xml:space="preserve"> PAGEREF _Toc422175043 \h </w:instrText>
        </w:r>
        <w:r>
          <w:rPr>
            <w:noProof/>
            <w:webHidden/>
          </w:rPr>
        </w:r>
        <w:r>
          <w:rPr>
            <w:noProof/>
            <w:webHidden/>
          </w:rPr>
          <w:fldChar w:fldCharType="separate"/>
        </w:r>
        <w:r>
          <w:rPr>
            <w:noProof/>
            <w:webHidden/>
          </w:rPr>
          <w:t>5</w:t>
        </w:r>
        <w:r>
          <w:rPr>
            <w:noProof/>
            <w:webHidden/>
          </w:rPr>
          <w:fldChar w:fldCharType="end"/>
        </w:r>
      </w:hyperlink>
    </w:p>
    <w:p w14:paraId="6F4AC836"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44" w:history="1">
        <w:r w:rsidRPr="00E131FA">
          <w:rPr>
            <w:rStyle w:val="Hyperlink"/>
            <w:noProof/>
          </w:rPr>
          <w:t>Use Case</w:t>
        </w:r>
        <w:r>
          <w:rPr>
            <w:noProof/>
            <w:webHidden/>
          </w:rPr>
          <w:tab/>
        </w:r>
        <w:r>
          <w:rPr>
            <w:noProof/>
            <w:webHidden/>
          </w:rPr>
          <w:fldChar w:fldCharType="begin"/>
        </w:r>
        <w:r>
          <w:rPr>
            <w:noProof/>
            <w:webHidden/>
          </w:rPr>
          <w:instrText xml:space="preserve"> PAGEREF _Toc422175044 \h </w:instrText>
        </w:r>
        <w:r>
          <w:rPr>
            <w:noProof/>
            <w:webHidden/>
          </w:rPr>
        </w:r>
        <w:r>
          <w:rPr>
            <w:noProof/>
            <w:webHidden/>
          </w:rPr>
          <w:fldChar w:fldCharType="separate"/>
        </w:r>
        <w:r>
          <w:rPr>
            <w:noProof/>
            <w:webHidden/>
          </w:rPr>
          <w:t>5</w:t>
        </w:r>
        <w:r>
          <w:rPr>
            <w:noProof/>
            <w:webHidden/>
          </w:rPr>
          <w:fldChar w:fldCharType="end"/>
        </w:r>
      </w:hyperlink>
    </w:p>
    <w:p w14:paraId="22EFADD7"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45" w:history="1">
        <w:r w:rsidRPr="00E131FA">
          <w:rPr>
            <w:rStyle w:val="Hyperlink"/>
            <w:noProof/>
          </w:rPr>
          <w:t>Business Objectives</w:t>
        </w:r>
        <w:r>
          <w:rPr>
            <w:noProof/>
            <w:webHidden/>
          </w:rPr>
          <w:tab/>
        </w:r>
        <w:r>
          <w:rPr>
            <w:noProof/>
            <w:webHidden/>
          </w:rPr>
          <w:fldChar w:fldCharType="begin"/>
        </w:r>
        <w:r>
          <w:rPr>
            <w:noProof/>
            <w:webHidden/>
          </w:rPr>
          <w:instrText xml:space="preserve"> PAGEREF _Toc422175045 \h </w:instrText>
        </w:r>
        <w:r>
          <w:rPr>
            <w:noProof/>
            <w:webHidden/>
          </w:rPr>
        </w:r>
        <w:r>
          <w:rPr>
            <w:noProof/>
            <w:webHidden/>
          </w:rPr>
          <w:fldChar w:fldCharType="separate"/>
        </w:r>
        <w:r>
          <w:rPr>
            <w:noProof/>
            <w:webHidden/>
          </w:rPr>
          <w:t>6</w:t>
        </w:r>
        <w:r>
          <w:rPr>
            <w:noProof/>
            <w:webHidden/>
          </w:rPr>
          <w:fldChar w:fldCharType="end"/>
        </w:r>
      </w:hyperlink>
    </w:p>
    <w:p w14:paraId="5FECCC13"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46" w:history="1">
        <w:r w:rsidRPr="00E131FA">
          <w:rPr>
            <w:rStyle w:val="Hyperlink"/>
            <w:noProof/>
          </w:rPr>
          <w:t>Technical Objectives</w:t>
        </w:r>
        <w:r>
          <w:rPr>
            <w:noProof/>
            <w:webHidden/>
          </w:rPr>
          <w:tab/>
        </w:r>
        <w:r>
          <w:rPr>
            <w:noProof/>
            <w:webHidden/>
          </w:rPr>
          <w:fldChar w:fldCharType="begin"/>
        </w:r>
        <w:r>
          <w:rPr>
            <w:noProof/>
            <w:webHidden/>
          </w:rPr>
          <w:instrText xml:space="preserve"> PAGEREF _Toc422175046 \h </w:instrText>
        </w:r>
        <w:r>
          <w:rPr>
            <w:noProof/>
            <w:webHidden/>
          </w:rPr>
        </w:r>
        <w:r>
          <w:rPr>
            <w:noProof/>
            <w:webHidden/>
          </w:rPr>
          <w:fldChar w:fldCharType="separate"/>
        </w:r>
        <w:r>
          <w:rPr>
            <w:noProof/>
            <w:webHidden/>
          </w:rPr>
          <w:t>6</w:t>
        </w:r>
        <w:r>
          <w:rPr>
            <w:noProof/>
            <w:webHidden/>
          </w:rPr>
          <w:fldChar w:fldCharType="end"/>
        </w:r>
      </w:hyperlink>
    </w:p>
    <w:p w14:paraId="1A5DCCDF"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47" w:history="1">
        <w:r w:rsidRPr="00E131FA">
          <w:rPr>
            <w:rStyle w:val="Hyperlink"/>
            <w:noProof/>
          </w:rPr>
          <w:t>Citrix XenDesktop 7.6 on GCE</w:t>
        </w:r>
        <w:r>
          <w:rPr>
            <w:noProof/>
            <w:webHidden/>
          </w:rPr>
          <w:tab/>
        </w:r>
        <w:r>
          <w:rPr>
            <w:noProof/>
            <w:webHidden/>
          </w:rPr>
          <w:fldChar w:fldCharType="begin"/>
        </w:r>
        <w:r>
          <w:rPr>
            <w:noProof/>
            <w:webHidden/>
          </w:rPr>
          <w:instrText xml:space="preserve"> PAGEREF _Toc422175047 \h </w:instrText>
        </w:r>
        <w:r>
          <w:rPr>
            <w:noProof/>
            <w:webHidden/>
          </w:rPr>
        </w:r>
        <w:r>
          <w:rPr>
            <w:noProof/>
            <w:webHidden/>
          </w:rPr>
          <w:fldChar w:fldCharType="separate"/>
        </w:r>
        <w:r>
          <w:rPr>
            <w:noProof/>
            <w:webHidden/>
          </w:rPr>
          <w:t>6</w:t>
        </w:r>
        <w:r>
          <w:rPr>
            <w:noProof/>
            <w:webHidden/>
          </w:rPr>
          <w:fldChar w:fldCharType="end"/>
        </w:r>
      </w:hyperlink>
    </w:p>
    <w:p w14:paraId="1B8943EE"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48" w:history="1">
        <w:r w:rsidRPr="00E131FA">
          <w:rPr>
            <w:rStyle w:val="Hyperlink"/>
            <w:noProof/>
          </w:rPr>
          <w:t>XenDesktop 7.6 on GCE Architecture</w:t>
        </w:r>
        <w:r>
          <w:rPr>
            <w:noProof/>
            <w:webHidden/>
          </w:rPr>
          <w:tab/>
        </w:r>
        <w:r>
          <w:rPr>
            <w:noProof/>
            <w:webHidden/>
          </w:rPr>
          <w:fldChar w:fldCharType="begin"/>
        </w:r>
        <w:r>
          <w:rPr>
            <w:noProof/>
            <w:webHidden/>
          </w:rPr>
          <w:instrText xml:space="preserve"> PAGEREF _Toc422175048 \h </w:instrText>
        </w:r>
        <w:r>
          <w:rPr>
            <w:noProof/>
            <w:webHidden/>
          </w:rPr>
        </w:r>
        <w:r>
          <w:rPr>
            <w:noProof/>
            <w:webHidden/>
          </w:rPr>
          <w:fldChar w:fldCharType="separate"/>
        </w:r>
        <w:r>
          <w:rPr>
            <w:noProof/>
            <w:webHidden/>
          </w:rPr>
          <w:t>9</w:t>
        </w:r>
        <w:r>
          <w:rPr>
            <w:noProof/>
            <w:webHidden/>
          </w:rPr>
          <w:fldChar w:fldCharType="end"/>
        </w:r>
      </w:hyperlink>
    </w:p>
    <w:p w14:paraId="7BFFCEC9"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49" w:history="1">
        <w:r w:rsidRPr="00E131FA">
          <w:rPr>
            <w:rStyle w:val="Hyperlink"/>
            <w:noProof/>
          </w:rPr>
          <w:t>User Group</w:t>
        </w:r>
        <w:r>
          <w:rPr>
            <w:noProof/>
            <w:webHidden/>
          </w:rPr>
          <w:tab/>
        </w:r>
        <w:r>
          <w:rPr>
            <w:noProof/>
            <w:webHidden/>
          </w:rPr>
          <w:fldChar w:fldCharType="begin"/>
        </w:r>
        <w:r>
          <w:rPr>
            <w:noProof/>
            <w:webHidden/>
          </w:rPr>
          <w:instrText xml:space="preserve"> PAGEREF _Toc422175049 \h </w:instrText>
        </w:r>
        <w:r>
          <w:rPr>
            <w:noProof/>
            <w:webHidden/>
          </w:rPr>
        </w:r>
        <w:r>
          <w:rPr>
            <w:noProof/>
            <w:webHidden/>
          </w:rPr>
          <w:fldChar w:fldCharType="separate"/>
        </w:r>
        <w:r>
          <w:rPr>
            <w:noProof/>
            <w:webHidden/>
          </w:rPr>
          <w:t>12</w:t>
        </w:r>
        <w:r>
          <w:rPr>
            <w:noProof/>
            <w:webHidden/>
          </w:rPr>
          <w:fldChar w:fldCharType="end"/>
        </w:r>
      </w:hyperlink>
    </w:p>
    <w:p w14:paraId="1FACE03F"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50" w:history="1">
        <w:r w:rsidRPr="00E131FA">
          <w:rPr>
            <w:rStyle w:val="Hyperlink"/>
            <w:noProof/>
          </w:rPr>
          <w:t>Access</w:t>
        </w:r>
        <w:r w:rsidRPr="00E131FA">
          <w:rPr>
            <w:rStyle w:val="Hyperlink"/>
            <w:noProof/>
          </w:rPr>
          <w:t xml:space="preserve"> </w:t>
        </w:r>
        <w:r w:rsidRPr="00E131FA">
          <w:rPr>
            <w:rStyle w:val="Hyperlink"/>
            <w:noProof/>
          </w:rPr>
          <w:t>Layer</w:t>
        </w:r>
        <w:r>
          <w:rPr>
            <w:noProof/>
            <w:webHidden/>
          </w:rPr>
          <w:tab/>
        </w:r>
        <w:r>
          <w:rPr>
            <w:noProof/>
            <w:webHidden/>
          </w:rPr>
          <w:fldChar w:fldCharType="begin"/>
        </w:r>
        <w:r>
          <w:rPr>
            <w:noProof/>
            <w:webHidden/>
          </w:rPr>
          <w:instrText xml:space="preserve"> PAGEREF _Toc422175050 \h </w:instrText>
        </w:r>
        <w:r>
          <w:rPr>
            <w:noProof/>
            <w:webHidden/>
          </w:rPr>
        </w:r>
        <w:r>
          <w:rPr>
            <w:noProof/>
            <w:webHidden/>
          </w:rPr>
          <w:fldChar w:fldCharType="separate"/>
        </w:r>
        <w:r>
          <w:rPr>
            <w:noProof/>
            <w:webHidden/>
          </w:rPr>
          <w:t>14</w:t>
        </w:r>
        <w:r>
          <w:rPr>
            <w:noProof/>
            <w:webHidden/>
          </w:rPr>
          <w:fldChar w:fldCharType="end"/>
        </w:r>
      </w:hyperlink>
    </w:p>
    <w:p w14:paraId="462381AA"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51" w:history="1">
        <w:r w:rsidRPr="00E131FA">
          <w:rPr>
            <w:rStyle w:val="Hyperlink"/>
            <w:noProof/>
          </w:rPr>
          <w:t>Desktop Layer</w:t>
        </w:r>
        <w:r>
          <w:rPr>
            <w:noProof/>
            <w:webHidden/>
          </w:rPr>
          <w:tab/>
        </w:r>
        <w:r>
          <w:rPr>
            <w:noProof/>
            <w:webHidden/>
          </w:rPr>
          <w:fldChar w:fldCharType="begin"/>
        </w:r>
        <w:r>
          <w:rPr>
            <w:noProof/>
            <w:webHidden/>
          </w:rPr>
          <w:instrText xml:space="preserve"> PAGEREF _Toc422175051 \h </w:instrText>
        </w:r>
        <w:r>
          <w:rPr>
            <w:noProof/>
            <w:webHidden/>
          </w:rPr>
        </w:r>
        <w:r>
          <w:rPr>
            <w:noProof/>
            <w:webHidden/>
          </w:rPr>
          <w:fldChar w:fldCharType="separate"/>
        </w:r>
        <w:r>
          <w:rPr>
            <w:noProof/>
            <w:webHidden/>
          </w:rPr>
          <w:t>17</w:t>
        </w:r>
        <w:r>
          <w:rPr>
            <w:noProof/>
            <w:webHidden/>
          </w:rPr>
          <w:fldChar w:fldCharType="end"/>
        </w:r>
      </w:hyperlink>
    </w:p>
    <w:p w14:paraId="5B323A1D"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52" w:history="1">
        <w:r w:rsidRPr="00E131FA">
          <w:rPr>
            <w:rStyle w:val="Hyperlink"/>
            <w:noProof/>
          </w:rPr>
          <w:t>Control Layer</w:t>
        </w:r>
        <w:r>
          <w:rPr>
            <w:noProof/>
            <w:webHidden/>
          </w:rPr>
          <w:tab/>
        </w:r>
        <w:r>
          <w:rPr>
            <w:noProof/>
            <w:webHidden/>
          </w:rPr>
          <w:fldChar w:fldCharType="begin"/>
        </w:r>
        <w:r>
          <w:rPr>
            <w:noProof/>
            <w:webHidden/>
          </w:rPr>
          <w:instrText xml:space="preserve"> PAGEREF _Toc422175052 \h </w:instrText>
        </w:r>
        <w:r>
          <w:rPr>
            <w:noProof/>
            <w:webHidden/>
          </w:rPr>
        </w:r>
        <w:r>
          <w:rPr>
            <w:noProof/>
            <w:webHidden/>
          </w:rPr>
          <w:fldChar w:fldCharType="separate"/>
        </w:r>
        <w:r>
          <w:rPr>
            <w:noProof/>
            <w:webHidden/>
          </w:rPr>
          <w:t>20</w:t>
        </w:r>
        <w:r>
          <w:rPr>
            <w:noProof/>
            <w:webHidden/>
          </w:rPr>
          <w:fldChar w:fldCharType="end"/>
        </w:r>
      </w:hyperlink>
    </w:p>
    <w:p w14:paraId="30EC3ED5"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53" w:history="1">
        <w:r w:rsidRPr="00E131FA">
          <w:rPr>
            <w:rStyle w:val="Hyperlink"/>
            <w:noProof/>
          </w:rPr>
          <w:t>Management and Operations</w:t>
        </w:r>
        <w:r>
          <w:rPr>
            <w:noProof/>
            <w:webHidden/>
          </w:rPr>
          <w:tab/>
        </w:r>
        <w:r>
          <w:rPr>
            <w:noProof/>
            <w:webHidden/>
          </w:rPr>
          <w:fldChar w:fldCharType="begin"/>
        </w:r>
        <w:r>
          <w:rPr>
            <w:noProof/>
            <w:webHidden/>
          </w:rPr>
          <w:instrText xml:space="preserve"> PAGEREF _Toc422175053 \h </w:instrText>
        </w:r>
        <w:r>
          <w:rPr>
            <w:noProof/>
            <w:webHidden/>
          </w:rPr>
        </w:r>
        <w:r>
          <w:rPr>
            <w:noProof/>
            <w:webHidden/>
          </w:rPr>
          <w:fldChar w:fldCharType="separate"/>
        </w:r>
        <w:r>
          <w:rPr>
            <w:noProof/>
            <w:webHidden/>
          </w:rPr>
          <w:t>22</w:t>
        </w:r>
        <w:r>
          <w:rPr>
            <w:noProof/>
            <w:webHidden/>
          </w:rPr>
          <w:fldChar w:fldCharType="end"/>
        </w:r>
      </w:hyperlink>
    </w:p>
    <w:p w14:paraId="7233321D"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54" w:history="1">
        <w:r w:rsidRPr="00E131FA">
          <w:rPr>
            <w:rStyle w:val="Hyperlink"/>
            <w:noProof/>
          </w:rPr>
          <w:t>Solution Capabilities and Constraints</w:t>
        </w:r>
        <w:r>
          <w:rPr>
            <w:noProof/>
            <w:webHidden/>
          </w:rPr>
          <w:tab/>
        </w:r>
        <w:r>
          <w:rPr>
            <w:noProof/>
            <w:webHidden/>
          </w:rPr>
          <w:fldChar w:fldCharType="begin"/>
        </w:r>
        <w:r>
          <w:rPr>
            <w:noProof/>
            <w:webHidden/>
          </w:rPr>
          <w:instrText xml:space="preserve"> PAGEREF _Toc422175054 \h </w:instrText>
        </w:r>
        <w:r>
          <w:rPr>
            <w:noProof/>
            <w:webHidden/>
          </w:rPr>
        </w:r>
        <w:r>
          <w:rPr>
            <w:noProof/>
            <w:webHidden/>
          </w:rPr>
          <w:fldChar w:fldCharType="separate"/>
        </w:r>
        <w:r>
          <w:rPr>
            <w:noProof/>
            <w:webHidden/>
          </w:rPr>
          <w:t>22</w:t>
        </w:r>
        <w:r>
          <w:rPr>
            <w:noProof/>
            <w:webHidden/>
          </w:rPr>
          <w:fldChar w:fldCharType="end"/>
        </w:r>
      </w:hyperlink>
    </w:p>
    <w:p w14:paraId="31168057"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55" w:history="1">
        <w:r w:rsidRPr="00E131FA">
          <w:rPr>
            <w:rStyle w:val="Hyperlink"/>
            <w:noProof/>
          </w:rPr>
          <w:t>GCE as an IaaS Platform</w:t>
        </w:r>
        <w:r>
          <w:rPr>
            <w:noProof/>
            <w:webHidden/>
          </w:rPr>
          <w:tab/>
        </w:r>
        <w:r>
          <w:rPr>
            <w:noProof/>
            <w:webHidden/>
          </w:rPr>
          <w:fldChar w:fldCharType="begin"/>
        </w:r>
        <w:r>
          <w:rPr>
            <w:noProof/>
            <w:webHidden/>
          </w:rPr>
          <w:instrText xml:space="preserve"> PAGEREF _Toc422175055 \h </w:instrText>
        </w:r>
        <w:r>
          <w:rPr>
            <w:noProof/>
            <w:webHidden/>
          </w:rPr>
        </w:r>
        <w:r>
          <w:rPr>
            <w:noProof/>
            <w:webHidden/>
          </w:rPr>
          <w:fldChar w:fldCharType="separate"/>
        </w:r>
        <w:r>
          <w:rPr>
            <w:noProof/>
            <w:webHidden/>
          </w:rPr>
          <w:t>22</w:t>
        </w:r>
        <w:r>
          <w:rPr>
            <w:noProof/>
            <w:webHidden/>
          </w:rPr>
          <w:fldChar w:fldCharType="end"/>
        </w:r>
      </w:hyperlink>
    </w:p>
    <w:p w14:paraId="4746628C"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56" w:history="1">
        <w:r w:rsidRPr="00E131FA">
          <w:rPr>
            <w:rStyle w:val="Hyperlink"/>
            <w:noProof/>
          </w:rPr>
          <w:t>Networking</w:t>
        </w:r>
        <w:r>
          <w:rPr>
            <w:noProof/>
            <w:webHidden/>
          </w:rPr>
          <w:tab/>
        </w:r>
        <w:r>
          <w:rPr>
            <w:noProof/>
            <w:webHidden/>
          </w:rPr>
          <w:fldChar w:fldCharType="begin"/>
        </w:r>
        <w:r>
          <w:rPr>
            <w:noProof/>
            <w:webHidden/>
          </w:rPr>
          <w:instrText xml:space="preserve"> PAGEREF _Toc422175056 \h </w:instrText>
        </w:r>
        <w:r>
          <w:rPr>
            <w:noProof/>
            <w:webHidden/>
          </w:rPr>
        </w:r>
        <w:r>
          <w:rPr>
            <w:noProof/>
            <w:webHidden/>
          </w:rPr>
          <w:fldChar w:fldCharType="separate"/>
        </w:r>
        <w:r>
          <w:rPr>
            <w:noProof/>
            <w:webHidden/>
          </w:rPr>
          <w:t>22</w:t>
        </w:r>
        <w:r>
          <w:rPr>
            <w:noProof/>
            <w:webHidden/>
          </w:rPr>
          <w:fldChar w:fldCharType="end"/>
        </w:r>
      </w:hyperlink>
    </w:p>
    <w:p w14:paraId="723F5FA3"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57" w:history="1">
        <w:r w:rsidRPr="00E131FA">
          <w:rPr>
            <w:rStyle w:val="Hyperlink"/>
            <w:noProof/>
          </w:rPr>
          <w:t>Storage</w:t>
        </w:r>
        <w:r>
          <w:rPr>
            <w:noProof/>
            <w:webHidden/>
          </w:rPr>
          <w:tab/>
        </w:r>
        <w:r>
          <w:rPr>
            <w:noProof/>
            <w:webHidden/>
          </w:rPr>
          <w:fldChar w:fldCharType="begin"/>
        </w:r>
        <w:r>
          <w:rPr>
            <w:noProof/>
            <w:webHidden/>
          </w:rPr>
          <w:instrText xml:space="preserve"> PAGEREF _Toc422175057 \h </w:instrText>
        </w:r>
        <w:r>
          <w:rPr>
            <w:noProof/>
            <w:webHidden/>
          </w:rPr>
        </w:r>
        <w:r>
          <w:rPr>
            <w:noProof/>
            <w:webHidden/>
          </w:rPr>
          <w:fldChar w:fldCharType="separate"/>
        </w:r>
        <w:r>
          <w:rPr>
            <w:noProof/>
            <w:webHidden/>
          </w:rPr>
          <w:t>22</w:t>
        </w:r>
        <w:r>
          <w:rPr>
            <w:noProof/>
            <w:webHidden/>
          </w:rPr>
          <w:fldChar w:fldCharType="end"/>
        </w:r>
      </w:hyperlink>
    </w:p>
    <w:p w14:paraId="0444D4B3"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58" w:history="1">
        <w:r w:rsidRPr="00E131FA">
          <w:rPr>
            <w:rStyle w:val="Hyperlink"/>
            <w:noProof/>
          </w:rPr>
          <w:t>Provisioning</w:t>
        </w:r>
        <w:r>
          <w:rPr>
            <w:noProof/>
            <w:webHidden/>
          </w:rPr>
          <w:tab/>
        </w:r>
        <w:r>
          <w:rPr>
            <w:noProof/>
            <w:webHidden/>
          </w:rPr>
          <w:fldChar w:fldCharType="begin"/>
        </w:r>
        <w:r>
          <w:rPr>
            <w:noProof/>
            <w:webHidden/>
          </w:rPr>
          <w:instrText xml:space="preserve"> PAGEREF _Toc422175058 \h </w:instrText>
        </w:r>
        <w:r>
          <w:rPr>
            <w:noProof/>
            <w:webHidden/>
          </w:rPr>
        </w:r>
        <w:r>
          <w:rPr>
            <w:noProof/>
            <w:webHidden/>
          </w:rPr>
          <w:fldChar w:fldCharType="separate"/>
        </w:r>
        <w:r>
          <w:rPr>
            <w:noProof/>
            <w:webHidden/>
          </w:rPr>
          <w:t>23</w:t>
        </w:r>
        <w:r>
          <w:rPr>
            <w:noProof/>
            <w:webHidden/>
          </w:rPr>
          <w:fldChar w:fldCharType="end"/>
        </w:r>
      </w:hyperlink>
    </w:p>
    <w:p w14:paraId="5FA07A78"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59" w:history="1">
        <w:r w:rsidRPr="00E131FA">
          <w:rPr>
            <w:rStyle w:val="Hyperlink"/>
            <w:noProof/>
          </w:rPr>
          <w:t>Secure Access</w:t>
        </w:r>
        <w:r>
          <w:rPr>
            <w:noProof/>
            <w:webHidden/>
          </w:rPr>
          <w:tab/>
        </w:r>
        <w:r>
          <w:rPr>
            <w:noProof/>
            <w:webHidden/>
          </w:rPr>
          <w:fldChar w:fldCharType="begin"/>
        </w:r>
        <w:r>
          <w:rPr>
            <w:noProof/>
            <w:webHidden/>
          </w:rPr>
          <w:instrText xml:space="preserve"> PAGEREF _Toc422175059 \h </w:instrText>
        </w:r>
        <w:r>
          <w:rPr>
            <w:noProof/>
            <w:webHidden/>
          </w:rPr>
        </w:r>
        <w:r>
          <w:rPr>
            <w:noProof/>
            <w:webHidden/>
          </w:rPr>
          <w:fldChar w:fldCharType="separate"/>
        </w:r>
        <w:r>
          <w:rPr>
            <w:noProof/>
            <w:webHidden/>
          </w:rPr>
          <w:t>23</w:t>
        </w:r>
        <w:r>
          <w:rPr>
            <w:noProof/>
            <w:webHidden/>
          </w:rPr>
          <w:fldChar w:fldCharType="end"/>
        </w:r>
      </w:hyperlink>
    </w:p>
    <w:p w14:paraId="2A872436"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60" w:history="1">
        <w:r w:rsidRPr="00E131FA">
          <w:rPr>
            <w:rStyle w:val="Hyperlink"/>
            <w:noProof/>
          </w:rPr>
          <w:t>Microsoft Instances and Services Used for this Guide</w:t>
        </w:r>
        <w:r>
          <w:rPr>
            <w:noProof/>
            <w:webHidden/>
          </w:rPr>
          <w:tab/>
        </w:r>
        <w:r>
          <w:rPr>
            <w:noProof/>
            <w:webHidden/>
          </w:rPr>
          <w:fldChar w:fldCharType="begin"/>
        </w:r>
        <w:r>
          <w:rPr>
            <w:noProof/>
            <w:webHidden/>
          </w:rPr>
          <w:instrText xml:space="preserve"> PAGEREF _Toc422175060 \h </w:instrText>
        </w:r>
        <w:r>
          <w:rPr>
            <w:noProof/>
            <w:webHidden/>
          </w:rPr>
        </w:r>
        <w:r>
          <w:rPr>
            <w:noProof/>
            <w:webHidden/>
          </w:rPr>
          <w:fldChar w:fldCharType="separate"/>
        </w:r>
        <w:r>
          <w:rPr>
            <w:noProof/>
            <w:webHidden/>
          </w:rPr>
          <w:t>23</w:t>
        </w:r>
        <w:r>
          <w:rPr>
            <w:noProof/>
            <w:webHidden/>
          </w:rPr>
          <w:fldChar w:fldCharType="end"/>
        </w:r>
      </w:hyperlink>
    </w:p>
    <w:p w14:paraId="1D85048F"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61" w:history="1">
        <w:r w:rsidRPr="00E131FA">
          <w:rPr>
            <w:rStyle w:val="Hyperlink"/>
            <w:noProof/>
          </w:rPr>
          <w:t>Citrix Components Supported in GCE for this Solution</w:t>
        </w:r>
        <w:r>
          <w:rPr>
            <w:noProof/>
            <w:webHidden/>
          </w:rPr>
          <w:tab/>
        </w:r>
        <w:r>
          <w:rPr>
            <w:noProof/>
            <w:webHidden/>
          </w:rPr>
          <w:fldChar w:fldCharType="begin"/>
        </w:r>
        <w:r>
          <w:rPr>
            <w:noProof/>
            <w:webHidden/>
          </w:rPr>
          <w:instrText xml:space="preserve"> PAGEREF _Toc422175061 \h </w:instrText>
        </w:r>
        <w:r>
          <w:rPr>
            <w:noProof/>
            <w:webHidden/>
          </w:rPr>
        </w:r>
        <w:r>
          <w:rPr>
            <w:noProof/>
            <w:webHidden/>
          </w:rPr>
          <w:fldChar w:fldCharType="separate"/>
        </w:r>
        <w:r>
          <w:rPr>
            <w:noProof/>
            <w:webHidden/>
          </w:rPr>
          <w:t>24</w:t>
        </w:r>
        <w:r>
          <w:rPr>
            <w:noProof/>
            <w:webHidden/>
          </w:rPr>
          <w:fldChar w:fldCharType="end"/>
        </w:r>
      </w:hyperlink>
    </w:p>
    <w:p w14:paraId="130CACBB"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62" w:history="1">
        <w:r w:rsidRPr="00E131FA">
          <w:rPr>
            <w:rStyle w:val="Hyperlink"/>
            <w:noProof/>
          </w:rPr>
          <w:t>Scenario: Augmenting On-Premises Services with XenDesktop 7.6 Workers Hosted in GCE</w:t>
        </w:r>
        <w:r>
          <w:rPr>
            <w:noProof/>
            <w:webHidden/>
          </w:rPr>
          <w:tab/>
        </w:r>
        <w:r>
          <w:rPr>
            <w:noProof/>
            <w:webHidden/>
          </w:rPr>
          <w:fldChar w:fldCharType="begin"/>
        </w:r>
        <w:r>
          <w:rPr>
            <w:noProof/>
            <w:webHidden/>
          </w:rPr>
          <w:instrText xml:space="preserve"> PAGEREF _Toc422175062 \h </w:instrText>
        </w:r>
        <w:r>
          <w:rPr>
            <w:noProof/>
            <w:webHidden/>
          </w:rPr>
        </w:r>
        <w:r>
          <w:rPr>
            <w:noProof/>
            <w:webHidden/>
          </w:rPr>
          <w:fldChar w:fldCharType="separate"/>
        </w:r>
        <w:r>
          <w:rPr>
            <w:noProof/>
            <w:webHidden/>
          </w:rPr>
          <w:t>25</w:t>
        </w:r>
        <w:r>
          <w:rPr>
            <w:noProof/>
            <w:webHidden/>
          </w:rPr>
          <w:fldChar w:fldCharType="end"/>
        </w:r>
      </w:hyperlink>
    </w:p>
    <w:p w14:paraId="684B400C"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63" w:history="1">
        <w:r w:rsidRPr="00E131FA">
          <w:rPr>
            <w:rStyle w:val="Hyperlink"/>
            <w:noProof/>
          </w:rPr>
          <w:t>Set Up the VPC Network</w:t>
        </w:r>
        <w:r>
          <w:rPr>
            <w:noProof/>
            <w:webHidden/>
          </w:rPr>
          <w:tab/>
        </w:r>
        <w:r>
          <w:rPr>
            <w:noProof/>
            <w:webHidden/>
          </w:rPr>
          <w:fldChar w:fldCharType="begin"/>
        </w:r>
        <w:r>
          <w:rPr>
            <w:noProof/>
            <w:webHidden/>
          </w:rPr>
          <w:instrText xml:space="preserve"> PAGEREF _Toc422175063 \h </w:instrText>
        </w:r>
        <w:r>
          <w:rPr>
            <w:noProof/>
            <w:webHidden/>
          </w:rPr>
        </w:r>
        <w:r>
          <w:rPr>
            <w:noProof/>
            <w:webHidden/>
          </w:rPr>
          <w:fldChar w:fldCharType="separate"/>
        </w:r>
        <w:r>
          <w:rPr>
            <w:noProof/>
            <w:webHidden/>
          </w:rPr>
          <w:t>26</w:t>
        </w:r>
        <w:r>
          <w:rPr>
            <w:noProof/>
            <w:webHidden/>
          </w:rPr>
          <w:fldChar w:fldCharType="end"/>
        </w:r>
      </w:hyperlink>
    </w:p>
    <w:p w14:paraId="29E4FC74"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64" w:history="1">
        <w:r w:rsidRPr="00E131FA">
          <w:rPr>
            <w:rStyle w:val="Hyperlink"/>
            <w:noProof/>
          </w:rPr>
          <w:t>Create the VPC Network Infrastructure</w:t>
        </w:r>
        <w:r>
          <w:rPr>
            <w:noProof/>
            <w:webHidden/>
          </w:rPr>
          <w:tab/>
        </w:r>
        <w:r>
          <w:rPr>
            <w:noProof/>
            <w:webHidden/>
          </w:rPr>
          <w:fldChar w:fldCharType="begin"/>
        </w:r>
        <w:r>
          <w:rPr>
            <w:noProof/>
            <w:webHidden/>
          </w:rPr>
          <w:instrText xml:space="preserve"> PAGEREF _Toc422175064 \h </w:instrText>
        </w:r>
        <w:r>
          <w:rPr>
            <w:noProof/>
            <w:webHidden/>
          </w:rPr>
        </w:r>
        <w:r>
          <w:rPr>
            <w:noProof/>
            <w:webHidden/>
          </w:rPr>
          <w:fldChar w:fldCharType="separate"/>
        </w:r>
        <w:r>
          <w:rPr>
            <w:noProof/>
            <w:webHidden/>
          </w:rPr>
          <w:t>26</w:t>
        </w:r>
        <w:r>
          <w:rPr>
            <w:noProof/>
            <w:webHidden/>
          </w:rPr>
          <w:fldChar w:fldCharType="end"/>
        </w:r>
      </w:hyperlink>
    </w:p>
    <w:p w14:paraId="50B5BDCA"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65" w:history="1">
        <w:r w:rsidRPr="00E131FA">
          <w:rPr>
            <w:rStyle w:val="Hyperlink"/>
            <w:noProof/>
          </w:rPr>
          <w:t>Add Security Groups</w:t>
        </w:r>
        <w:r>
          <w:rPr>
            <w:noProof/>
            <w:webHidden/>
          </w:rPr>
          <w:tab/>
        </w:r>
        <w:r>
          <w:rPr>
            <w:noProof/>
            <w:webHidden/>
          </w:rPr>
          <w:fldChar w:fldCharType="begin"/>
        </w:r>
        <w:r>
          <w:rPr>
            <w:noProof/>
            <w:webHidden/>
          </w:rPr>
          <w:instrText xml:space="preserve"> PAGEREF _Toc422175065 \h </w:instrText>
        </w:r>
        <w:r>
          <w:rPr>
            <w:noProof/>
            <w:webHidden/>
          </w:rPr>
        </w:r>
        <w:r>
          <w:rPr>
            <w:noProof/>
            <w:webHidden/>
          </w:rPr>
          <w:fldChar w:fldCharType="separate"/>
        </w:r>
        <w:r>
          <w:rPr>
            <w:noProof/>
            <w:webHidden/>
          </w:rPr>
          <w:t>29</w:t>
        </w:r>
        <w:r>
          <w:rPr>
            <w:noProof/>
            <w:webHidden/>
          </w:rPr>
          <w:fldChar w:fldCharType="end"/>
        </w:r>
      </w:hyperlink>
    </w:p>
    <w:p w14:paraId="673ECB71"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66" w:history="1">
        <w:r w:rsidRPr="00E131FA">
          <w:rPr>
            <w:rStyle w:val="Hyperlink"/>
            <w:noProof/>
          </w:rPr>
          <w:t>Configure DHCP Options</w:t>
        </w:r>
        <w:r>
          <w:rPr>
            <w:noProof/>
            <w:webHidden/>
          </w:rPr>
          <w:tab/>
        </w:r>
        <w:r>
          <w:rPr>
            <w:noProof/>
            <w:webHidden/>
          </w:rPr>
          <w:fldChar w:fldCharType="begin"/>
        </w:r>
        <w:r>
          <w:rPr>
            <w:noProof/>
            <w:webHidden/>
          </w:rPr>
          <w:instrText xml:space="preserve"> PAGEREF _Toc422175066 \h </w:instrText>
        </w:r>
        <w:r>
          <w:rPr>
            <w:noProof/>
            <w:webHidden/>
          </w:rPr>
        </w:r>
        <w:r>
          <w:rPr>
            <w:noProof/>
            <w:webHidden/>
          </w:rPr>
          <w:fldChar w:fldCharType="separate"/>
        </w:r>
        <w:r>
          <w:rPr>
            <w:noProof/>
            <w:webHidden/>
          </w:rPr>
          <w:t>38</w:t>
        </w:r>
        <w:r>
          <w:rPr>
            <w:noProof/>
            <w:webHidden/>
          </w:rPr>
          <w:fldChar w:fldCharType="end"/>
        </w:r>
      </w:hyperlink>
    </w:p>
    <w:p w14:paraId="6F0F9ED1"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67" w:history="1">
        <w:r w:rsidRPr="00E131FA">
          <w:rPr>
            <w:rStyle w:val="Hyperlink"/>
            <w:noProof/>
          </w:rPr>
          <w:t>Set up the XenApp or XenDesktop Infrastructure Instances</w:t>
        </w:r>
        <w:r>
          <w:rPr>
            <w:noProof/>
            <w:webHidden/>
          </w:rPr>
          <w:tab/>
        </w:r>
        <w:r>
          <w:rPr>
            <w:noProof/>
            <w:webHidden/>
          </w:rPr>
          <w:fldChar w:fldCharType="begin"/>
        </w:r>
        <w:r>
          <w:rPr>
            <w:noProof/>
            <w:webHidden/>
          </w:rPr>
          <w:instrText xml:space="preserve"> PAGEREF _Toc422175067 \h </w:instrText>
        </w:r>
        <w:r>
          <w:rPr>
            <w:noProof/>
            <w:webHidden/>
          </w:rPr>
        </w:r>
        <w:r>
          <w:rPr>
            <w:noProof/>
            <w:webHidden/>
          </w:rPr>
          <w:fldChar w:fldCharType="separate"/>
        </w:r>
        <w:r>
          <w:rPr>
            <w:noProof/>
            <w:webHidden/>
          </w:rPr>
          <w:t>40</w:t>
        </w:r>
        <w:r>
          <w:rPr>
            <w:noProof/>
            <w:webHidden/>
          </w:rPr>
          <w:fldChar w:fldCharType="end"/>
        </w:r>
      </w:hyperlink>
    </w:p>
    <w:p w14:paraId="454C9FED"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68" w:history="1">
        <w:r w:rsidRPr="00E131FA">
          <w:rPr>
            <w:rStyle w:val="Hyperlink"/>
            <w:noProof/>
          </w:rPr>
          <w:t>Launch and Configure a Domain Controller Amazon Machine Image (AMI)</w:t>
        </w:r>
        <w:r>
          <w:rPr>
            <w:noProof/>
            <w:webHidden/>
          </w:rPr>
          <w:tab/>
        </w:r>
        <w:r>
          <w:rPr>
            <w:noProof/>
            <w:webHidden/>
          </w:rPr>
          <w:fldChar w:fldCharType="begin"/>
        </w:r>
        <w:r>
          <w:rPr>
            <w:noProof/>
            <w:webHidden/>
          </w:rPr>
          <w:instrText xml:space="preserve"> PAGEREF _Toc422175068 \h </w:instrText>
        </w:r>
        <w:r>
          <w:rPr>
            <w:noProof/>
            <w:webHidden/>
          </w:rPr>
        </w:r>
        <w:r>
          <w:rPr>
            <w:noProof/>
            <w:webHidden/>
          </w:rPr>
          <w:fldChar w:fldCharType="separate"/>
        </w:r>
        <w:r>
          <w:rPr>
            <w:noProof/>
            <w:webHidden/>
          </w:rPr>
          <w:t>40</w:t>
        </w:r>
        <w:r>
          <w:rPr>
            <w:noProof/>
            <w:webHidden/>
          </w:rPr>
          <w:fldChar w:fldCharType="end"/>
        </w:r>
      </w:hyperlink>
    </w:p>
    <w:p w14:paraId="27A0256F"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69" w:history="1">
        <w:r w:rsidRPr="00E131FA">
          <w:rPr>
            <w:rStyle w:val="Hyperlink"/>
            <w:noProof/>
          </w:rPr>
          <w:t>Launch Remaining XenApp or XenDesktop AMIs</w:t>
        </w:r>
        <w:r>
          <w:rPr>
            <w:noProof/>
            <w:webHidden/>
          </w:rPr>
          <w:tab/>
        </w:r>
        <w:r>
          <w:rPr>
            <w:noProof/>
            <w:webHidden/>
          </w:rPr>
          <w:fldChar w:fldCharType="begin"/>
        </w:r>
        <w:r>
          <w:rPr>
            <w:noProof/>
            <w:webHidden/>
          </w:rPr>
          <w:instrText xml:space="preserve"> PAGEREF _Toc422175069 \h </w:instrText>
        </w:r>
        <w:r>
          <w:rPr>
            <w:noProof/>
            <w:webHidden/>
          </w:rPr>
        </w:r>
        <w:r>
          <w:rPr>
            <w:noProof/>
            <w:webHidden/>
          </w:rPr>
          <w:fldChar w:fldCharType="separate"/>
        </w:r>
        <w:r>
          <w:rPr>
            <w:noProof/>
            <w:webHidden/>
          </w:rPr>
          <w:t>44</w:t>
        </w:r>
        <w:r>
          <w:rPr>
            <w:noProof/>
            <w:webHidden/>
          </w:rPr>
          <w:fldChar w:fldCharType="end"/>
        </w:r>
      </w:hyperlink>
    </w:p>
    <w:p w14:paraId="45C8E11A" w14:textId="77777777" w:rsidR="00DB3E54" w:rsidRDefault="00DB3E54">
      <w:pPr>
        <w:pStyle w:val="TOC4"/>
        <w:tabs>
          <w:tab w:val="right" w:leader="dot" w:pos="9350"/>
        </w:tabs>
        <w:rPr>
          <w:rFonts w:asciiTheme="minorHAnsi" w:eastAsiaTheme="minorEastAsia" w:hAnsiTheme="minorHAnsi" w:cstheme="minorBidi"/>
          <w:noProof/>
          <w:color w:val="auto"/>
          <w:sz w:val="22"/>
          <w:szCs w:val="22"/>
          <w:lang w:val="en-GB" w:eastAsia="en-GB"/>
        </w:rPr>
      </w:pPr>
      <w:hyperlink w:anchor="_Toc422175070" w:history="1">
        <w:r w:rsidRPr="00E131FA">
          <w:rPr>
            <w:rStyle w:val="Hyperlink"/>
            <w:noProof/>
          </w:rPr>
          <w:t>Launch the NetScaler AMI</w:t>
        </w:r>
        <w:r>
          <w:rPr>
            <w:noProof/>
            <w:webHidden/>
          </w:rPr>
          <w:tab/>
        </w:r>
        <w:r>
          <w:rPr>
            <w:noProof/>
            <w:webHidden/>
          </w:rPr>
          <w:fldChar w:fldCharType="begin"/>
        </w:r>
        <w:r>
          <w:rPr>
            <w:noProof/>
            <w:webHidden/>
          </w:rPr>
          <w:instrText xml:space="preserve"> PAGEREF _Toc422175070 \h </w:instrText>
        </w:r>
        <w:r>
          <w:rPr>
            <w:noProof/>
            <w:webHidden/>
          </w:rPr>
        </w:r>
        <w:r>
          <w:rPr>
            <w:noProof/>
            <w:webHidden/>
          </w:rPr>
          <w:fldChar w:fldCharType="separate"/>
        </w:r>
        <w:r>
          <w:rPr>
            <w:noProof/>
            <w:webHidden/>
          </w:rPr>
          <w:t>45</w:t>
        </w:r>
        <w:r>
          <w:rPr>
            <w:noProof/>
            <w:webHidden/>
          </w:rPr>
          <w:fldChar w:fldCharType="end"/>
        </w:r>
      </w:hyperlink>
    </w:p>
    <w:p w14:paraId="46706AC0" w14:textId="77777777" w:rsidR="00DB3E54" w:rsidRDefault="00DB3E54">
      <w:pPr>
        <w:pStyle w:val="TOC2"/>
        <w:tabs>
          <w:tab w:val="right" w:leader="dot" w:pos="9350"/>
        </w:tabs>
        <w:rPr>
          <w:rFonts w:asciiTheme="minorHAnsi" w:eastAsiaTheme="minorEastAsia" w:hAnsiTheme="minorHAnsi" w:cstheme="minorBidi"/>
          <w:noProof/>
          <w:color w:val="auto"/>
          <w:sz w:val="22"/>
          <w:szCs w:val="22"/>
          <w:lang w:val="en-GB" w:eastAsia="en-GB"/>
        </w:rPr>
      </w:pPr>
      <w:hyperlink w:anchor="_Toc422175071" w:history="1">
        <w:r w:rsidRPr="00E131FA">
          <w:rPr>
            <w:rStyle w:val="Hyperlink"/>
            <w:noProof/>
          </w:rPr>
          <w:t>Conclusion</w:t>
        </w:r>
        <w:r>
          <w:rPr>
            <w:noProof/>
            <w:webHidden/>
          </w:rPr>
          <w:tab/>
        </w:r>
        <w:r>
          <w:rPr>
            <w:noProof/>
            <w:webHidden/>
          </w:rPr>
          <w:fldChar w:fldCharType="begin"/>
        </w:r>
        <w:r>
          <w:rPr>
            <w:noProof/>
            <w:webHidden/>
          </w:rPr>
          <w:instrText xml:space="preserve"> PAGEREF _Toc422175071 \h </w:instrText>
        </w:r>
        <w:r>
          <w:rPr>
            <w:noProof/>
            <w:webHidden/>
          </w:rPr>
        </w:r>
        <w:r>
          <w:rPr>
            <w:noProof/>
            <w:webHidden/>
          </w:rPr>
          <w:fldChar w:fldCharType="separate"/>
        </w:r>
        <w:r>
          <w:rPr>
            <w:noProof/>
            <w:webHidden/>
          </w:rPr>
          <w:t>50</w:t>
        </w:r>
        <w:r>
          <w:rPr>
            <w:noProof/>
            <w:webHidden/>
          </w:rPr>
          <w:fldChar w:fldCharType="end"/>
        </w:r>
      </w:hyperlink>
    </w:p>
    <w:p w14:paraId="61BC2C74" w14:textId="77777777" w:rsidR="00DB3E54" w:rsidRDefault="00DB3E54">
      <w:pPr>
        <w:pStyle w:val="TOC3"/>
        <w:rPr>
          <w:rFonts w:asciiTheme="minorHAnsi" w:eastAsiaTheme="minorEastAsia" w:hAnsiTheme="minorHAnsi" w:cstheme="minorBidi"/>
          <w:noProof/>
          <w:color w:val="auto"/>
          <w:sz w:val="22"/>
          <w:szCs w:val="22"/>
          <w:lang w:val="en-GB" w:eastAsia="en-GB"/>
        </w:rPr>
      </w:pPr>
      <w:hyperlink w:anchor="_Toc422175072" w:history="1">
        <w:r w:rsidRPr="00E131FA">
          <w:rPr>
            <w:rStyle w:val="Hyperlink"/>
            <w:noProof/>
          </w:rPr>
          <w:t>Additional Resources</w:t>
        </w:r>
        <w:r>
          <w:rPr>
            <w:noProof/>
            <w:webHidden/>
          </w:rPr>
          <w:tab/>
        </w:r>
        <w:r>
          <w:rPr>
            <w:noProof/>
            <w:webHidden/>
          </w:rPr>
          <w:fldChar w:fldCharType="begin"/>
        </w:r>
        <w:r>
          <w:rPr>
            <w:noProof/>
            <w:webHidden/>
          </w:rPr>
          <w:instrText xml:space="preserve"> PAGEREF _Toc422175072 \h </w:instrText>
        </w:r>
        <w:r>
          <w:rPr>
            <w:noProof/>
            <w:webHidden/>
          </w:rPr>
        </w:r>
        <w:r>
          <w:rPr>
            <w:noProof/>
            <w:webHidden/>
          </w:rPr>
          <w:fldChar w:fldCharType="separate"/>
        </w:r>
        <w:r>
          <w:rPr>
            <w:noProof/>
            <w:webHidden/>
          </w:rPr>
          <w:t>51</w:t>
        </w:r>
        <w:r>
          <w:rPr>
            <w:noProof/>
            <w:webHidden/>
          </w:rPr>
          <w:fldChar w:fldCharType="end"/>
        </w:r>
      </w:hyperlink>
    </w:p>
    <w:p w14:paraId="76C91E61" w14:textId="29EDB1F7" w:rsidR="002F1CC7" w:rsidRPr="004120E5" w:rsidRDefault="009C7DFE" w:rsidP="00D1477B">
      <w:pPr>
        <w:rPr>
          <w:bCs/>
          <w:color w:val="4D4F53"/>
          <w:sz w:val="24"/>
          <w:szCs w:val="24"/>
        </w:rPr>
      </w:pPr>
      <w:r w:rsidRPr="004120E5">
        <w:rPr>
          <w:rFonts w:cs="Arial"/>
          <w:b/>
          <w:color w:val="000000"/>
        </w:rPr>
        <w:fldChar w:fldCharType="end"/>
      </w:r>
      <w:bookmarkEnd w:id="3"/>
    </w:p>
    <w:p w14:paraId="1C9F79A2" w14:textId="77777777" w:rsidR="00BA4F40" w:rsidRPr="004120E5" w:rsidRDefault="003616B6" w:rsidP="006C350E">
      <w:pPr>
        <w:pStyle w:val="Heading1"/>
        <w:numPr>
          <w:ilvl w:val="0"/>
          <w:numId w:val="0"/>
        </w:numPr>
        <w:ind w:left="720"/>
        <w:jc w:val="left"/>
      </w:pPr>
      <w:bookmarkStart w:id="4" w:name="_Toc337642767"/>
      <w:r w:rsidRPr="004120E5">
        <w:br w:type="page"/>
      </w:r>
    </w:p>
    <w:p w14:paraId="2D0A0236" w14:textId="77777777" w:rsidR="000971E4" w:rsidRPr="004120E5" w:rsidRDefault="000971E4" w:rsidP="0053616F">
      <w:pPr>
        <w:pStyle w:val="Heading1"/>
        <w:numPr>
          <w:ilvl w:val="0"/>
          <w:numId w:val="0"/>
        </w:numPr>
        <w:ind w:left="720" w:hanging="360"/>
        <w:jc w:val="left"/>
        <w:sectPr w:rsidR="000971E4" w:rsidRPr="004120E5" w:rsidSect="000971E4">
          <w:headerReference w:type="default" r:id="rId15"/>
          <w:footerReference w:type="default" r:id="rId16"/>
          <w:pgSz w:w="12240" w:h="15840"/>
          <w:pgMar w:top="1440" w:right="1440" w:bottom="1080" w:left="1440" w:header="720" w:footer="720" w:gutter="0"/>
          <w:pgNumType w:start="2"/>
          <w:cols w:space="720"/>
          <w:docGrid w:linePitch="360"/>
        </w:sectPr>
      </w:pPr>
    </w:p>
    <w:p w14:paraId="6BB37B69" w14:textId="02A1CFC5" w:rsidR="007B75A0" w:rsidRPr="004120E5" w:rsidRDefault="0053616F" w:rsidP="00DC69D2">
      <w:pPr>
        <w:pStyle w:val="Heading2"/>
      </w:pPr>
      <w:bookmarkStart w:id="5" w:name="_Toc422175042"/>
      <w:r w:rsidRPr="004120E5">
        <w:t>About This Design Guide</w:t>
      </w:r>
      <w:bookmarkEnd w:id="5"/>
    </w:p>
    <w:p w14:paraId="109513C4" w14:textId="5AFAABCC" w:rsidR="00FE1BE6" w:rsidRPr="004120E5" w:rsidRDefault="00FE1BE6" w:rsidP="00BC2223">
      <w:pPr>
        <w:pStyle w:val="CitrixBodyText1"/>
      </w:pPr>
      <w:r w:rsidRPr="004120E5">
        <w:t>This Citrix Design Guide provides an overview of the XenDesktop</w:t>
      </w:r>
      <w:r w:rsidRPr="004120E5">
        <w:rPr>
          <w:vertAlign w:val="superscript"/>
        </w:rPr>
        <w:t>®</w:t>
      </w:r>
      <w:r w:rsidRPr="004120E5">
        <w:t xml:space="preserve"> 7.</w:t>
      </w:r>
      <w:r w:rsidR="00105AA9">
        <w:t>6</w:t>
      </w:r>
      <w:r w:rsidRPr="004120E5">
        <w:t xml:space="preserve"> on </w:t>
      </w:r>
      <w:r w:rsidR="00105AA9">
        <w:t>Google Cloud Engine</w:t>
      </w:r>
      <w:r w:rsidRPr="004120E5">
        <w:t xml:space="preserve"> (</w:t>
      </w:r>
      <w:r w:rsidR="00105AA9">
        <w:t>GCE</w:t>
      </w:r>
      <w:r w:rsidRPr="004120E5">
        <w:t xml:space="preserve"> solution architecture and implementation. This design has been created through architectural design best practices obtained from Citrix Consulting Services and thorough lab testing, and it is intended to provide guidance for solution evaluation and the introduction of proof of concepts. </w:t>
      </w:r>
    </w:p>
    <w:p w14:paraId="7BCE3D34" w14:textId="77777777" w:rsidR="00FE1BE6" w:rsidRPr="004120E5" w:rsidRDefault="00FE1BE6" w:rsidP="00BC2223">
      <w:pPr>
        <w:pStyle w:val="CitrixBodyText1"/>
      </w:pPr>
      <w:r w:rsidRPr="004120E5">
        <w:t>The Design Guide incorporates generally available products into the design and employs repeatable processes for the deployment, operation, and management of components within the solution.</w:t>
      </w:r>
    </w:p>
    <w:p w14:paraId="049FB87C" w14:textId="4B51B4A2" w:rsidR="00FE1BE6" w:rsidRPr="004120E5" w:rsidRDefault="00FE1BE6" w:rsidP="00FE1BE6">
      <w:pPr>
        <w:pStyle w:val="Heading2"/>
      </w:pPr>
      <w:bookmarkStart w:id="6" w:name="_Toc422175043"/>
      <w:r w:rsidRPr="004120E5">
        <w:t>Overview</w:t>
      </w:r>
      <w:bookmarkEnd w:id="6"/>
    </w:p>
    <w:p w14:paraId="331C0F3B" w14:textId="65B5DDD0" w:rsidR="00FE1BE6" w:rsidRPr="004120E5" w:rsidRDefault="00FE1BE6" w:rsidP="00BC2223">
      <w:pPr>
        <w:pStyle w:val="CitrixBodyText1"/>
      </w:pPr>
      <w:r w:rsidRPr="004120E5">
        <w:t>Citrix customers wanting to leverage public cloud Infrastructure as a Service (Iaas) in order to expand their on-premises datacenter capabilities, without investing in new capital resources, can now host and provision desktops and applications using XenDesktop 7.</w:t>
      </w:r>
      <w:r w:rsidR="00105AA9">
        <w:t>6</w:t>
      </w:r>
      <w:r w:rsidRPr="004120E5">
        <w:t xml:space="preserve"> within </w:t>
      </w:r>
      <w:r w:rsidR="00105AA9">
        <w:t>GCE</w:t>
      </w:r>
      <w:r w:rsidRPr="004120E5">
        <w:t xml:space="preserve">. This capability enables faster proof of concept and pilot builds for migration to XenDesktop 7 for existing XenDesktop implementations or as part of a new or hybrid XenDesktop implementation where the leverage of public cloud infrastructure is preferred. </w:t>
      </w:r>
    </w:p>
    <w:p w14:paraId="56811D14" w14:textId="2C06A82F" w:rsidR="00FE1BE6" w:rsidRPr="004120E5" w:rsidRDefault="00FE1BE6" w:rsidP="00BC2223">
      <w:pPr>
        <w:pStyle w:val="CitrixBodyText1"/>
      </w:pPr>
      <w:r w:rsidRPr="004120E5">
        <w:t>This document provides high-level design guidance using a sample implementation of XenDesktop 7.</w:t>
      </w:r>
      <w:r w:rsidR="00105AA9">
        <w:t>6</w:t>
      </w:r>
      <w:r w:rsidRPr="004120E5">
        <w:t xml:space="preserve"> Hosted Shared and Server Virtual Desktop Infrastructure (VDI) FlexCast</w:t>
      </w:r>
      <w:r w:rsidRPr="004120E5">
        <w:rPr>
          <w:vertAlign w:val="superscript"/>
        </w:rPr>
        <w:t>®</w:t>
      </w:r>
      <w:r w:rsidRPr="004120E5">
        <w:t xml:space="preserve"> models within the </w:t>
      </w:r>
      <w:r w:rsidR="00105AA9">
        <w:t>GCE</w:t>
      </w:r>
      <w:r w:rsidRPr="004120E5">
        <w:t xml:space="preserve"> cloud. </w:t>
      </w:r>
    </w:p>
    <w:p w14:paraId="32456F85" w14:textId="771BA069" w:rsidR="00FE1BE6" w:rsidRPr="004120E5" w:rsidRDefault="00FE1BE6" w:rsidP="00BC2223">
      <w:pPr>
        <w:pStyle w:val="CitrixBodyText1"/>
        <w:numPr>
          <w:ilvl w:val="0"/>
          <w:numId w:val="9"/>
        </w:numPr>
      </w:pPr>
      <w:r w:rsidRPr="004120E5">
        <w:t>Hosted Shared Desktops are built upon Windows Server 2008 R2 and Windows Server 2012</w:t>
      </w:r>
      <w:r w:rsidR="00A97177">
        <w:t xml:space="preserve"> R2</w:t>
      </w:r>
      <w:r w:rsidRPr="004120E5">
        <w:t xml:space="preserve"> RDS Session Host servers where multiple user sessions execute on a single shared server instance.</w:t>
      </w:r>
    </w:p>
    <w:p w14:paraId="2CD40055" w14:textId="79E5E2F0" w:rsidR="00FE1BE6" w:rsidRPr="004120E5" w:rsidRDefault="00FE1BE6" w:rsidP="00BC2223">
      <w:pPr>
        <w:pStyle w:val="CitrixBodyText1"/>
        <w:numPr>
          <w:ilvl w:val="0"/>
          <w:numId w:val="9"/>
        </w:numPr>
      </w:pPr>
      <w:r w:rsidRPr="004120E5">
        <w:t xml:space="preserve">Server VDI Desktops are built upon Windows Server 2008 R2 and Windows Server 2012 </w:t>
      </w:r>
      <w:r w:rsidR="00A97177">
        <w:t xml:space="preserve">R2 </w:t>
      </w:r>
      <w:r w:rsidRPr="004120E5">
        <w:t>for use cases where a single user requires a VDI-based dedicated or pooled server instance, which provides an execution environment that is not shared.</w:t>
      </w:r>
    </w:p>
    <w:p w14:paraId="5C1D8D80" w14:textId="4A9A8A14" w:rsidR="00FE1BE6" w:rsidRPr="004120E5" w:rsidRDefault="00FE1BE6" w:rsidP="00BC2223">
      <w:pPr>
        <w:pStyle w:val="CitrixBodyText1"/>
      </w:pPr>
      <w:r w:rsidRPr="004120E5">
        <w:t xml:space="preserve">Used in conjunction with the XenDesktop Modular Reference Architecture, this document provides basic best-practice guidance for companies looking to leverage Citrix and </w:t>
      </w:r>
      <w:r w:rsidR="00A97177">
        <w:t>GCE</w:t>
      </w:r>
      <w:r w:rsidRPr="004120E5">
        <w:t xml:space="preserve"> cloud technologies to deliver a state-of-the-art solution for their users.</w:t>
      </w:r>
    </w:p>
    <w:p w14:paraId="6832D131" w14:textId="77777777" w:rsidR="00FE1BE6" w:rsidRPr="004120E5" w:rsidRDefault="00FE1BE6" w:rsidP="00FE1BE6">
      <w:pPr>
        <w:pStyle w:val="Heading2"/>
      </w:pPr>
      <w:bookmarkStart w:id="7" w:name="_Toc391479272"/>
      <w:bookmarkStart w:id="8" w:name="_Toc422175044"/>
      <w:r w:rsidRPr="004120E5">
        <w:t>Use Case</w:t>
      </w:r>
      <w:bookmarkEnd w:id="7"/>
      <w:bookmarkEnd w:id="8"/>
    </w:p>
    <w:p w14:paraId="009031FA" w14:textId="51E169B3" w:rsidR="00FE1BE6" w:rsidRPr="004120E5" w:rsidRDefault="00FE1BE6" w:rsidP="00BC2223">
      <w:pPr>
        <w:pStyle w:val="CitrixBodyText1"/>
      </w:pPr>
      <w:r w:rsidRPr="004120E5">
        <w:t>Let us assume “</w:t>
      </w:r>
      <w:r w:rsidR="00105AA9">
        <w:t>XenCloud</w:t>
      </w:r>
      <w:r w:rsidRPr="004120E5">
        <w:t xml:space="preserve"> Corp.” (</w:t>
      </w:r>
      <w:r w:rsidR="00105AA9">
        <w:t>XenCloud</w:t>
      </w:r>
      <w:r w:rsidRPr="004120E5">
        <w:t xml:space="preserve">) plans to leverage </w:t>
      </w:r>
      <w:r w:rsidR="005F4FAC">
        <w:t>Google</w:t>
      </w:r>
      <w:r w:rsidRPr="004120E5">
        <w:t xml:space="preserve"> and Citrix </w:t>
      </w:r>
      <w:r w:rsidR="00105AA9">
        <w:t>technologies</w:t>
      </w:r>
      <w:r w:rsidRPr="004120E5">
        <w:t xml:space="preserve"> to deliver a hosted desktop solution for their accounting department.  The solution will provide value to the department by enabling access to hosted desktops and applications from any device. The value of this solution for </w:t>
      </w:r>
      <w:r w:rsidR="00105AA9">
        <w:t>XenCloud</w:t>
      </w:r>
      <w:r w:rsidRPr="004120E5">
        <w:t xml:space="preserve"> is most evident in the ability to quickly bring new desktop services on line through a subscription to </w:t>
      </w:r>
      <w:r w:rsidR="00105AA9">
        <w:t>GCE</w:t>
      </w:r>
      <w:r w:rsidRPr="004120E5">
        <w:t xml:space="preserve"> infrastructure services rather than a protracted capital investment and datacenter build out project. Since the new desktops are an extension of the existing </w:t>
      </w:r>
      <w:r w:rsidR="00105AA9">
        <w:t>XenCloud</w:t>
      </w:r>
      <w:r w:rsidRPr="004120E5">
        <w:t xml:space="preserve"> datacenter, the infrastructure already in place at </w:t>
      </w:r>
      <w:r w:rsidR="00105AA9">
        <w:t>XenCloud</w:t>
      </w:r>
      <w:r w:rsidRPr="004120E5">
        <w:t xml:space="preserve"> will be connected to </w:t>
      </w:r>
      <w:r w:rsidR="00105AA9">
        <w:t>GCE</w:t>
      </w:r>
      <w:r w:rsidRPr="004120E5">
        <w:t xml:space="preserve"> through a</w:t>
      </w:r>
      <w:r w:rsidR="005F4FAC">
        <w:t>n</w:t>
      </w:r>
      <w:r w:rsidRPr="004120E5">
        <w:t xml:space="preserve"> </w:t>
      </w:r>
      <w:r w:rsidR="00105AA9">
        <w:t>IPSEC Site-to-Site VPN</w:t>
      </w:r>
      <w:r w:rsidRPr="004120E5">
        <w:t xml:space="preserve">. This connectivity enables the </w:t>
      </w:r>
      <w:r w:rsidR="00105AA9">
        <w:t>GCE</w:t>
      </w:r>
      <w:r w:rsidRPr="004120E5">
        <w:t xml:space="preserve">-hosted XenDesktop infrastructure components to communicate with the </w:t>
      </w:r>
      <w:r w:rsidR="00105AA9">
        <w:t>XenCloud</w:t>
      </w:r>
      <w:r w:rsidRPr="004120E5">
        <w:t xml:space="preserve"> corporate Active Directory and back-office services like Microsoft Exchange or Microsoft Lync, as well as the corporate Secure Remote Access services enabled through Citrix NetScaler </w:t>
      </w:r>
      <w:r w:rsidR="00105AA9">
        <w:t xml:space="preserve">Universal </w:t>
      </w:r>
      <w:r w:rsidRPr="004120E5">
        <w:t xml:space="preserve">Gateway™. </w:t>
      </w:r>
    </w:p>
    <w:p w14:paraId="36D9E9E3" w14:textId="309DC924" w:rsidR="00FE1BE6" w:rsidRPr="004120E5" w:rsidRDefault="00FE1BE6" w:rsidP="00BC2223">
      <w:pPr>
        <w:pStyle w:val="CitrixBodyText1"/>
      </w:pPr>
      <w:r w:rsidRPr="004120E5">
        <w:t xml:space="preserve">The objective of this guide is to outline </w:t>
      </w:r>
      <w:r w:rsidR="00105AA9">
        <w:t>XenCloud</w:t>
      </w:r>
      <w:r w:rsidRPr="004120E5">
        <w:t>’s business considerations and show how hosting their new XenDesktop 7.</w:t>
      </w:r>
      <w:r w:rsidR="00105AA9">
        <w:t>6</w:t>
      </w:r>
      <w:r w:rsidRPr="004120E5">
        <w:t xml:space="preserve"> Windows Server-based FlexCast models in </w:t>
      </w:r>
      <w:r w:rsidR="00105AA9">
        <w:t>GCE</w:t>
      </w:r>
      <w:r w:rsidRPr="004120E5">
        <w:t xml:space="preserve"> could address them.</w:t>
      </w:r>
    </w:p>
    <w:p w14:paraId="56DFB14A" w14:textId="77777777" w:rsidR="00D1477B" w:rsidRPr="004120E5" w:rsidRDefault="00D1477B">
      <w:pPr>
        <w:rPr>
          <w:rFonts w:cs="Arial"/>
          <w:color w:val="4D4F53"/>
          <w:sz w:val="28"/>
          <w:szCs w:val="36"/>
        </w:rPr>
      </w:pPr>
      <w:bookmarkStart w:id="9" w:name="_Toc391479273"/>
      <w:r w:rsidRPr="004120E5">
        <w:br w:type="page"/>
      </w:r>
    </w:p>
    <w:p w14:paraId="34DF068C" w14:textId="1ED11A03" w:rsidR="00FE1BE6" w:rsidRPr="004120E5" w:rsidRDefault="00FE1BE6" w:rsidP="00FE1BE6">
      <w:pPr>
        <w:pStyle w:val="Heading3"/>
      </w:pPr>
      <w:bookmarkStart w:id="10" w:name="_Toc422175045"/>
      <w:r w:rsidRPr="004120E5">
        <w:t>Business Objectives</w:t>
      </w:r>
      <w:bookmarkEnd w:id="9"/>
      <w:bookmarkEnd w:id="10"/>
    </w:p>
    <w:p w14:paraId="6B0AFB0E" w14:textId="77777777" w:rsidR="00FE1BE6" w:rsidRPr="004120E5" w:rsidRDefault="00FE1BE6" w:rsidP="0005250E">
      <w:pPr>
        <w:pStyle w:val="CitrixBodyText2"/>
        <w:numPr>
          <w:ilvl w:val="0"/>
          <w:numId w:val="11"/>
        </w:numPr>
      </w:pPr>
      <w:r w:rsidRPr="004120E5">
        <w:t>Provide secure access to desktops and applications for the accounting team</w:t>
      </w:r>
    </w:p>
    <w:p w14:paraId="1F4E2BE5" w14:textId="45F623EC" w:rsidR="00FE1BE6" w:rsidRPr="004120E5" w:rsidRDefault="00FE1BE6" w:rsidP="0005250E">
      <w:pPr>
        <w:pStyle w:val="CitrixBodyText2"/>
        <w:numPr>
          <w:ilvl w:val="0"/>
          <w:numId w:val="11"/>
        </w:numPr>
      </w:pPr>
      <w:r w:rsidRPr="004120E5">
        <w:t xml:space="preserve">Avoid the need to build new infrastructure within the </w:t>
      </w:r>
      <w:r w:rsidR="00105AA9">
        <w:t>XenCloud</w:t>
      </w:r>
      <w:r w:rsidRPr="004120E5">
        <w:t xml:space="preserve"> datacenter</w:t>
      </w:r>
    </w:p>
    <w:p w14:paraId="14F6A192" w14:textId="77777777" w:rsidR="00FE1BE6" w:rsidRPr="004120E5" w:rsidRDefault="00FE1BE6" w:rsidP="0005250E">
      <w:pPr>
        <w:pStyle w:val="CitrixBodyText2"/>
        <w:numPr>
          <w:ilvl w:val="0"/>
          <w:numId w:val="11"/>
        </w:numPr>
      </w:pPr>
      <w:r w:rsidRPr="004120E5">
        <w:t>Leverage as much existing corporate infrastructure as possible to align with current IT practices and policies and to keep new expenses as low as possible</w:t>
      </w:r>
    </w:p>
    <w:p w14:paraId="54A12C6A" w14:textId="77777777" w:rsidR="00FE1BE6" w:rsidRPr="004120E5" w:rsidRDefault="00FE1BE6" w:rsidP="0005250E">
      <w:pPr>
        <w:pStyle w:val="CitrixBodyText2"/>
        <w:numPr>
          <w:ilvl w:val="0"/>
          <w:numId w:val="11"/>
        </w:numPr>
      </w:pPr>
      <w:r w:rsidRPr="004120E5">
        <w:t>Use monthly programmatic funding instead of capital expenses for this project</w:t>
      </w:r>
    </w:p>
    <w:p w14:paraId="4631B832" w14:textId="77777777" w:rsidR="00FE1BE6" w:rsidRPr="004120E5" w:rsidRDefault="00FE1BE6" w:rsidP="0005250E">
      <w:pPr>
        <w:pStyle w:val="CitrixBodyText2"/>
        <w:numPr>
          <w:ilvl w:val="0"/>
          <w:numId w:val="11"/>
        </w:numPr>
      </w:pPr>
      <w:r w:rsidRPr="004120E5">
        <w:t>Manage the service within a public cloud environment in order to scale based on seasonal resource requirements</w:t>
      </w:r>
    </w:p>
    <w:p w14:paraId="7C744042" w14:textId="77777777" w:rsidR="00FE1BE6" w:rsidRPr="004120E5" w:rsidRDefault="00FE1BE6" w:rsidP="0005250E">
      <w:pPr>
        <w:pStyle w:val="CitrixBodyText2"/>
        <w:numPr>
          <w:ilvl w:val="0"/>
          <w:numId w:val="11"/>
        </w:numPr>
      </w:pPr>
      <w:r w:rsidRPr="004120E5">
        <w:t>Provide support for any device, enabling temporary contractors to “bring your own device” (BYOD)</w:t>
      </w:r>
    </w:p>
    <w:p w14:paraId="12D22BF9" w14:textId="77777777" w:rsidR="00FE1BE6" w:rsidRPr="004120E5" w:rsidRDefault="00FE1BE6" w:rsidP="00FE1BE6">
      <w:pPr>
        <w:pStyle w:val="Heading3"/>
      </w:pPr>
      <w:bookmarkStart w:id="11" w:name="_Toc391479274"/>
      <w:bookmarkStart w:id="12" w:name="_Toc422175046"/>
      <w:r w:rsidRPr="004120E5">
        <w:t>Technical Objectives</w:t>
      </w:r>
      <w:bookmarkEnd w:id="11"/>
      <w:bookmarkEnd w:id="12"/>
    </w:p>
    <w:p w14:paraId="23EDBD03" w14:textId="77777777" w:rsidR="00FE1BE6" w:rsidRPr="004120E5" w:rsidRDefault="00FE1BE6" w:rsidP="0005250E">
      <w:pPr>
        <w:pStyle w:val="CitrixBodyText2"/>
        <w:numPr>
          <w:ilvl w:val="0"/>
          <w:numId w:val="12"/>
        </w:numPr>
      </w:pPr>
      <w:r w:rsidRPr="004120E5">
        <w:t>Quickly design and implement an environment to establish the value and metrics</w:t>
      </w:r>
    </w:p>
    <w:p w14:paraId="7278CF7D" w14:textId="77777777" w:rsidR="00FE1BE6" w:rsidRPr="004120E5" w:rsidRDefault="00FE1BE6" w:rsidP="0005250E">
      <w:pPr>
        <w:pStyle w:val="CitrixBodyText2"/>
        <w:numPr>
          <w:ilvl w:val="0"/>
          <w:numId w:val="12"/>
        </w:numPr>
      </w:pPr>
      <w:r w:rsidRPr="004120E5">
        <w:t>Ensure high availability of critical components to ensure business continuity</w:t>
      </w:r>
    </w:p>
    <w:p w14:paraId="1FBCDF7B" w14:textId="77777777" w:rsidR="00FE1BE6" w:rsidRPr="004120E5" w:rsidRDefault="00FE1BE6" w:rsidP="0005250E">
      <w:pPr>
        <w:pStyle w:val="CitrixBodyText2"/>
        <w:numPr>
          <w:ilvl w:val="0"/>
          <w:numId w:val="12"/>
        </w:numPr>
      </w:pPr>
      <w:r w:rsidRPr="004120E5">
        <w:t>Implement an “n+1” highly available solution to avoid any business interruption</w:t>
      </w:r>
    </w:p>
    <w:p w14:paraId="2BD628E8" w14:textId="77777777" w:rsidR="00FE1BE6" w:rsidRPr="004120E5" w:rsidRDefault="00FE1BE6" w:rsidP="0005250E">
      <w:pPr>
        <w:pStyle w:val="CitrixBodyText2"/>
        <w:numPr>
          <w:ilvl w:val="0"/>
          <w:numId w:val="12"/>
        </w:numPr>
      </w:pPr>
      <w:r w:rsidRPr="004120E5">
        <w:t>Support access from user-owned devices that vary in form factor and operating system</w:t>
      </w:r>
    </w:p>
    <w:p w14:paraId="1BAC5BC2" w14:textId="25EB925F" w:rsidR="00FE1BE6" w:rsidRPr="004120E5" w:rsidRDefault="00FE1BE6" w:rsidP="00BC2223">
      <w:pPr>
        <w:pStyle w:val="Heading2"/>
      </w:pPr>
      <w:bookmarkStart w:id="13" w:name="_Toc391479275"/>
      <w:bookmarkStart w:id="14" w:name="_Toc422175047"/>
      <w:r w:rsidRPr="004120E5">
        <w:t>Citrix XenDesktop 7.</w:t>
      </w:r>
      <w:r w:rsidR="00105AA9">
        <w:t>6</w:t>
      </w:r>
      <w:r w:rsidRPr="004120E5">
        <w:t xml:space="preserve"> on </w:t>
      </w:r>
      <w:bookmarkEnd w:id="13"/>
      <w:r w:rsidR="00105AA9">
        <w:t>GCE</w:t>
      </w:r>
      <w:bookmarkEnd w:id="14"/>
      <w:r w:rsidRPr="004120E5">
        <w:t xml:space="preserve"> </w:t>
      </w:r>
    </w:p>
    <w:p w14:paraId="3E48D0FB" w14:textId="4D7C1029" w:rsidR="00FE1BE6" w:rsidRPr="004120E5" w:rsidRDefault="00105AA9" w:rsidP="00BC2223">
      <w:pPr>
        <w:pStyle w:val="CitrixBodyText1"/>
      </w:pPr>
      <w:r>
        <w:t>XenCloud</w:t>
      </w:r>
      <w:r w:rsidR="00FE1BE6" w:rsidRPr="004120E5">
        <w:t xml:space="preserve"> selected XenDesktop as their solution since it enables the best user experience across the public Internet from any device according to independent analysis and, after reviewing the Citrix XenDesktop Modular Reference Architecture and </w:t>
      </w:r>
      <w:r>
        <w:t>GCE</w:t>
      </w:r>
      <w:r w:rsidR="00FE1BE6" w:rsidRPr="004120E5">
        <w:t xml:space="preserve"> IaaS capabilities, they believed they could build a solution without a large upfront capital investment. </w:t>
      </w:r>
    </w:p>
    <w:p w14:paraId="0A860D2C" w14:textId="745D7C7F" w:rsidR="00FE1BE6" w:rsidRPr="004120E5" w:rsidRDefault="00FE1BE6" w:rsidP="00BC2223">
      <w:pPr>
        <w:pStyle w:val="CitrixBodyText1"/>
      </w:pPr>
      <w:r w:rsidRPr="004120E5">
        <w:t>The Citrix XenDesktop 7.</w:t>
      </w:r>
      <w:r w:rsidR="00E3498B">
        <w:t>6</w:t>
      </w:r>
      <w:r w:rsidRPr="004120E5">
        <w:t xml:space="preserve"> solution (see </w:t>
      </w:r>
      <w:r w:rsidR="00C16221" w:rsidRPr="004120E5">
        <w:t>Figure 1</w:t>
      </w:r>
      <w:r w:rsidRPr="004120E5">
        <w:t xml:space="preserve">) hosted on </w:t>
      </w:r>
      <w:r w:rsidR="00E3498B">
        <w:t>GCE</w:t>
      </w:r>
      <w:r w:rsidRPr="004120E5">
        <w:t xml:space="preserve"> consisted of a small number of components:</w:t>
      </w:r>
    </w:p>
    <w:p w14:paraId="3A47699F" w14:textId="77777777" w:rsidR="00FE1BE6" w:rsidRPr="004120E5" w:rsidRDefault="00FE1BE6" w:rsidP="0005250E">
      <w:pPr>
        <w:pStyle w:val="CitrixBodyText1"/>
        <w:numPr>
          <w:ilvl w:val="0"/>
          <w:numId w:val="13"/>
        </w:numPr>
        <w:rPr>
          <w:rFonts w:cs="Arial"/>
        </w:rPr>
      </w:pPr>
      <w:r w:rsidRPr="004120E5">
        <w:rPr>
          <w:rFonts w:cs="Arial"/>
        </w:rPr>
        <w:t>Hosted Shared workers (Windows Server RDS Session Host enabling session isolation)</w:t>
      </w:r>
    </w:p>
    <w:p w14:paraId="60ABBF58" w14:textId="77777777" w:rsidR="00FE1BE6" w:rsidRPr="004120E5" w:rsidRDefault="00FE1BE6" w:rsidP="0005250E">
      <w:pPr>
        <w:pStyle w:val="CitrixBodyText1"/>
        <w:numPr>
          <w:ilvl w:val="0"/>
          <w:numId w:val="13"/>
        </w:numPr>
        <w:rPr>
          <w:rFonts w:cs="Arial"/>
        </w:rPr>
      </w:pPr>
      <w:r w:rsidRPr="004120E5">
        <w:rPr>
          <w:rFonts w:cs="Arial"/>
        </w:rPr>
        <w:t>Server VDI Workers (Windows Server pooled or dedicated VDI-based instance isolation)</w:t>
      </w:r>
    </w:p>
    <w:p w14:paraId="37D870DB" w14:textId="06BC6B77" w:rsidR="00FE1BE6" w:rsidRPr="004120E5" w:rsidRDefault="00FE1BE6" w:rsidP="0005250E">
      <w:pPr>
        <w:pStyle w:val="CitrixBodyText1"/>
        <w:numPr>
          <w:ilvl w:val="0"/>
          <w:numId w:val="13"/>
        </w:numPr>
        <w:rPr>
          <w:rFonts w:cs="Arial"/>
        </w:rPr>
      </w:pPr>
      <w:r w:rsidRPr="004120E5">
        <w:rPr>
          <w:rFonts w:cs="Arial"/>
        </w:rPr>
        <w:t xml:space="preserve">An </w:t>
      </w:r>
      <w:r w:rsidR="00E3498B">
        <w:rPr>
          <w:rFonts w:cs="Arial"/>
        </w:rPr>
        <w:t>GCE</w:t>
      </w:r>
      <w:r w:rsidRPr="004120E5">
        <w:rPr>
          <w:rFonts w:cs="Arial"/>
        </w:rPr>
        <w:t xml:space="preserve"> local Active Directory Domain Controller (DC) that is a member of the </w:t>
      </w:r>
      <w:r w:rsidR="00E3498B">
        <w:rPr>
          <w:rFonts w:cs="Arial"/>
        </w:rPr>
        <w:t>XenCloud</w:t>
      </w:r>
      <w:r w:rsidRPr="004120E5">
        <w:rPr>
          <w:rFonts w:cs="Arial"/>
        </w:rPr>
        <w:t xml:space="preserve"> corporate forest</w:t>
      </w:r>
    </w:p>
    <w:p w14:paraId="505191ED" w14:textId="647CF39A" w:rsidR="001E1B19" w:rsidRPr="004120E5" w:rsidRDefault="00FE1BE6" w:rsidP="0005250E">
      <w:pPr>
        <w:pStyle w:val="CitrixBodyText1"/>
        <w:numPr>
          <w:ilvl w:val="0"/>
          <w:numId w:val="13"/>
        </w:numPr>
        <w:rPr>
          <w:rFonts w:cs="Arial"/>
        </w:rPr>
      </w:pPr>
      <w:r w:rsidRPr="004120E5">
        <w:rPr>
          <w:rFonts w:cs="Arial"/>
        </w:rPr>
        <w:t xml:space="preserve">An </w:t>
      </w:r>
      <w:r w:rsidR="00E3498B">
        <w:rPr>
          <w:rFonts w:cs="Arial"/>
        </w:rPr>
        <w:t>GCE</w:t>
      </w:r>
      <w:r w:rsidRPr="004120E5">
        <w:rPr>
          <w:rFonts w:cs="Arial"/>
        </w:rPr>
        <w:t xml:space="preserve"> local File Serve</w:t>
      </w:r>
      <w:r w:rsidR="00E3498B">
        <w:rPr>
          <w:rFonts w:cs="Arial"/>
        </w:rPr>
        <w:t xml:space="preserve">r for the storage of </w:t>
      </w:r>
      <w:r w:rsidRPr="004120E5">
        <w:rPr>
          <w:rFonts w:cs="Arial"/>
        </w:rPr>
        <w:t>Roaming User Profiles</w:t>
      </w:r>
      <w:r w:rsidR="00E3498B">
        <w:rPr>
          <w:rFonts w:cs="Arial"/>
        </w:rPr>
        <w:t xml:space="preserve"> for the XenDesktop users</w:t>
      </w:r>
    </w:p>
    <w:p w14:paraId="6E374E2C" w14:textId="77777777" w:rsidR="006308FF" w:rsidRPr="004120E5" w:rsidRDefault="006308FF" w:rsidP="006308FF">
      <w:pPr>
        <w:pStyle w:val="CitrixBodyText1"/>
        <w:rPr>
          <w:rFonts w:cs="Arial"/>
        </w:rPr>
      </w:pPr>
    </w:p>
    <w:p w14:paraId="5ABED097" w14:textId="2BDDC522" w:rsidR="006308FF" w:rsidRPr="004120E5" w:rsidRDefault="006308FF" w:rsidP="006308FF">
      <w:pPr>
        <w:pStyle w:val="CitrixBodyText1"/>
        <w:rPr>
          <w:rFonts w:cs="Arial"/>
        </w:rPr>
      </w:pPr>
      <w:r w:rsidRPr="004120E5">
        <w:rPr>
          <w:rFonts w:cs="Arial"/>
          <w:noProof/>
          <w:szCs w:val="20"/>
          <w:lang w:val="en-GB" w:eastAsia="en-GB"/>
        </w:rPr>
        <w:drawing>
          <wp:inline distT="0" distB="0" distL="0" distR="0" wp14:anchorId="75E07B65" wp14:editId="17E8D782">
            <wp:extent cx="5943600" cy="44443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lin Cloud_CS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44365"/>
                    </a:xfrm>
                    <a:prstGeom prst="rect">
                      <a:avLst/>
                    </a:prstGeom>
                  </pic:spPr>
                </pic:pic>
              </a:graphicData>
            </a:graphic>
          </wp:inline>
        </w:drawing>
      </w:r>
    </w:p>
    <w:p w14:paraId="6458107B" w14:textId="77777777" w:rsidR="001E1B19" w:rsidRPr="004120E5" w:rsidRDefault="001E1B19" w:rsidP="00525ABA">
      <w:pPr>
        <w:pStyle w:val="Caption"/>
        <w:jc w:val="left"/>
      </w:pPr>
      <w:bookmarkStart w:id="15" w:name="_Ref391420147"/>
      <w:r w:rsidRPr="004120E5">
        <w:t xml:space="preserve">Figure </w:t>
      </w:r>
      <w:fldSimple w:instr=" SEQ Figure \* ARABIC ">
        <w:r w:rsidR="00F62CA8">
          <w:rPr>
            <w:noProof/>
          </w:rPr>
          <w:t>1</w:t>
        </w:r>
      </w:fldSimple>
      <w:bookmarkStart w:id="16" w:name="_Ref390339281"/>
      <w:bookmarkEnd w:id="15"/>
      <w:r w:rsidRPr="004120E5">
        <w:t>.</w:t>
      </w:r>
      <w:bookmarkEnd w:id="16"/>
      <w:r w:rsidRPr="004120E5">
        <w:t xml:space="preserve"> Architectural diagram of hybrid XenDesktop deployment.</w:t>
      </w:r>
    </w:p>
    <w:p w14:paraId="4C50214B" w14:textId="77777777" w:rsidR="001E1B19" w:rsidRPr="004120E5" w:rsidRDefault="001E1B19" w:rsidP="006308FF"/>
    <w:p w14:paraId="1AEEDB83" w14:textId="14B5F2C0" w:rsidR="00BC2223" w:rsidRPr="004120E5" w:rsidRDefault="00BC2223" w:rsidP="006308FF">
      <w:pPr>
        <w:pStyle w:val="CitrixBodyText1"/>
      </w:pPr>
      <w:r w:rsidRPr="004120E5">
        <w:t xml:space="preserve">The remaining components were already in place in the </w:t>
      </w:r>
      <w:r w:rsidR="00E3498B">
        <w:t>XenCloud</w:t>
      </w:r>
      <w:r w:rsidRPr="004120E5">
        <w:t xml:space="preserve"> on-premises corporate datacenter.</w:t>
      </w:r>
    </w:p>
    <w:p w14:paraId="5867E111" w14:textId="77777777" w:rsidR="00BC2223" w:rsidRPr="004120E5" w:rsidRDefault="00BC2223" w:rsidP="006308FF">
      <w:pPr>
        <w:pStyle w:val="CitrixBodyText1"/>
      </w:pPr>
      <w:r w:rsidRPr="004120E5">
        <w:t>A brief description of key Citrix components follows:</w:t>
      </w:r>
    </w:p>
    <w:p w14:paraId="24323706" w14:textId="77777777" w:rsidR="00BC2223" w:rsidRPr="004120E5" w:rsidRDefault="00BC2223" w:rsidP="0005250E">
      <w:pPr>
        <w:pStyle w:val="CitrixBodyText1"/>
        <w:numPr>
          <w:ilvl w:val="0"/>
          <w:numId w:val="14"/>
        </w:numPr>
      </w:pPr>
      <w:r w:rsidRPr="004120E5">
        <w:rPr>
          <w:b/>
        </w:rPr>
        <w:t>Citrix Receiver.</w:t>
      </w:r>
      <w:r w:rsidRPr="004120E5">
        <w:rPr>
          <w:b/>
          <w:szCs w:val="20"/>
        </w:rPr>
        <w:t xml:space="preserve"> </w:t>
      </w:r>
      <w:r w:rsidRPr="004120E5">
        <w:t>Citrix Receiver is an easy-to-install client software component that lets you access your documents, applications and desktops from any of your devices including smartphones, tablets and PCs.</w:t>
      </w:r>
    </w:p>
    <w:p w14:paraId="35759F99" w14:textId="36BCA399" w:rsidR="00BC2223" w:rsidRPr="004120E5" w:rsidRDefault="00BC2223" w:rsidP="0005250E">
      <w:pPr>
        <w:pStyle w:val="CitrixBodyText1"/>
        <w:numPr>
          <w:ilvl w:val="0"/>
          <w:numId w:val="14"/>
        </w:numPr>
      </w:pPr>
      <w:r w:rsidRPr="004120E5">
        <w:rPr>
          <w:b/>
        </w:rPr>
        <w:t>Citrix XenDesktop Delivery Controllers.</w:t>
      </w:r>
      <w:r w:rsidR="00E3498B">
        <w:t xml:space="preserve"> These XenDesktop 7.6</w:t>
      </w:r>
      <w:r w:rsidRPr="004120E5">
        <w:t xml:space="preserve"> Servers are used to manage and deliver the Windows applications and desktops.</w:t>
      </w:r>
    </w:p>
    <w:p w14:paraId="7C786FD1" w14:textId="7E4B0E10" w:rsidR="00BC2223" w:rsidRPr="004120E5" w:rsidRDefault="00BC2223" w:rsidP="0005250E">
      <w:pPr>
        <w:pStyle w:val="CitrixBodyText1"/>
        <w:numPr>
          <w:ilvl w:val="0"/>
          <w:numId w:val="14"/>
        </w:numPr>
      </w:pPr>
      <w:r w:rsidRPr="004120E5">
        <w:rPr>
          <w:b/>
        </w:rPr>
        <w:t xml:space="preserve">Hosted Shared Workers. </w:t>
      </w:r>
      <w:r w:rsidR="00E3498B">
        <w:t>These XenDesktop 7.6</w:t>
      </w:r>
      <w:r w:rsidRPr="004120E5">
        <w:t xml:space="preserve"> workloads, leveraging Windows Server Remote Desktop Services Session Host as the foundation, are used to deliver shared hosted applications and desktops for most users.</w:t>
      </w:r>
    </w:p>
    <w:p w14:paraId="3366B0D1" w14:textId="682BE6BD" w:rsidR="00BC2223" w:rsidRPr="004120E5" w:rsidRDefault="00BC2223" w:rsidP="0005250E">
      <w:pPr>
        <w:pStyle w:val="CitrixBodyText1"/>
        <w:numPr>
          <w:ilvl w:val="0"/>
          <w:numId w:val="14"/>
        </w:numPr>
        <w:rPr>
          <w:b/>
        </w:rPr>
      </w:pPr>
      <w:r w:rsidRPr="004120E5">
        <w:rPr>
          <w:b/>
        </w:rPr>
        <w:t>Server VDI Workers.</w:t>
      </w:r>
      <w:r w:rsidR="00E3498B">
        <w:t xml:space="preserve"> These XenDesktop 7.6</w:t>
      </w:r>
      <w:r w:rsidRPr="004120E5">
        <w:t xml:space="preserve"> workloads, using Windows Server without the Remote Desktop Services Session Host role, provide VDI-based instance- or server-level isolation of an individual server instance for those users that require more customization or administrative control of their virtual desktop.</w:t>
      </w:r>
    </w:p>
    <w:p w14:paraId="059A2090" w14:textId="77777777" w:rsidR="00BC2223" w:rsidRPr="004120E5" w:rsidRDefault="00BC2223" w:rsidP="0005250E">
      <w:pPr>
        <w:pStyle w:val="CitrixBodyText1"/>
        <w:numPr>
          <w:ilvl w:val="0"/>
          <w:numId w:val="14"/>
        </w:numPr>
      </w:pPr>
      <w:r w:rsidRPr="004120E5">
        <w:rPr>
          <w:b/>
        </w:rPr>
        <w:t>Citrix License Server.</w:t>
      </w:r>
      <w:r w:rsidRPr="004120E5">
        <w:t xml:space="preserve"> The Citrix License Server hosts all the licenses that enable Citrix products and features.</w:t>
      </w:r>
    </w:p>
    <w:p w14:paraId="04DFF79A" w14:textId="6527380C" w:rsidR="00BC2223" w:rsidRPr="004120E5" w:rsidRDefault="00BC2223" w:rsidP="0005250E">
      <w:pPr>
        <w:pStyle w:val="CitrixBodyText1"/>
        <w:numPr>
          <w:ilvl w:val="0"/>
          <w:numId w:val="14"/>
        </w:numPr>
      </w:pPr>
      <w:r w:rsidRPr="004120E5">
        <w:rPr>
          <w:b/>
        </w:rPr>
        <w:t xml:space="preserve">NetScaler </w:t>
      </w:r>
      <w:r w:rsidR="00E3498B">
        <w:rPr>
          <w:b/>
        </w:rPr>
        <w:t xml:space="preserve">Unified </w:t>
      </w:r>
      <w:r w:rsidRPr="004120E5">
        <w:rPr>
          <w:b/>
        </w:rPr>
        <w:t>Gateway.</w:t>
      </w:r>
      <w:r w:rsidRPr="004120E5">
        <w:rPr>
          <w:b/>
          <w:szCs w:val="20"/>
        </w:rPr>
        <w:t xml:space="preserve"> </w:t>
      </w:r>
      <w:r w:rsidRPr="004120E5">
        <w:t xml:space="preserve">NetScaler </w:t>
      </w:r>
      <w:r w:rsidR="00E3498B">
        <w:t xml:space="preserve">Unified </w:t>
      </w:r>
      <w:r w:rsidRPr="004120E5">
        <w:t xml:space="preserve">Gateway is a secure application and data access solution that provides administrators granular application- and data-level control while empowering users with remote access from anywhere. </w:t>
      </w:r>
    </w:p>
    <w:p w14:paraId="1F2A86C5" w14:textId="77777777" w:rsidR="00BC2223" w:rsidRPr="004120E5" w:rsidRDefault="00BC2223" w:rsidP="0005250E">
      <w:pPr>
        <w:pStyle w:val="CitrixBodyText1"/>
        <w:numPr>
          <w:ilvl w:val="0"/>
          <w:numId w:val="14"/>
        </w:numPr>
        <w:rPr>
          <w:szCs w:val="22"/>
        </w:rPr>
      </w:pPr>
      <w:r w:rsidRPr="004120E5">
        <w:rPr>
          <w:b/>
          <w:color w:val="auto"/>
          <w:szCs w:val="22"/>
        </w:rPr>
        <w:t>StoreFront Services.</w:t>
      </w:r>
      <w:r w:rsidRPr="004120E5">
        <w:rPr>
          <w:b/>
          <w:szCs w:val="20"/>
        </w:rPr>
        <w:t xml:space="preserve"> </w:t>
      </w:r>
      <w:r w:rsidRPr="004120E5">
        <w:rPr>
          <w:szCs w:val="22"/>
        </w:rPr>
        <w:t>StoreFront Services provides authentication and resource delivery services for Citrix Receiver, enabling users to create centralized enterprise stores to deliver desktops, applications, and other resources to users on any device, anywhere.</w:t>
      </w:r>
    </w:p>
    <w:p w14:paraId="391A0DF1" w14:textId="2836B211" w:rsidR="00BC2223" w:rsidRPr="004120E5" w:rsidRDefault="00BC2223">
      <w:r w:rsidRPr="004120E5">
        <w:br w:type="page"/>
      </w:r>
    </w:p>
    <w:p w14:paraId="7654129A" w14:textId="7402689A" w:rsidR="00BC2223" w:rsidRPr="004120E5" w:rsidRDefault="00BC2223" w:rsidP="00BC2223">
      <w:pPr>
        <w:pStyle w:val="Heading2"/>
      </w:pPr>
      <w:bookmarkStart w:id="17" w:name="_Toc391479276"/>
      <w:bookmarkStart w:id="18" w:name="_Toc422175048"/>
      <w:r w:rsidRPr="004120E5">
        <w:t>XenDesktop 7.</w:t>
      </w:r>
      <w:r w:rsidR="00E3498B">
        <w:t>6</w:t>
      </w:r>
      <w:r w:rsidRPr="004120E5">
        <w:t xml:space="preserve"> on </w:t>
      </w:r>
      <w:r w:rsidR="00E3498B">
        <w:t>GCE</w:t>
      </w:r>
      <w:r w:rsidRPr="004120E5">
        <w:t xml:space="preserve"> Architecture</w:t>
      </w:r>
      <w:bookmarkEnd w:id="17"/>
      <w:bookmarkEnd w:id="18"/>
    </w:p>
    <w:p w14:paraId="125AA0EC" w14:textId="378679F1" w:rsidR="00BC2223" w:rsidRPr="004120E5" w:rsidRDefault="00BC2223" w:rsidP="00BC2223">
      <w:pPr>
        <w:pStyle w:val="CitrixBodyText1"/>
      </w:pPr>
      <w:r w:rsidRPr="004120E5">
        <w:t xml:space="preserve">Once </w:t>
      </w:r>
      <w:r w:rsidR="00E3498B">
        <w:t>XenCloud</w:t>
      </w:r>
      <w:r w:rsidRPr="004120E5">
        <w:t xml:space="preserve"> had completed their assessment and concluded that a Citrix XenDesktop 7.</w:t>
      </w:r>
      <w:r w:rsidR="00E3498B">
        <w:t>6</w:t>
      </w:r>
      <w:r w:rsidRPr="004120E5">
        <w:t xml:space="preserve"> solution on </w:t>
      </w:r>
      <w:r w:rsidR="00E3498B">
        <w:t>GCE</w:t>
      </w:r>
      <w:r w:rsidRPr="004120E5">
        <w:t xml:space="preserve"> could meet their objectives, they quickly moved into the design phase. </w:t>
      </w:r>
      <w:r w:rsidR="00E3498B">
        <w:t>XenCloud</w:t>
      </w:r>
      <w:r w:rsidRPr="004120E5">
        <w:t xml:space="preserve"> wanted a simple, easy process to determine the hardware and storage sizing to support their individual implementation based on the needs of their subscribers. </w:t>
      </w:r>
      <w:r w:rsidR="00E3498B">
        <w:t>XenCloud</w:t>
      </w:r>
      <w:r w:rsidRPr="004120E5">
        <w:t xml:space="preserve"> used Citrix </w:t>
      </w:r>
      <w:hyperlink r:id="rId18" w:history="1">
        <w:r w:rsidRPr="004120E5">
          <w:rPr>
            <w:rStyle w:val="Hyperlink"/>
            <w:rFonts w:cs="Arial"/>
            <w:szCs w:val="20"/>
          </w:rPr>
          <w:t>Project Accelerator</w:t>
        </w:r>
      </w:hyperlink>
      <w:r w:rsidRPr="004120E5">
        <w:t xml:space="preserve">—an open, web-based application where you can manage your move to virtualized desktops and applications based on best practices of Citrix’s top consultants—to assist with the user assessment and environment design. In conjunction with project accelerator guidance, </w:t>
      </w:r>
      <w:r w:rsidR="00E3498B">
        <w:t>XenCloud</w:t>
      </w:r>
      <w:r w:rsidRPr="004120E5">
        <w:t xml:space="preserve"> made the following design decisions:</w:t>
      </w:r>
    </w:p>
    <w:p w14:paraId="39DC44B1" w14:textId="496F90F3" w:rsidR="00BC2223" w:rsidRPr="004120E5" w:rsidRDefault="00DD29B9" w:rsidP="00DD29B9">
      <w:pPr>
        <w:pStyle w:val="CitrixBodyText1"/>
        <w:numPr>
          <w:ilvl w:val="0"/>
          <w:numId w:val="44"/>
        </w:numPr>
      </w:pPr>
      <w:r>
        <w:rPr>
          <w:rFonts w:eastAsiaTheme="minorHAnsi"/>
          <w:color w:val="404040" w:themeColor="text1" w:themeTint="BF"/>
        </w:rPr>
        <w:t>T</w:t>
      </w:r>
      <w:r w:rsidR="00BC2223" w:rsidRPr="004120E5">
        <w:rPr>
          <w:rFonts w:eastAsiaTheme="minorHAnsi"/>
          <w:color w:val="404040" w:themeColor="text1" w:themeTint="BF"/>
        </w:rPr>
        <w:t>o remain consistent with the true outputs of the Project Accelerator tool we have left the original graphic outputs of the Project Accelerator that show “Windows 7” or “Windows 8.1” as one of the desktop images to deploy, the actual</w:t>
      </w:r>
      <w:r w:rsidR="00BC2223" w:rsidRPr="004120E5">
        <w:rPr>
          <w:color w:val="404040" w:themeColor="text1" w:themeTint="BF"/>
        </w:rPr>
        <w:t xml:space="preserve"> implementation on </w:t>
      </w:r>
      <w:r w:rsidR="00E3498B">
        <w:rPr>
          <w:color w:val="404040" w:themeColor="text1" w:themeTint="BF"/>
        </w:rPr>
        <w:t>GCE</w:t>
      </w:r>
      <w:r w:rsidR="00BC2223" w:rsidRPr="004120E5">
        <w:rPr>
          <w:color w:val="404040" w:themeColor="text1" w:themeTint="BF"/>
        </w:rPr>
        <w:t xml:space="preserve"> must use Windows Server 2008 R2 or Windows Server 2012 instances to enable “Server VDI” for these desktops. Windows Client operating systems are not supported for hosting on </w:t>
      </w:r>
      <w:r w:rsidR="00E3498B">
        <w:rPr>
          <w:color w:val="404040" w:themeColor="text1" w:themeTint="BF"/>
        </w:rPr>
        <w:t>GCE</w:t>
      </w:r>
      <w:r w:rsidR="00BC2223" w:rsidRPr="004120E5">
        <w:rPr>
          <w:color w:val="404040" w:themeColor="text1" w:themeTint="BF"/>
        </w:rPr>
        <w:t xml:space="preserve"> at this </w:t>
      </w:r>
      <w:r w:rsidR="00BC2223" w:rsidRPr="004120E5">
        <w:rPr>
          <w:color w:val="404040" w:themeColor="text1" w:themeTint="BF"/>
          <w:szCs w:val="20"/>
        </w:rPr>
        <w:t>time (</w:t>
      </w:r>
      <w:hyperlink r:id="rId19" w:history="1">
        <w:r w:rsidRPr="00DD29B9">
          <w:rPr>
            <w:rStyle w:val="Hyperlink"/>
          </w:rPr>
          <w:t>https://cloud.google.com/compute/docs/operating-systems/</w:t>
        </w:r>
      </w:hyperlink>
      <w:r w:rsidR="00BC2223" w:rsidRPr="004120E5">
        <w:rPr>
          <w:color w:val="404040" w:themeColor="text1" w:themeTint="BF"/>
          <w:szCs w:val="20"/>
        </w:rPr>
        <w:t>).]</w:t>
      </w:r>
      <w:r w:rsidR="00BC2223" w:rsidRPr="004120E5">
        <w:rPr>
          <w:color w:val="404040" w:themeColor="text1" w:themeTint="BF"/>
        </w:rPr>
        <w:t xml:space="preserve"> The output of Project Accelerator is only part of the data used to design the complete solution, and some </w:t>
      </w:r>
      <w:r w:rsidR="00E3498B">
        <w:rPr>
          <w:color w:val="404040" w:themeColor="text1" w:themeTint="BF"/>
        </w:rPr>
        <w:t>GCE</w:t>
      </w:r>
      <w:r w:rsidR="00BC2223" w:rsidRPr="004120E5">
        <w:rPr>
          <w:color w:val="404040" w:themeColor="text1" w:themeTint="BF"/>
        </w:rPr>
        <w:t>-specific adjustments must be made in order to remain compliant with Microsoft licensing. More detail is available in the “</w:t>
      </w:r>
      <w:hyperlink w:anchor="_Solution_Capabilities_and" w:history="1">
        <w:r w:rsidR="00BC2223" w:rsidRPr="004120E5">
          <w:rPr>
            <w:color w:val="404040" w:themeColor="text1" w:themeTint="BF"/>
          </w:rPr>
          <w:t>Solution Capabilities and Constraints</w:t>
        </w:r>
      </w:hyperlink>
      <w:r w:rsidR="00BC2223" w:rsidRPr="004120E5">
        <w:rPr>
          <w:color w:val="404040" w:themeColor="text1" w:themeTint="BF"/>
        </w:rPr>
        <w:t xml:space="preserve">” section of this guide on page </w:t>
      </w:r>
      <w:commentRangeStart w:id="19"/>
      <w:r w:rsidR="00BC2223" w:rsidRPr="004120E5">
        <w:rPr>
          <w:color w:val="404040" w:themeColor="text1" w:themeTint="BF"/>
        </w:rPr>
        <w:fldChar w:fldCharType="begin"/>
      </w:r>
      <w:r w:rsidR="00BC2223" w:rsidRPr="004120E5">
        <w:rPr>
          <w:color w:val="404040" w:themeColor="text1" w:themeTint="BF"/>
        </w:rPr>
        <w:instrText xml:space="preserve"> PAGEREF SolutionCapabilitiesSection \h </w:instrText>
      </w:r>
      <w:r w:rsidR="00BC2223" w:rsidRPr="004120E5">
        <w:rPr>
          <w:color w:val="404040" w:themeColor="text1" w:themeTint="BF"/>
        </w:rPr>
      </w:r>
      <w:r w:rsidR="00BC2223" w:rsidRPr="004120E5">
        <w:rPr>
          <w:color w:val="404040" w:themeColor="text1" w:themeTint="BF"/>
        </w:rPr>
        <w:fldChar w:fldCharType="separate"/>
      </w:r>
      <w:r w:rsidR="00F62CA8">
        <w:rPr>
          <w:noProof/>
          <w:color w:val="404040" w:themeColor="text1" w:themeTint="BF"/>
        </w:rPr>
        <w:t>22</w:t>
      </w:r>
      <w:r w:rsidR="00BC2223" w:rsidRPr="004120E5">
        <w:rPr>
          <w:color w:val="404040" w:themeColor="text1" w:themeTint="BF"/>
        </w:rPr>
        <w:fldChar w:fldCharType="end"/>
      </w:r>
      <w:commentRangeEnd w:id="19"/>
      <w:r>
        <w:rPr>
          <w:rStyle w:val="CommentReference"/>
          <w:bCs w:val="0"/>
          <w:color w:val="auto"/>
        </w:rPr>
        <w:commentReference w:id="19"/>
      </w:r>
      <w:r w:rsidR="00BC2223" w:rsidRPr="004120E5">
        <w:rPr>
          <w:color w:val="404040" w:themeColor="text1" w:themeTint="BF"/>
        </w:rPr>
        <w:t>.</w:t>
      </w:r>
    </w:p>
    <w:p w14:paraId="524414AA" w14:textId="77777777" w:rsidR="00BC2223" w:rsidRPr="004120E5" w:rsidRDefault="00BC2223" w:rsidP="00D1477B">
      <w:pPr>
        <w:pStyle w:val="CitrixBodyText1"/>
        <w:numPr>
          <w:ilvl w:val="0"/>
          <w:numId w:val="44"/>
        </w:numPr>
        <w:rPr>
          <w:szCs w:val="22"/>
        </w:rPr>
      </w:pPr>
      <w:r w:rsidRPr="004120E5">
        <w:rPr>
          <w:szCs w:val="22"/>
        </w:rPr>
        <w:t>High availability is important for a robust solution, so an “N+1” configuration was chosen to ensure that the solution sizing included a spare server to handle user capacity in the event of a failure.</w:t>
      </w:r>
    </w:p>
    <w:p w14:paraId="18D999D9" w14:textId="7437A9D8" w:rsidR="00BC2223" w:rsidRPr="004120E5" w:rsidRDefault="00BC2223" w:rsidP="00D1477B">
      <w:pPr>
        <w:pStyle w:val="CitrixBodyText1"/>
        <w:numPr>
          <w:ilvl w:val="0"/>
          <w:numId w:val="44"/>
        </w:numPr>
        <w:rPr>
          <w:szCs w:val="22"/>
        </w:rPr>
      </w:pPr>
      <w:r w:rsidRPr="004120E5">
        <w:rPr>
          <w:szCs w:val="22"/>
        </w:rPr>
        <w:t xml:space="preserve">All users would need to connect to </w:t>
      </w:r>
      <w:r w:rsidR="00E3498B">
        <w:rPr>
          <w:szCs w:val="22"/>
        </w:rPr>
        <w:t>GCE</w:t>
      </w:r>
      <w:r w:rsidRPr="004120E5">
        <w:rPr>
          <w:szCs w:val="22"/>
        </w:rPr>
        <w:t xml:space="preserve"> over an encrypted connection through a</w:t>
      </w:r>
      <w:r w:rsidR="00E3498B">
        <w:rPr>
          <w:szCs w:val="22"/>
        </w:rPr>
        <w:t>n</w:t>
      </w:r>
      <w:r w:rsidRPr="004120E5">
        <w:rPr>
          <w:szCs w:val="22"/>
        </w:rPr>
        <w:t xml:space="preserve"> </w:t>
      </w:r>
      <w:r w:rsidR="00E3498B">
        <w:rPr>
          <w:szCs w:val="22"/>
        </w:rPr>
        <w:t xml:space="preserve">IPSEC based </w:t>
      </w:r>
      <w:r w:rsidRPr="004120E5">
        <w:rPr>
          <w:szCs w:val="22"/>
        </w:rPr>
        <w:t xml:space="preserve">Site-to-Site VPN between </w:t>
      </w:r>
      <w:r w:rsidR="00E3498B">
        <w:rPr>
          <w:szCs w:val="22"/>
        </w:rPr>
        <w:t>GCE</w:t>
      </w:r>
      <w:r w:rsidRPr="004120E5">
        <w:rPr>
          <w:szCs w:val="22"/>
        </w:rPr>
        <w:t xml:space="preserve"> and the </w:t>
      </w:r>
      <w:r w:rsidR="00E3498B">
        <w:rPr>
          <w:szCs w:val="22"/>
        </w:rPr>
        <w:t>XenCloud</w:t>
      </w:r>
      <w:r w:rsidRPr="004120E5">
        <w:rPr>
          <w:szCs w:val="22"/>
        </w:rPr>
        <w:t xml:space="preserve"> corporate network. Secure remote access would be provided by the NetScaler </w:t>
      </w:r>
      <w:r w:rsidR="00E3498B">
        <w:rPr>
          <w:szCs w:val="22"/>
        </w:rPr>
        <w:t xml:space="preserve">Unified </w:t>
      </w:r>
      <w:r w:rsidRPr="004120E5">
        <w:rPr>
          <w:szCs w:val="22"/>
        </w:rPr>
        <w:t>Gateway within the corporate network.</w:t>
      </w:r>
    </w:p>
    <w:p w14:paraId="6EEFD65F" w14:textId="59085E8D" w:rsidR="00BC2223" w:rsidRPr="004120E5" w:rsidRDefault="00BC2223" w:rsidP="00D1477B">
      <w:pPr>
        <w:pStyle w:val="CitrixBodyText1"/>
        <w:numPr>
          <w:ilvl w:val="0"/>
          <w:numId w:val="44"/>
        </w:numPr>
        <w:rPr>
          <w:szCs w:val="22"/>
        </w:rPr>
      </w:pPr>
      <w:r w:rsidRPr="004120E5">
        <w:rPr>
          <w:szCs w:val="22"/>
        </w:rPr>
        <w:t>Active Directory</w:t>
      </w:r>
      <w:r w:rsidR="00E3498B">
        <w:rPr>
          <w:szCs w:val="22"/>
        </w:rPr>
        <w:t xml:space="preserve"> </w:t>
      </w:r>
      <w:r w:rsidR="003E0415">
        <w:rPr>
          <w:szCs w:val="22"/>
        </w:rPr>
        <w:t xml:space="preserve">and DNS/DHCP </w:t>
      </w:r>
      <w:r w:rsidRPr="004120E5">
        <w:rPr>
          <w:szCs w:val="22"/>
        </w:rPr>
        <w:t xml:space="preserve">would be provisioned in </w:t>
      </w:r>
      <w:r w:rsidR="00E3498B">
        <w:rPr>
          <w:szCs w:val="22"/>
        </w:rPr>
        <w:t>GCE</w:t>
      </w:r>
      <w:r w:rsidRPr="004120E5">
        <w:rPr>
          <w:szCs w:val="22"/>
        </w:rPr>
        <w:t xml:space="preserve"> to reduce login times for this solution.</w:t>
      </w:r>
    </w:p>
    <w:p w14:paraId="01FFF1BA" w14:textId="77777777" w:rsidR="00BC2223" w:rsidRPr="004120E5" w:rsidRDefault="00BC2223" w:rsidP="00D1477B">
      <w:pPr>
        <w:pStyle w:val="CitrixBodyText1"/>
        <w:numPr>
          <w:ilvl w:val="0"/>
          <w:numId w:val="44"/>
        </w:numPr>
      </w:pPr>
      <w:r w:rsidRPr="004120E5">
        <w:rPr>
          <w:szCs w:val="22"/>
        </w:rPr>
        <w:t>A variety of financial applications as well as MS Office would be made available as part of the standard desktop image for this group of users.</w:t>
      </w:r>
    </w:p>
    <w:p w14:paraId="5E0B3192" w14:textId="49306618" w:rsidR="00BC2223" w:rsidRDefault="00BC2223" w:rsidP="005D65B4">
      <w:pPr>
        <w:pStyle w:val="CitrixBodyText1"/>
      </w:pPr>
      <w:r w:rsidRPr="004120E5">
        <w:t>The following architecture (</w:t>
      </w:r>
      <w:r w:rsidR="00C16221" w:rsidRPr="004120E5">
        <w:t>see Figure 2 and Figure 3</w:t>
      </w:r>
      <w:r w:rsidRPr="004120E5">
        <w:t xml:space="preserve">) is a visual representation of the solution as recommended by </w:t>
      </w:r>
      <w:hyperlink r:id="rId20" w:history="1">
        <w:r w:rsidRPr="004120E5">
          <w:rPr>
            <w:rStyle w:val="Hyperlink"/>
            <w:rFonts w:cs="Arial"/>
            <w:szCs w:val="20"/>
          </w:rPr>
          <w:t>Citrix Project Accelerator</w:t>
        </w:r>
        <w:r w:rsidRPr="004120E5">
          <w:t xml:space="preserve">. </w:t>
        </w:r>
      </w:hyperlink>
      <w:r w:rsidRPr="004120E5">
        <w:t xml:space="preserve"> Where Figure 2 shows the on-premises resources, Figure 3 shows the </w:t>
      </w:r>
      <w:r w:rsidR="00E3498B">
        <w:t>GCE</w:t>
      </w:r>
      <w:r w:rsidRPr="004120E5">
        <w:t xml:space="preserve">-hosted resources. Additional considerations that leverage this output as the base are documented later in this guide. The following diagrams represents </w:t>
      </w:r>
      <w:r w:rsidR="00E3498B">
        <w:t>XenCloud</w:t>
      </w:r>
      <w:r w:rsidRPr="004120E5">
        <w:t>’s projected hardware and infrastructure requirements based on a team of 2325 users, spread over multiple types of users: Customer Service reps, Sales – Mobile, Sales – Normal, Sales – Developers, Accounting – Task Workers and Accounting – Content Creators.</w:t>
      </w:r>
    </w:p>
    <w:p w14:paraId="6377E467" w14:textId="77777777" w:rsidR="001F18E7" w:rsidRPr="004120E5" w:rsidRDefault="001F18E7" w:rsidP="001F18E7">
      <w:pPr>
        <w:pStyle w:val="CitrixBodyText1"/>
      </w:pPr>
      <w:r w:rsidRPr="004120E5">
        <w:t>Each layer of the architecture diagrams is discussed in detail in the following sections.</w:t>
      </w:r>
    </w:p>
    <w:p w14:paraId="3FC0D353" w14:textId="77777777" w:rsidR="001F18E7" w:rsidRPr="004120E5" w:rsidRDefault="001F18E7" w:rsidP="005D65B4">
      <w:pPr>
        <w:pStyle w:val="CitrixBodyText1"/>
      </w:pPr>
    </w:p>
    <w:p w14:paraId="71F0EA3E" w14:textId="1A95E59B" w:rsidR="005D65B4" w:rsidRPr="004120E5" w:rsidRDefault="005D65B4" w:rsidP="005D65B4">
      <w:pPr>
        <w:pStyle w:val="CitrixBodyText1"/>
      </w:pPr>
      <w:r w:rsidRPr="004120E5">
        <w:rPr>
          <w:noProof/>
          <w:lang w:val="en-GB" w:eastAsia="en-GB"/>
        </w:rPr>
        <w:drawing>
          <wp:inline distT="0" distB="0" distL="0" distR="0" wp14:anchorId="03963079" wp14:editId="2377B404">
            <wp:extent cx="5839485" cy="748716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8390" cy="7511399"/>
                    </a:xfrm>
                    <a:prstGeom prst="rect">
                      <a:avLst/>
                    </a:prstGeom>
                  </pic:spPr>
                </pic:pic>
              </a:graphicData>
            </a:graphic>
          </wp:inline>
        </w:drawing>
      </w:r>
    </w:p>
    <w:p w14:paraId="6E79985C" w14:textId="2C86C8EF" w:rsidR="00BC2223" w:rsidRPr="004120E5" w:rsidRDefault="00BC2223" w:rsidP="00525ABA">
      <w:pPr>
        <w:pStyle w:val="Caption"/>
        <w:jc w:val="left"/>
        <w:rPr>
          <w:szCs w:val="20"/>
        </w:rPr>
      </w:pPr>
      <w:bookmarkStart w:id="20" w:name="_Ref389815835"/>
      <w:r w:rsidRPr="004120E5">
        <w:t xml:space="preserve">Figure </w:t>
      </w:r>
      <w:fldSimple w:instr=" SEQ Figure \* ARABIC ">
        <w:r w:rsidR="00F62CA8">
          <w:rPr>
            <w:noProof/>
          </w:rPr>
          <w:t>2</w:t>
        </w:r>
      </w:fldSimple>
      <w:bookmarkEnd w:id="20"/>
      <w:r w:rsidRPr="004120E5">
        <w:t xml:space="preserve">. Project Accelerator output for </w:t>
      </w:r>
      <w:r w:rsidR="00E3498B">
        <w:t>XenCloud</w:t>
      </w:r>
      <w:r w:rsidRPr="004120E5">
        <w:t xml:space="preserve"> on-premises resources for hybrid Desktop as a Service (DaaS) project.</w:t>
      </w:r>
    </w:p>
    <w:p w14:paraId="7181A404" w14:textId="77777777" w:rsidR="00BC2223" w:rsidRPr="004120E5" w:rsidRDefault="00BC2223" w:rsidP="00C53891">
      <w:pPr>
        <w:pStyle w:val="CitrixBodyText1"/>
      </w:pPr>
      <w:r w:rsidRPr="004120E5">
        <w:rPr>
          <w:noProof/>
          <w:lang w:val="en-GB" w:eastAsia="en-GB"/>
        </w:rPr>
        <w:drawing>
          <wp:inline distT="0" distB="0" distL="0" distR="0" wp14:anchorId="2414EA0B" wp14:editId="5163776B">
            <wp:extent cx="5943600" cy="7660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60005"/>
                    </a:xfrm>
                    <a:prstGeom prst="rect">
                      <a:avLst/>
                    </a:prstGeom>
                  </pic:spPr>
                </pic:pic>
              </a:graphicData>
            </a:graphic>
          </wp:inline>
        </w:drawing>
      </w:r>
    </w:p>
    <w:p w14:paraId="157E29C3" w14:textId="45C02C21" w:rsidR="00BC2223" w:rsidRPr="004120E5" w:rsidRDefault="00BC2223" w:rsidP="00525ABA">
      <w:pPr>
        <w:pStyle w:val="Caption"/>
        <w:jc w:val="left"/>
      </w:pPr>
      <w:bookmarkStart w:id="21" w:name="_Ref390338787"/>
      <w:r w:rsidRPr="004120E5">
        <w:t xml:space="preserve">Figure </w:t>
      </w:r>
      <w:fldSimple w:instr=" SEQ Figure \* ARABIC ">
        <w:r w:rsidR="00F62CA8">
          <w:rPr>
            <w:noProof/>
          </w:rPr>
          <w:t>3</w:t>
        </w:r>
      </w:fldSimple>
      <w:bookmarkEnd w:id="21"/>
      <w:r w:rsidRPr="004120E5">
        <w:t xml:space="preserve">. Project Accelerator output for </w:t>
      </w:r>
      <w:r w:rsidR="00E3498B">
        <w:t>XenCloud</w:t>
      </w:r>
      <w:r w:rsidRPr="004120E5">
        <w:t xml:space="preserve"> </w:t>
      </w:r>
      <w:r w:rsidR="00E3498B">
        <w:t>GCE</w:t>
      </w:r>
      <w:r w:rsidRPr="004120E5">
        <w:t xml:space="preserve"> resources for DaaS project.</w:t>
      </w:r>
    </w:p>
    <w:p w14:paraId="56C6EF24" w14:textId="51D6032B" w:rsidR="00C53891" w:rsidRPr="004120E5" w:rsidRDefault="00C53891" w:rsidP="00C53891">
      <w:pPr>
        <w:pStyle w:val="Heading3"/>
      </w:pPr>
      <w:bookmarkStart w:id="22" w:name="_Toc391479277"/>
      <w:bookmarkStart w:id="23" w:name="_Toc422175049"/>
      <w:r w:rsidRPr="004120E5">
        <w:t>User Group</w:t>
      </w:r>
      <w:bookmarkEnd w:id="22"/>
      <w:bookmarkEnd w:id="23"/>
    </w:p>
    <w:p w14:paraId="52144F72" w14:textId="0B3B37AD" w:rsidR="00CC283F" w:rsidRPr="004120E5" w:rsidRDefault="00C53891" w:rsidP="00144394">
      <w:pPr>
        <w:pStyle w:val="CitrixBodyText2"/>
      </w:pPr>
      <w:r w:rsidRPr="004120E5">
        <w:t xml:space="preserve">The user group layer (see Figure 4) represents the subscriber types that will access the </w:t>
      </w:r>
      <w:r w:rsidR="00E3498B">
        <w:t>GCE</w:t>
      </w:r>
      <w:r w:rsidRPr="004120E5">
        <w:t xml:space="preserve"> or on-premises hosted desktops or applications from their own end-point devices. Although the graphic represents these devices as “Corporate Laptops” and “Personal Devices,” these devices can be anything from a smartphone or tablet to a PC, Mac, or Linux desktop or laptop. These user groups represent the use cases of “Task Worker” or “Content Creator.” The details of what is delivered to these different user groups are enabled within the desktop layer, behind the access layer section.</w:t>
      </w:r>
    </w:p>
    <w:p w14:paraId="21FB57C2" w14:textId="77777777" w:rsidR="00845D1E" w:rsidRPr="004120E5" w:rsidRDefault="00C53891" w:rsidP="00C53891">
      <w:pPr>
        <w:pStyle w:val="CitrixBodyText2"/>
        <w:rPr>
          <w:lang w:eastAsia="en-GB"/>
        </w:rPr>
      </w:pPr>
      <w:r w:rsidRPr="004120E5">
        <w:rPr>
          <w:noProof/>
          <w:color w:val="auto"/>
          <w:sz w:val="16"/>
          <w:szCs w:val="16"/>
          <w:lang w:val="en-GB" w:eastAsia="en-GB"/>
        </w:rPr>
        <mc:AlternateContent>
          <mc:Choice Requires="wps">
            <w:drawing>
              <wp:anchor distT="0" distB="0" distL="114300" distR="114300" simplePos="0" relativeHeight="251659264" behindDoc="0" locked="0" layoutInCell="1" allowOverlap="1" wp14:anchorId="59130875" wp14:editId="48357152">
                <wp:simplePos x="0" y="0"/>
                <wp:positionH relativeFrom="column">
                  <wp:posOffset>1081291</wp:posOffset>
                </wp:positionH>
                <wp:positionV relativeFrom="paragraph">
                  <wp:posOffset>593090</wp:posOffset>
                </wp:positionV>
                <wp:extent cx="3908425" cy="5609590"/>
                <wp:effectExtent l="0" t="0" r="3175" b="381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8425" cy="5609590"/>
                        </a:xfrm>
                        <a:prstGeom prst="rect">
                          <a:avLst/>
                        </a:prstGeom>
                        <a:solidFill>
                          <a:schemeClr val="tx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78F5" id="Rectangle 31" o:spid="_x0000_s1026" style="position:absolute;margin-left:85.15pt;margin-top:46.7pt;width:307.75pt;height:4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" fillcolor="black [3213]" stroked="f" strokeweight="2pt">
                <v:fill opacity="26214f"/>
                <v:path arrowok="t"/>
              </v:rect>
            </w:pict>
          </mc:Fallback>
        </mc:AlternateContent>
      </w:r>
      <w:r w:rsidRPr="004120E5">
        <w:rPr>
          <w:noProof/>
          <w:lang w:val="en-GB" w:eastAsia="en-GB"/>
        </w:rPr>
        <w:drawing>
          <wp:inline distT="0" distB="0" distL="0" distR="0" wp14:anchorId="6B863ABE" wp14:editId="17887606">
            <wp:extent cx="4811320" cy="6203092"/>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3496" cy="6218791"/>
                    </a:xfrm>
                    <a:prstGeom prst="rect">
                      <a:avLst/>
                    </a:prstGeom>
                  </pic:spPr>
                </pic:pic>
              </a:graphicData>
            </a:graphic>
          </wp:inline>
        </w:drawing>
      </w:r>
    </w:p>
    <w:p w14:paraId="08559105" w14:textId="476A8045" w:rsidR="00845D1E" w:rsidRPr="004120E5" w:rsidRDefault="00845D1E" w:rsidP="00F4386A">
      <w:pPr>
        <w:pStyle w:val="Caption"/>
        <w:ind w:left="270"/>
        <w:jc w:val="left"/>
        <w:rPr>
          <w:lang w:eastAsia="en-GB"/>
        </w:rPr>
      </w:pPr>
      <w:r w:rsidRPr="004120E5">
        <w:rPr>
          <w:lang w:eastAsia="en-GB"/>
        </w:rPr>
        <w:t xml:space="preserve">Figure 4. The user group layer includes subscribers that access the </w:t>
      </w:r>
      <w:r w:rsidR="00E3498B">
        <w:rPr>
          <w:lang w:eastAsia="en-GB"/>
        </w:rPr>
        <w:t>GCE</w:t>
      </w:r>
      <w:r w:rsidRPr="004120E5">
        <w:rPr>
          <w:lang w:eastAsia="en-GB"/>
        </w:rPr>
        <w:t xml:space="preserve"> or on-premises hosted desktops or application from their own devices.</w:t>
      </w:r>
    </w:p>
    <w:p w14:paraId="367F33BD" w14:textId="77777777" w:rsidR="00144394" w:rsidRPr="004120E5" w:rsidRDefault="00144394" w:rsidP="003F46A3">
      <w:pPr>
        <w:pStyle w:val="CitrixBodyText2"/>
        <w:rPr>
          <w:shd w:val="clear" w:color="auto" w:fill="FFFFFF"/>
        </w:rPr>
      </w:pPr>
    </w:p>
    <w:p w14:paraId="6B4E5AAB" w14:textId="77777777" w:rsidR="003F46A3" w:rsidRPr="004120E5" w:rsidRDefault="003F46A3" w:rsidP="003F46A3">
      <w:pPr>
        <w:pStyle w:val="CitrixBodyText2"/>
      </w:pPr>
      <w:r w:rsidRPr="004120E5">
        <w:rPr>
          <w:shd w:val="clear" w:color="auto" w:fill="FFFFFF"/>
        </w:rPr>
        <w:t>Contoso requires the following Citrix component on each end-point device:</w:t>
      </w:r>
    </w:p>
    <w:p w14:paraId="00333246" w14:textId="056F8E7D" w:rsidR="003F46A3" w:rsidRPr="004120E5" w:rsidRDefault="003F46A3" w:rsidP="0005250E">
      <w:pPr>
        <w:pStyle w:val="CitrixBodyText2"/>
        <w:numPr>
          <w:ilvl w:val="0"/>
          <w:numId w:val="15"/>
        </w:numPr>
        <w:rPr>
          <w:shd w:val="clear" w:color="auto" w:fill="FFFFFF"/>
        </w:rPr>
      </w:pPr>
      <w:r w:rsidRPr="004120E5">
        <w:rPr>
          <w:b/>
        </w:rPr>
        <w:t>Citrix Receiver.</w:t>
      </w:r>
      <w:r w:rsidRPr="004120E5">
        <w:t xml:space="preserve"> </w:t>
      </w:r>
      <w:r w:rsidRPr="004120E5">
        <w:rPr>
          <w:shd w:val="clear" w:color="auto" w:fill="FFFFFF"/>
        </w:rPr>
        <w:t xml:space="preserve">Citrix Receiver is a universal thin client that runs on virtually any device operating platform, including </w:t>
      </w:r>
      <w:r w:rsidR="00655CBA">
        <w:rPr>
          <w:shd w:val="clear" w:color="auto" w:fill="FFFFFF"/>
        </w:rPr>
        <w:t xml:space="preserve">ChromeOS, </w:t>
      </w:r>
      <w:r w:rsidRPr="004120E5">
        <w:rPr>
          <w:shd w:val="clear" w:color="auto" w:fill="FFFFFF"/>
        </w:rPr>
        <w:t>Windows, Mac, Linux, iOS and Android. This is the one client users need to access business-critical apps and data from today’s latest tablet and smartphone devices and improve their mobility. Citrix Receiver can be downloaded and installed by employees on their personal devices.</w:t>
      </w:r>
    </w:p>
    <w:p w14:paraId="4A299F48" w14:textId="77777777" w:rsidR="003F46A3" w:rsidRPr="004120E5" w:rsidRDefault="003F46A3">
      <w:pPr>
        <w:rPr>
          <w:bCs/>
          <w:color w:val="4D4F53"/>
          <w:szCs w:val="24"/>
          <w:shd w:val="clear" w:color="auto" w:fill="FFFFFF"/>
        </w:rPr>
      </w:pPr>
      <w:r w:rsidRPr="004120E5">
        <w:rPr>
          <w:shd w:val="clear" w:color="auto" w:fill="FFFFFF"/>
        </w:rPr>
        <w:br w:type="page"/>
      </w:r>
    </w:p>
    <w:p w14:paraId="04DAB800" w14:textId="221CE6B0" w:rsidR="003F46A3" w:rsidRPr="004120E5" w:rsidRDefault="003F46A3" w:rsidP="003F46A3">
      <w:pPr>
        <w:pStyle w:val="Heading3"/>
      </w:pPr>
      <w:bookmarkStart w:id="24" w:name="_Toc391479278"/>
      <w:bookmarkStart w:id="25" w:name="_Toc422175050"/>
      <w:r w:rsidRPr="004120E5">
        <w:t>Access Layer</w:t>
      </w:r>
      <w:bookmarkEnd w:id="24"/>
      <w:bookmarkEnd w:id="25"/>
    </w:p>
    <w:p w14:paraId="55D18328" w14:textId="0F47B8B9" w:rsidR="003F46A3" w:rsidRPr="004120E5" w:rsidRDefault="003F46A3" w:rsidP="003F46A3">
      <w:pPr>
        <w:pStyle w:val="CitrixBodyText2"/>
        <w:rPr>
          <w:shd w:val="clear" w:color="auto" w:fill="FFFFFF"/>
        </w:rPr>
      </w:pPr>
      <w:r w:rsidRPr="004120E5">
        <w:rPr>
          <w:shd w:val="clear" w:color="auto" w:fill="FFFFFF"/>
        </w:rPr>
        <w:t>The access layer (see Figure 5) consists of the servers responsible for providing connectivity to the entire XenDesktop 7.</w:t>
      </w:r>
      <w:r w:rsidR="00E3498B">
        <w:rPr>
          <w:shd w:val="clear" w:color="auto" w:fill="FFFFFF"/>
        </w:rPr>
        <w:t>6</w:t>
      </w:r>
      <w:r w:rsidRPr="004120E5">
        <w:rPr>
          <w:shd w:val="clear" w:color="auto" w:fill="FFFFFF"/>
        </w:rPr>
        <w:t xml:space="preserve"> environment on</w:t>
      </w:r>
      <w:r w:rsidR="00655CBA">
        <w:rPr>
          <w:shd w:val="clear" w:color="auto" w:fill="FFFFFF"/>
        </w:rPr>
        <w:t>-premises and on</w:t>
      </w:r>
      <w:r w:rsidRPr="004120E5">
        <w:rPr>
          <w:shd w:val="clear" w:color="auto" w:fill="FFFFFF"/>
        </w:rPr>
        <w:t xml:space="preserve"> </w:t>
      </w:r>
      <w:r w:rsidR="00E3498B">
        <w:rPr>
          <w:shd w:val="clear" w:color="auto" w:fill="FFFFFF"/>
        </w:rPr>
        <w:t>GCE</w:t>
      </w:r>
      <w:r w:rsidRPr="004120E5">
        <w:rPr>
          <w:shd w:val="clear" w:color="auto" w:fill="FFFFFF"/>
        </w:rPr>
        <w:t>.</w:t>
      </w:r>
    </w:p>
    <w:p w14:paraId="61A18758" w14:textId="7FE67FAD" w:rsidR="003F46A3" w:rsidRPr="004120E5" w:rsidRDefault="005A0632" w:rsidP="003F46A3">
      <w:pPr>
        <w:pStyle w:val="CitrixBodyText2"/>
      </w:pPr>
      <w:r w:rsidRPr="004120E5">
        <w:rPr>
          <w:noProof/>
          <w:color w:val="auto"/>
          <w:sz w:val="16"/>
          <w:szCs w:val="16"/>
          <w:lang w:val="en-GB" w:eastAsia="en-GB"/>
        </w:rPr>
        <mc:AlternateContent>
          <mc:Choice Requires="wps">
            <w:drawing>
              <wp:anchor distT="0" distB="0" distL="114300" distR="114300" simplePos="0" relativeHeight="251661312" behindDoc="0" locked="0" layoutInCell="1" allowOverlap="1" wp14:anchorId="2631C3CE" wp14:editId="23EF4081">
                <wp:simplePos x="0" y="0"/>
                <wp:positionH relativeFrom="column">
                  <wp:posOffset>2026285</wp:posOffset>
                </wp:positionH>
                <wp:positionV relativeFrom="paragraph">
                  <wp:posOffset>682625</wp:posOffset>
                </wp:positionV>
                <wp:extent cx="3409950" cy="615315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6153150"/>
                        </a:xfrm>
                        <a:prstGeom prst="rect">
                          <a:avLst/>
                        </a:prstGeom>
                        <a:solidFill>
                          <a:schemeClr val="tx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5C609" id="Rectangle 32" o:spid="_x0000_s1026" style="position:absolute;margin-left:159.55pt;margin-top:53.75pt;width:268.5pt;height:4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" fillcolor="black [3213]" stroked="f" strokeweight="2pt">
                <v:fill opacity="26214f"/>
                <v:path arrowok="t"/>
              </v:rect>
            </w:pict>
          </mc:Fallback>
        </mc:AlternateContent>
      </w:r>
      <w:r w:rsidRPr="004120E5">
        <w:rPr>
          <w:noProof/>
          <w:color w:val="auto"/>
          <w:sz w:val="16"/>
          <w:szCs w:val="16"/>
          <w:lang w:val="en-GB" w:eastAsia="en-GB"/>
        </w:rPr>
        <mc:AlternateContent>
          <mc:Choice Requires="wps">
            <w:drawing>
              <wp:anchor distT="0" distB="0" distL="114300" distR="114300" simplePos="0" relativeHeight="251662336" behindDoc="0" locked="0" layoutInCell="1" allowOverlap="1" wp14:anchorId="3D975819" wp14:editId="637F410B">
                <wp:simplePos x="0" y="0"/>
                <wp:positionH relativeFrom="column">
                  <wp:posOffset>340995</wp:posOffset>
                </wp:positionH>
                <wp:positionV relativeFrom="paragraph">
                  <wp:posOffset>633730</wp:posOffset>
                </wp:positionV>
                <wp:extent cx="923290" cy="302768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290" cy="3027680"/>
                        </a:xfrm>
                        <a:prstGeom prst="rect">
                          <a:avLst/>
                        </a:prstGeom>
                        <a:solidFill>
                          <a:schemeClr val="tx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9BE9" id="Rectangle 33" o:spid="_x0000_s1026" style="position:absolute;margin-left:26.85pt;margin-top:49.9pt;width:72.7pt;height:2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" fillcolor="black [3213]" stroked="f" strokeweight="2pt">
                <v:fill opacity="26214f"/>
                <v:path arrowok="t"/>
              </v:rect>
            </w:pict>
          </mc:Fallback>
        </mc:AlternateContent>
      </w:r>
      <w:r w:rsidRPr="004120E5">
        <w:rPr>
          <w:noProof/>
          <w:color w:val="auto"/>
          <w:sz w:val="16"/>
          <w:szCs w:val="16"/>
          <w:lang w:val="en-GB" w:eastAsia="en-GB"/>
        </w:rPr>
        <mc:AlternateContent>
          <mc:Choice Requires="wps">
            <w:drawing>
              <wp:anchor distT="0" distB="0" distL="114300" distR="114300" simplePos="0" relativeHeight="251663360" behindDoc="0" locked="0" layoutInCell="1" allowOverlap="1" wp14:anchorId="184276D4" wp14:editId="04203ADF">
                <wp:simplePos x="0" y="0"/>
                <wp:positionH relativeFrom="column">
                  <wp:posOffset>235294</wp:posOffset>
                </wp:positionH>
                <wp:positionV relativeFrom="paragraph">
                  <wp:posOffset>5499735</wp:posOffset>
                </wp:positionV>
                <wp:extent cx="1797050" cy="1333500"/>
                <wp:effectExtent l="0" t="0" r="6350"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1333500"/>
                        </a:xfrm>
                        <a:prstGeom prst="rect">
                          <a:avLst/>
                        </a:prstGeom>
                        <a:solidFill>
                          <a:schemeClr val="tx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DCF84" id="Rectangle 34" o:spid="_x0000_s1026" style="position:absolute;margin-left:18.55pt;margin-top:433.05pt;width:14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" fillcolor="black [3213]" stroked="f" strokeweight="2pt">
                <v:fill opacity="26214f"/>
                <v:path arrowok="t"/>
              </v:rect>
            </w:pict>
          </mc:Fallback>
        </mc:AlternateContent>
      </w:r>
      <w:r w:rsidR="003F46A3" w:rsidRPr="004120E5">
        <w:rPr>
          <w:noProof/>
          <w:lang w:eastAsia="en-GB"/>
        </w:rPr>
        <w:t xml:space="preserve"> </w:t>
      </w:r>
      <w:r w:rsidR="003F46A3" w:rsidRPr="004120E5">
        <w:rPr>
          <w:noProof/>
          <w:lang w:val="en-GB" w:eastAsia="en-GB"/>
        </w:rPr>
        <w:drawing>
          <wp:inline distT="0" distB="0" distL="0" distR="0" wp14:anchorId="2C50C951" wp14:editId="3247F8D3">
            <wp:extent cx="5348040" cy="689507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6277" cy="6918582"/>
                    </a:xfrm>
                    <a:prstGeom prst="rect">
                      <a:avLst/>
                    </a:prstGeom>
                  </pic:spPr>
                </pic:pic>
              </a:graphicData>
            </a:graphic>
          </wp:inline>
        </w:drawing>
      </w:r>
    </w:p>
    <w:p w14:paraId="0CD237CD" w14:textId="325D8443" w:rsidR="003F46A3" w:rsidRPr="004120E5" w:rsidRDefault="003F46A3" w:rsidP="00F4386A">
      <w:pPr>
        <w:pStyle w:val="Caption"/>
        <w:ind w:left="360"/>
        <w:jc w:val="left"/>
      </w:pPr>
      <w:r w:rsidRPr="004120E5">
        <w:t>Figure 5:  The access layer provides connectivity to the hybrid XenDesktop 7.</w:t>
      </w:r>
      <w:r w:rsidR="00E3498B">
        <w:t>6</w:t>
      </w:r>
      <w:r w:rsidRPr="004120E5">
        <w:t xml:space="preserve"> environment.</w:t>
      </w:r>
    </w:p>
    <w:p w14:paraId="2C8A51DB" w14:textId="77777777" w:rsidR="005A0632" w:rsidRPr="004120E5" w:rsidRDefault="005A0632" w:rsidP="003F46A3">
      <w:pPr>
        <w:pStyle w:val="CitrixBodyText2"/>
        <w:rPr>
          <w:shd w:val="clear" w:color="auto" w:fill="FFFFFF"/>
        </w:rPr>
      </w:pPr>
    </w:p>
    <w:p w14:paraId="77B37E79" w14:textId="6BDFD808" w:rsidR="003F46A3" w:rsidRPr="004120E5" w:rsidRDefault="00655CBA" w:rsidP="003F46A3">
      <w:pPr>
        <w:pStyle w:val="CitrixBodyText2"/>
        <w:rPr>
          <w:b/>
        </w:rPr>
      </w:pPr>
      <w:r>
        <w:rPr>
          <w:shd w:val="clear" w:color="auto" w:fill="FFFFFF"/>
        </w:rPr>
        <w:t>XenCloud</w:t>
      </w:r>
      <w:r w:rsidR="003F46A3" w:rsidRPr="004120E5">
        <w:rPr>
          <w:shd w:val="clear" w:color="auto" w:fill="FFFFFF"/>
        </w:rPr>
        <w:t>’s solution required the following Citrix components to provide secure remote access:</w:t>
      </w:r>
    </w:p>
    <w:p w14:paraId="3C07E157" w14:textId="2F2235CE" w:rsidR="003F46A3" w:rsidRDefault="003F46A3" w:rsidP="0005250E">
      <w:pPr>
        <w:pStyle w:val="CitrixBodyText2"/>
        <w:numPr>
          <w:ilvl w:val="0"/>
          <w:numId w:val="15"/>
        </w:numPr>
        <w:rPr>
          <w:rStyle w:val="CitrixBulletBoldChar"/>
          <w:rFonts w:cs="Arial"/>
          <w:b w:val="0"/>
          <w:sz w:val="20"/>
          <w:szCs w:val="20"/>
          <w:lang w:val="en-US"/>
        </w:rPr>
      </w:pPr>
      <w:r w:rsidRPr="004120E5">
        <w:rPr>
          <w:rStyle w:val="CitrixBulletBoldChar"/>
          <w:rFonts w:cs="Arial"/>
          <w:sz w:val="20"/>
          <w:szCs w:val="20"/>
          <w:lang w:val="en-US"/>
        </w:rPr>
        <w:t>StoreFront Services.</w:t>
      </w:r>
      <w:r w:rsidRPr="004120E5">
        <w:rPr>
          <w:rStyle w:val="CitrixBulletBoldChar"/>
          <w:rFonts w:cs="Arial"/>
          <w:b w:val="0"/>
          <w:sz w:val="20"/>
          <w:szCs w:val="20"/>
          <w:lang w:val="en-US"/>
        </w:rPr>
        <w:t xml:space="preserve"> StoreFront Services</w:t>
      </w:r>
      <w:r w:rsidRPr="004120E5">
        <w:rPr>
          <w:b/>
          <w:sz w:val="18"/>
        </w:rPr>
        <w:t xml:space="preserve"> </w:t>
      </w:r>
      <w:r w:rsidRPr="004120E5">
        <w:rPr>
          <w:rStyle w:val="CitrixBulletBoldChar"/>
          <w:rFonts w:cs="Arial"/>
          <w:b w:val="0"/>
          <w:sz w:val="20"/>
          <w:szCs w:val="20"/>
          <w:lang w:val="en-US"/>
        </w:rPr>
        <w:t xml:space="preserve">provides a self-service subscription service to desktops and applications via an enterprise app store, giving users convenient access to all the resources they need. </w:t>
      </w:r>
      <w:r w:rsidR="00655CBA">
        <w:rPr>
          <w:rStyle w:val="CitrixBulletBoldChar"/>
          <w:rFonts w:cs="Arial"/>
          <w:b w:val="0"/>
          <w:sz w:val="20"/>
          <w:szCs w:val="20"/>
          <w:lang w:val="en-US"/>
        </w:rPr>
        <w:t>XenCloud</w:t>
      </w:r>
      <w:r w:rsidRPr="004120E5">
        <w:rPr>
          <w:rStyle w:val="CitrixBulletBoldChar"/>
          <w:rFonts w:cs="Arial"/>
          <w:b w:val="0"/>
          <w:sz w:val="20"/>
          <w:szCs w:val="20"/>
          <w:lang w:val="en-US"/>
        </w:rPr>
        <w:t xml:space="preserve"> created a centralized enterprise app store with StoreFront Services within their on-premises datacenter to enumerate and aggregate the resources available for each user. </w:t>
      </w:r>
      <w:r w:rsidR="00655CBA">
        <w:rPr>
          <w:rStyle w:val="CitrixBulletBoldChar"/>
          <w:rFonts w:cs="Arial"/>
          <w:b w:val="0"/>
          <w:sz w:val="20"/>
          <w:szCs w:val="20"/>
          <w:lang w:val="en-US"/>
        </w:rPr>
        <w:t>XenCloud</w:t>
      </w:r>
      <w:r w:rsidRPr="004120E5">
        <w:rPr>
          <w:rStyle w:val="CitrixBulletBoldChar"/>
          <w:rFonts w:cs="Arial"/>
          <w:b w:val="0"/>
          <w:sz w:val="20"/>
          <w:szCs w:val="20"/>
          <w:lang w:val="en-US"/>
        </w:rPr>
        <w:t xml:space="preserve"> deployed a pair of StoreFront servers to ensure high availability. </w:t>
      </w:r>
    </w:p>
    <w:p w14:paraId="1D8F20CA" w14:textId="77777777" w:rsidR="001C3865" w:rsidRPr="004120E5" w:rsidRDefault="001C3865" w:rsidP="001C3865">
      <w:pPr>
        <w:pStyle w:val="CitrixBodyText2"/>
        <w:ind w:left="1008"/>
        <w:rPr>
          <w:rStyle w:val="CitrixBulletBoldChar"/>
          <w:rFonts w:cs="Arial"/>
          <w:b w:val="0"/>
          <w:sz w:val="20"/>
          <w:szCs w:val="20"/>
          <w:lang w:val="en-US"/>
        </w:rPr>
      </w:pPr>
    </w:p>
    <w:p w14:paraId="155CAA57" w14:textId="77777777" w:rsidR="003F46A3" w:rsidRPr="004120E5" w:rsidRDefault="003F46A3" w:rsidP="00F4386A">
      <w:pPr>
        <w:pStyle w:val="Caption"/>
        <w:ind w:left="990"/>
        <w:jc w:val="left"/>
      </w:pPr>
      <w:r w:rsidRPr="004120E5">
        <w:t xml:space="preserve">Table </w:t>
      </w:r>
      <w:fldSimple w:instr=" SEQ Table \* ARABIC ">
        <w:r w:rsidR="00F62CA8">
          <w:rPr>
            <w:noProof/>
          </w:rPr>
          <w:t>1</w:t>
        </w:r>
      </w:fldSimple>
      <w:r w:rsidRPr="004120E5">
        <w:t>. StoreFront Service Configuration.</w:t>
      </w:r>
    </w:p>
    <w:tbl>
      <w:tblPr>
        <w:tblStyle w:val="CitrixTable1"/>
        <w:tblW w:w="8460" w:type="dxa"/>
        <w:tblInd w:w="1098" w:type="dxa"/>
        <w:tblLook w:val="04A0" w:firstRow="1" w:lastRow="0" w:firstColumn="1" w:lastColumn="0" w:noHBand="0" w:noVBand="1"/>
      </w:tblPr>
      <w:tblGrid>
        <w:gridCol w:w="3330"/>
        <w:gridCol w:w="5130"/>
      </w:tblGrid>
      <w:tr w:rsidR="00C870E5" w:rsidRPr="004120E5" w14:paraId="289082AF" w14:textId="77777777" w:rsidTr="00C870E5">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0143FEBE" w14:textId="397D179C" w:rsidR="00F1276F" w:rsidRPr="004120E5" w:rsidRDefault="00F1276F" w:rsidP="00F1276F">
            <w:pPr>
              <w:pStyle w:val="CitrixTableHeading"/>
              <w:tabs>
                <w:tab w:val="left" w:pos="5133"/>
              </w:tabs>
              <w:jc w:val="center"/>
            </w:pPr>
            <w:r w:rsidRPr="004120E5">
              <w:t>StoreFront Services Servers</w:t>
            </w:r>
          </w:p>
        </w:tc>
      </w:tr>
      <w:tr w:rsidR="00C870E5" w:rsidRPr="004120E5" w14:paraId="24106016" w14:textId="77777777" w:rsidTr="00C870E5">
        <w:tc>
          <w:tcPr>
            <w:tcW w:w="3330" w:type="dxa"/>
          </w:tcPr>
          <w:p w14:paraId="4AF24E3D" w14:textId="2E71F317" w:rsidR="00F1276F" w:rsidRPr="004120E5" w:rsidRDefault="00F1276F" w:rsidP="00F1276F">
            <w:pPr>
              <w:pStyle w:val="CitrixTableData"/>
            </w:pPr>
            <w:r w:rsidRPr="004120E5">
              <w:t>Instances</w:t>
            </w:r>
          </w:p>
        </w:tc>
        <w:tc>
          <w:tcPr>
            <w:tcW w:w="5130" w:type="dxa"/>
          </w:tcPr>
          <w:p w14:paraId="4CB05742" w14:textId="64877A2B" w:rsidR="00F1276F" w:rsidRPr="004120E5" w:rsidRDefault="00F1276F" w:rsidP="00F1276F">
            <w:pPr>
              <w:pStyle w:val="CitrixTableData"/>
            </w:pPr>
            <w:r w:rsidRPr="004120E5">
              <w:t>2 StoreFront Server VMs</w:t>
            </w:r>
          </w:p>
        </w:tc>
      </w:tr>
      <w:tr w:rsidR="00C870E5" w:rsidRPr="004120E5" w14:paraId="100FA35B" w14:textId="77777777" w:rsidTr="00C870E5">
        <w:tc>
          <w:tcPr>
            <w:tcW w:w="8460" w:type="dxa"/>
            <w:gridSpan w:val="2"/>
            <w:shd w:val="clear" w:color="auto" w:fill="7F7F7F" w:themeFill="text1" w:themeFillTint="80"/>
          </w:tcPr>
          <w:p w14:paraId="59D9B55D" w14:textId="4788A78B" w:rsidR="00F1276F" w:rsidRPr="004120E5" w:rsidRDefault="00F1276F" w:rsidP="00F1276F">
            <w:pPr>
              <w:pStyle w:val="CitrixTableHeading"/>
            </w:pPr>
            <w:r w:rsidRPr="004120E5">
              <w:t>Virtual Machine Configurations</w:t>
            </w:r>
          </w:p>
        </w:tc>
      </w:tr>
      <w:tr w:rsidR="00C870E5" w:rsidRPr="004120E5" w14:paraId="4D0753A3" w14:textId="77777777" w:rsidTr="00C870E5">
        <w:tc>
          <w:tcPr>
            <w:tcW w:w="3330" w:type="dxa"/>
          </w:tcPr>
          <w:p w14:paraId="42FA831F" w14:textId="0EFF97C3" w:rsidR="00F1276F" w:rsidRPr="004120E5" w:rsidRDefault="00F1276F" w:rsidP="00F1276F">
            <w:pPr>
              <w:pStyle w:val="CitrixTableData"/>
            </w:pPr>
            <w:r w:rsidRPr="004120E5">
              <w:t>Memory</w:t>
            </w:r>
          </w:p>
        </w:tc>
        <w:tc>
          <w:tcPr>
            <w:tcW w:w="5130" w:type="dxa"/>
          </w:tcPr>
          <w:p w14:paraId="1F85046C" w14:textId="7E6DD061" w:rsidR="00F1276F" w:rsidRPr="004120E5" w:rsidRDefault="00F1276F" w:rsidP="00F1276F">
            <w:pPr>
              <w:pStyle w:val="CitrixTableData"/>
            </w:pPr>
            <w:r w:rsidRPr="004120E5">
              <w:t>4 GB RAM</w:t>
            </w:r>
          </w:p>
        </w:tc>
      </w:tr>
      <w:tr w:rsidR="00C870E5" w:rsidRPr="004120E5" w14:paraId="0BD944D8" w14:textId="77777777" w:rsidTr="00C870E5">
        <w:tc>
          <w:tcPr>
            <w:tcW w:w="3330" w:type="dxa"/>
          </w:tcPr>
          <w:p w14:paraId="2D207B18" w14:textId="55E01073" w:rsidR="00F1276F" w:rsidRPr="004120E5" w:rsidRDefault="00F1276F" w:rsidP="00F1276F">
            <w:pPr>
              <w:pStyle w:val="CitrixTableData"/>
            </w:pPr>
            <w:r w:rsidRPr="004120E5">
              <w:t>Processor</w:t>
            </w:r>
          </w:p>
        </w:tc>
        <w:tc>
          <w:tcPr>
            <w:tcW w:w="5130" w:type="dxa"/>
          </w:tcPr>
          <w:p w14:paraId="521F0A41" w14:textId="0FE3E552" w:rsidR="00F1276F" w:rsidRPr="004120E5" w:rsidRDefault="00F1276F" w:rsidP="00F1276F">
            <w:pPr>
              <w:pStyle w:val="CitrixTableData"/>
            </w:pPr>
            <w:r w:rsidRPr="004120E5">
              <w:t>2 vCPUs</w:t>
            </w:r>
          </w:p>
        </w:tc>
      </w:tr>
      <w:tr w:rsidR="00C870E5" w:rsidRPr="004120E5" w14:paraId="063999B1" w14:textId="77777777" w:rsidTr="00C870E5">
        <w:tc>
          <w:tcPr>
            <w:tcW w:w="3330" w:type="dxa"/>
          </w:tcPr>
          <w:p w14:paraId="2932D528" w14:textId="34E13097" w:rsidR="00F1276F" w:rsidRPr="004120E5" w:rsidRDefault="00F1276F" w:rsidP="00F1276F">
            <w:pPr>
              <w:pStyle w:val="CitrixTableData"/>
            </w:pPr>
            <w:r w:rsidRPr="004120E5">
              <w:t>Hard Drive</w:t>
            </w:r>
          </w:p>
        </w:tc>
        <w:tc>
          <w:tcPr>
            <w:tcW w:w="5130" w:type="dxa"/>
          </w:tcPr>
          <w:p w14:paraId="1E282C56" w14:textId="3E11D45E" w:rsidR="00F1276F" w:rsidRPr="004120E5" w:rsidRDefault="00F1276F" w:rsidP="00F1276F">
            <w:pPr>
              <w:pStyle w:val="CitrixTableData"/>
            </w:pPr>
            <w:r w:rsidRPr="004120E5">
              <w:t>60 GB</w:t>
            </w:r>
          </w:p>
        </w:tc>
      </w:tr>
      <w:tr w:rsidR="00C870E5" w:rsidRPr="004120E5" w14:paraId="304DFC34" w14:textId="77777777" w:rsidTr="00C870E5">
        <w:tc>
          <w:tcPr>
            <w:tcW w:w="8460" w:type="dxa"/>
            <w:gridSpan w:val="2"/>
            <w:shd w:val="clear" w:color="auto" w:fill="7F7F7F" w:themeFill="text1" w:themeFillTint="80"/>
          </w:tcPr>
          <w:p w14:paraId="59370F2C" w14:textId="22E8C4B3" w:rsidR="00F1276F" w:rsidRPr="004120E5" w:rsidRDefault="00F1276F" w:rsidP="00F1276F">
            <w:pPr>
              <w:pStyle w:val="CitrixTableHeading"/>
            </w:pPr>
            <w:r w:rsidRPr="004120E5">
              <w:t>Installed Software</w:t>
            </w:r>
            <w:r w:rsidRPr="004120E5">
              <w:tab/>
            </w:r>
          </w:p>
        </w:tc>
      </w:tr>
      <w:tr w:rsidR="00C870E5" w:rsidRPr="004120E5" w14:paraId="25624AFC" w14:textId="77777777" w:rsidTr="00C870E5">
        <w:tc>
          <w:tcPr>
            <w:tcW w:w="3330" w:type="dxa"/>
          </w:tcPr>
          <w:p w14:paraId="3AD11BFA" w14:textId="56CECAB0" w:rsidR="00F1276F" w:rsidRPr="004120E5" w:rsidRDefault="00F1276F" w:rsidP="00F1276F">
            <w:pPr>
              <w:pStyle w:val="CitrixTableData"/>
            </w:pPr>
            <w:r w:rsidRPr="004120E5">
              <w:t>Web Interface</w:t>
            </w:r>
          </w:p>
        </w:tc>
        <w:tc>
          <w:tcPr>
            <w:tcW w:w="5130" w:type="dxa"/>
          </w:tcPr>
          <w:p w14:paraId="032B0B6F" w14:textId="7EF74046" w:rsidR="00F1276F" w:rsidRPr="004120E5" w:rsidRDefault="00F1276F" w:rsidP="00C503E9">
            <w:pPr>
              <w:pStyle w:val="CitrixTableData"/>
            </w:pPr>
            <w:r w:rsidRPr="004120E5">
              <w:t>StoreFront 2.</w:t>
            </w:r>
            <w:r w:rsidR="00C503E9">
              <w:t>6</w:t>
            </w:r>
          </w:p>
        </w:tc>
      </w:tr>
      <w:tr w:rsidR="00C870E5" w:rsidRPr="004120E5" w14:paraId="37B57957" w14:textId="77777777" w:rsidTr="00C870E5">
        <w:tc>
          <w:tcPr>
            <w:tcW w:w="3330" w:type="dxa"/>
          </w:tcPr>
          <w:p w14:paraId="46E37F17" w14:textId="547E918B" w:rsidR="00F1276F" w:rsidRPr="004120E5" w:rsidRDefault="00F1276F" w:rsidP="00F1276F">
            <w:pPr>
              <w:pStyle w:val="CitrixTableData"/>
            </w:pPr>
            <w:r w:rsidRPr="004120E5">
              <w:t>Windows Server</w:t>
            </w:r>
          </w:p>
        </w:tc>
        <w:tc>
          <w:tcPr>
            <w:tcW w:w="5130" w:type="dxa"/>
          </w:tcPr>
          <w:p w14:paraId="208F6229" w14:textId="16A253EC" w:rsidR="00F1276F" w:rsidRPr="004120E5" w:rsidRDefault="00F1276F" w:rsidP="00F1276F">
            <w:pPr>
              <w:pStyle w:val="CitrixTableData"/>
            </w:pPr>
            <w:r w:rsidRPr="004120E5">
              <w:t>Windows Server 2012</w:t>
            </w:r>
          </w:p>
        </w:tc>
      </w:tr>
      <w:tr w:rsidR="00C870E5" w:rsidRPr="004120E5" w14:paraId="1918D251" w14:textId="77777777" w:rsidTr="00C870E5">
        <w:tc>
          <w:tcPr>
            <w:tcW w:w="3330" w:type="dxa"/>
          </w:tcPr>
          <w:p w14:paraId="47FCCC28" w14:textId="6C7A30B7" w:rsidR="00F1276F" w:rsidRPr="004120E5" w:rsidRDefault="00F1276F" w:rsidP="00F1276F">
            <w:pPr>
              <w:pStyle w:val="CitrixTableData"/>
            </w:pPr>
            <w:r w:rsidRPr="004120E5">
              <w:t>IIS</w:t>
            </w:r>
          </w:p>
        </w:tc>
        <w:tc>
          <w:tcPr>
            <w:tcW w:w="5130" w:type="dxa"/>
          </w:tcPr>
          <w:p w14:paraId="4830F44C" w14:textId="26ABCE39" w:rsidR="00F1276F" w:rsidRPr="004120E5" w:rsidRDefault="00F1276F" w:rsidP="00F1276F">
            <w:pPr>
              <w:pStyle w:val="CitrixTableData"/>
            </w:pPr>
            <w:r w:rsidRPr="004120E5">
              <w:t>7.5 or greater</w:t>
            </w:r>
          </w:p>
        </w:tc>
      </w:tr>
      <w:tr w:rsidR="00C870E5" w:rsidRPr="004120E5" w14:paraId="5F5D31E3" w14:textId="77777777" w:rsidTr="00C870E5">
        <w:tc>
          <w:tcPr>
            <w:tcW w:w="3330" w:type="dxa"/>
          </w:tcPr>
          <w:p w14:paraId="68492492" w14:textId="2813305C" w:rsidR="00F1276F" w:rsidRPr="004120E5" w:rsidRDefault="00F1276F" w:rsidP="00F1276F">
            <w:pPr>
              <w:pStyle w:val="CitrixTableData"/>
            </w:pPr>
            <w:r w:rsidRPr="004120E5">
              <w:t>Microsoft .NET Framework</w:t>
            </w:r>
          </w:p>
        </w:tc>
        <w:tc>
          <w:tcPr>
            <w:tcW w:w="5130" w:type="dxa"/>
          </w:tcPr>
          <w:p w14:paraId="590CE940" w14:textId="0332F020" w:rsidR="00F1276F" w:rsidRPr="004120E5" w:rsidRDefault="00F1276F" w:rsidP="00F1276F">
            <w:pPr>
              <w:pStyle w:val="CitrixTableData"/>
            </w:pPr>
            <w:r w:rsidRPr="004120E5">
              <w:t>4.0</w:t>
            </w:r>
          </w:p>
        </w:tc>
      </w:tr>
      <w:tr w:rsidR="00C870E5" w:rsidRPr="004120E5" w14:paraId="7CCDDD46" w14:textId="77777777" w:rsidTr="00C870E5">
        <w:tc>
          <w:tcPr>
            <w:tcW w:w="8460" w:type="dxa"/>
            <w:gridSpan w:val="2"/>
            <w:shd w:val="clear" w:color="auto" w:fill="7F7F7F" w:themeFill="text1" w:themeFillTint="80"/>
          </w:tcPr>
          <w:p w14:paraId="2D6E555F" w14:textId="41D80EC8" w:rsidR="00C870E5" w:rsidRPr="004120E5" w:rsidRDefault="00C870E5" w:rsidP="00313523">
            <w:pPr>
              <w:pStyle w:val="CitrixTableHeading"/>
            </w:pPr>
            <w:r w:rsidRPr="004120E5">
              <w:t>Ports Utilized</w:t>
            </w:r>
          </w:p>
        </w:tc>
      </w:tr>
      <w:tr w:rsidR="00C870E5" w:rsidRPr="004120E5" w14:paraId="4AE8198A" w14:textId="77777777" w:rsidTr="00C870E5">
        <w:tc>
          <w:tcPr>
            <w:tcW w:w="3330" w:type="dxa"/>
          </w:tcPr>
          <w:p w14:paraId="00AEB660" w14:textId="7A6EE5A2" w:rsidR="00F1276F" w:rsidRPr="004120E5" w:rsidRDefault="00313523" w:rsidP="00F1276F">
            <w:pPr>
              <w:pStyle w:val="CitrixTableData"/>
            </w:pPr>
            <w:r w:rsidRPr="004120E5">
              <w:t>StoreFront</w:t>
            </w:r>
          </w:p>
        </w:tc>
        <w:tc>
          <w:tcPr>
            <w:tcW w:w="5130" w:type="dxa"/>
          </w:tcPr>
          <w:p w14:paraId="499742BD" w14:textId="0B6C6759" w:rsidR="00F1276F" w:rsidRPr="004120E5" w:rsidRDefault="00313523" w:rsidP="00F1276F">
            <w:pPr>
              <w:pStyle w:val="CitrixTableData"/>
            </w:pPr>
            <w:r w:rsidRPr="004120E5">
              <w:t>80, 443</w:t>
            </w:r>
          </w:p>
        </w:tc>
      </w:tr>
    </w:tbl>
    <w:p w14:paraId="02DE19C4" w14:textId="77777777" w:rsidR="001C3865" w:rsidRPr="001C3865" w:rsidRDefault="001C3865" w:rsidP="001C3865">
      <w:pPr>
        <w:pStyle w:val="CitrixBodyText2"/>
        <w:ind w:left="1008"/>
        <w:rPr>
          <w:rStyle w:val="CitrixBulletBoldChar"/>
          <w:rFonts w:eastAsia="MS Mincho" w:cs="Arial"/>
          <w:b w:val="0"/>
          <w:bCs/>
          <w:sz w:val="20"/>
          <w:lang w:val="en-US"/>
        </w:rPr>
      </w:pPr>
    </w:p>
    <w:p w14:paraId="150821E8" w14:textId="24D3498A" w:rsidR="00F4386A" w:rsidRPr="00E142B6" w:rsidRDefault="003F46A3" w:rsidP="0005250E">
      <w:pPr>
        <w:pStyle w:val="CitrixBodyText2"/>
        <w:numPr>
          <w:ilvl w:val="0"/>
          <w:numId w:val="15"/>
        </w:numPr>
        <w:rPr>
          <w:rFonts w:cs="Arial"/>
        </w:rPr>
      </w:pPr>
      <w:r w:rsidRPr="00E142B6">
        <w:rPr>
          <w:rStyle w:val="CitrixBulletBoldChar"/>
          <w:rFonts w:cs="Arial"/>
          <w:szCs w:val="20"/>
          <w:lang w:val="en-US"/>
        </w:rPr>
        <w:t xml:space="preserve">NetScaler </w:t>
      </w:r>
      <w:r w:rsidR="00655CBA">
        <w:rPr>
          <w:rStyle w:val="CitrixBulletBoldChar"/>
          <w:rFonts w:cs="Arial"/>
          <w:szCs w:val="20"/>
          <w:lang w:val="en-US"/>
        </w:rPr>
        <w:t xml:space="preserve">Unified </w:t>
      </w:r>
      <w:r w:rsidRPr="00E142B6">
        <w:rPr>
          <w:rStyle w:val="CitrixBulletBoldChar"/>
          <w:rFonts w:cs="Arial"/>
          <w:szCs w:val="20"/>
          <w:lang w:val="en-US"/>
        </w:rPr>
        <w:t>Gateway</w:t>
      </w:r>
      <w:r w:rsidRPr="00E142B6">
        <w:rPr>
          <w:rFonts w:cs="Arial"/>
        </w:rPr>
        <w:t xml:space="preserve">. NetScaler </w:t>
      </w:r>
      <w:r w:rsidR="00655CBA">
        <w:rPr>
          <w:rFonts w:cs="Arial"/>
        </w:rPr>
        <w:t xml:space="preserve">Unified </w:t>
      </w:r>
      <w:r w:rsidRPr="00E142B6">
        <w:rPr>
          <w:rFonts w:cs="Arial"/>
        </w:rPr>
        <w:t>Gateway is a secure application and data access solution that gives administrators granular application and data-level control while empowering users with remote access from anywhere. IT administrators gain a single point of management for controlling access and limiting actions within sessions based on user identity and the endpoint device. The results are better application security, data protection and compliance management.</w:t>
      </w:r>
      <w:r w:rsidR="00AF49D2" w:rsidRPr="00E142B6">
        <w:rPr>
          <w:rFonts w:cs="Arial"/>
        </w:rPr>
        <w:br/>
      </w:r>
      <w:r w:rsidR="00AF49D2" w:rsidRPr="00E142B6">
        <w:rPr>
          <w:rFonts w:cs="Arial"/>
        </w:rPr>
        <w:br/>
      </w:r>
      <w:r w:rsidRPr="00E142B6">
        <w:rPr>
          <w:rFonts w:cs="Arial"/>
        </w:rPr>
        <w:t xml:space="preserve">NetScaler </w:t>
      </w:r>
      <w:r w:rsidR="00655CBA">
        <w:rPr>
          <w:rFonts w:cs="Arial"/>
        </w:rPr>
        <w:t xml:space="preserve">Unified </w:t>
      </w:r>
      <w:r w:rsidRPr="00E142B6">
        <w:rPr>
          <w:rFonts w:cs="Arial"/>
        </w:rPr>
        <w:t xml:space="preserve">Gateway works in conjunction with StoreFront Services to authenticate the user and create an SSL tunnel between the end user and NetScaler Gateway to ensure secure remote access from any device. NetScaler Gateway requires either a physical or a virtual NetScaler appliance. </w:t>
      </w:r>
      <w:r w:rsidR="00655CBA">
        <w:rPr>
          <w:rFonts w:cs="Arial"/>
        </w:rPr>
        <w:t>XenCloud</w:t>
      </w:r>
      <w:r w:rsidRPr="00E142B6">
        <w:rPr>
          <w:rFonts w:cs="Arial"/>
        </w:rPr>
        <w:t xml:space="preserve"> selected two physical NetScaler MPX appliances to host NetScaler Gateway in an active/active mode to ensure secure access is highly available and maximum capacity.</w:t>
      </w:r>
    </w:p>
    <w:p w14:paraId="130A78D1" w14:textId="77777777" w:rsidR="00F4386A" w:rsidRPr="004120E5" w:rsidRDefault="00F4386A">
      <w:pPr>
        <w:rPr>
          <w:bCs/>
          <w:color w:val="4D4F53"/>
          <w:szCs w:val="24"/>
        </w:rPr>
      </w:pPr>
      <w:r w:rsidRPr="004120E5">
        <w:br w:type="page"/>
      </w:r>
    </w:p>
    <w:p w14:paraId="13D21E89" w14:textId="0DA16571" w:rsidR="006F4CAB" w:rsidRPr="004120E5" w:rsidRDefault="003F46A3" w:rsidP="00F4386A">
      <w:pPr>
        <w:pStyle w:val="Caption"/>
        <w:ind w:left="990"/>
        <w:jc w:val="left"/>
      </w:pPr>
      <w:r w:rsidRPr="004120E5">
        <w:t xml:space="preserve">Table </w:t>
      </w:r>
      <w:fldSimple w:instr=" SEQ Table \* ARABIC ">
        <w:r w:rsidR="00F62CA8">
          <w:rPr>
            <w:noProof/>
          </w:rPr>
          <w:t>2</w:t>
        </w:r>
      </w:fldSimple>
      <w:r w:rsidRPr="004120E5">
        <w:t>. NetScaler Gateway Configuration.</w:t>
      </w:r>
    </w:p>
    <w:tbl>
      <w:tblPr>
        <w:tblStyle w:val="CitrixTable1"/>
        <w:tblW w:w="8460" w:type="dxa"/>
        <w:tblInd w:w="1098" w:type="dxa"/>
        <w:tblLook w:val="04A0" w:firstRow="1" w:lastRow="0" w:firstColumn="1" w:lastColumn="0" w:noHBand="0" w:noVBand="1"/>
      </w:tblPr>
      <w:tblGrid>
        <w:gridCol w:w="3330"/>
        <w:gridCol w:w="5130"/>
      </w:tblGrid>
      <w:tr w:rsidR="006F4CAB" w:rsidRPr="004120E5" w14:paraId="7A93B6D1" w14:textId="77777777" w:rsidTr="006F4CAB">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7EEA38D8" w14:textId="1A14D621" w:rsidR="006F4CAB" w:rsidRPr="004120E5" w:rsidRDefault="006F4CAB" w:rsidP="006F4CAB">
            <w:pPr>
              <w:pStyle w:val="CitrixTableHeading"/>
              <w:tabs>
                <w:tab w:val="left" w:pos="5133"/>
              </w:tabs>
              <w:jc w:val="center"/>
            </w:pPr>
            <w:r w:rsidRPr="004120E5">
              <w:t>NetScaler Gateway</w:t>
            </w:r>
          </w:p>
        </w:tc>
      </w:tr>
      <w:tr w:rsidR="006F4CAB" w:rsidRPr="004120E5" w14:paraId="41E40FA0" w14:textId="77777777" w:rsidTr="006F4CAB">
        <w:tc>
          <w:tcPr>
            <w:tcW w:w="8460" w:type="dxa"/>
            <w:gridSpan w:val="2"/>
            <w:shd w:val="clear" w:color="auto" w:fill="7F7F7F" w:themeFill="text1" w:themeFillTint="80"/>
          </w:tcPr>
          <w:p w14:paraId="6BC00DF3" w14:textId="198FCDAB" w:rsidR="006F4CAB" w:rsidRPr="004120E5" w:rsidRDefault="006F4CAB" w:rsidP="006F4CAB">
            <w:pPr>
              <w:pStyle w:val="CitrixTableHeading"/>
            </w:pPr>
            <w:r w:rsidRPr="004120E5">
              <w:t>Instances</w:t>
            </w:r>
          </w:p>
        </w:tc>
      </w:tr>
      <w:tr w:rsidR="006F4CAB" w:rsidRPr="004120E5" w14:paraId="5048D30D" w14:textId="77777777" w:rsidTr="006F4CAB">
        <w:tc>
          <w:tcPr>
            <w:tcW w:w="3330" w:type="dxa"/>
          </w:tcPr>
          <w:p w14:paraId="653839C6" w14:textId="7A8E924E" w:rsidR="006F4CAB" w:rsidRPr="004120E5" w:rsidRDefault="00D1572C" w:rsidP="006F4CAB">
            <w:pPr>
              <w:pStyle w:val="CitrixTableData"/>
            </w:pPr>
            <w:r w:rsidRPr="004120E5">
              <w:t>NetScaler MPX</w:t>
            </w:r>
          </w:p>
        </w:tc>
        <w:tc>
          <w:tcPr>
            <w:tcW w:w="5130" w:type="dxa"/>
          </w:tcPr>
          <w:p w14:paraId="390D5A2A" w14:textId="4A8FADCD" w:rsidR="006F4CAB" w:rsidRPr="004120E5" w:rsidRDefault="00D1572C" w:rsidP="006F4CAB">
            <w:pPr>
              <w:pStyle w:val="CitrixTableData"/>
            </w:pPr>
            <w:r w:rsidRPr="004120E5">
              <w:t>2 physical NetScaler MPX-5500</w:t>
            </w:r>
          </w:p>
        </w:tc>
      </w:tr>
      <w:tr w:rsidR="006F4CAB" w:rsidRPr="004120E5" w14:paraId="13270C24" w14:textId="77777777" w:rsidTr="006F4CAB">
        <w:tc>
          <w:tcPr>
            <w:tcW w:w="3330" w:type="dxa"/>
          </w:tcPr>
          <w:p w14:paraId="14D572BE" w14:textId="050B67DE" w:rsidR="006F4CAB" w:rsidRPr="004120E5" w:rsidRDefault="00D1572C" w:rsidP="006F4CAB">
            <w:pPr>
              <w:pStyle w:val="CitrixTableData"/>
            </w:pPr>
            <w:r w:rsidRPr="004120E5">
              <w:t>Build</w:t>
            </w:r>
          </w:p>
        </w:tc>
        <w:tc>
          <w:tcPr>
            <w:tcW w:w="5130" w:type="dxa"/>
          </w:tcPr>
          <w:p w14:paraId="5B9F8E68" w14:textId="219C73AF" w:rsidR="006F4CAB" w:rsidRPr="004120E5" w:rsidRDefault="00D1572C" w:rsidP="006F4CAB">
            <w:pPr>
              <w:pStyle w:val="CitrixTableData"/>
            </w:pPr>
            <w:r w:rsidRPr="004120E5">
              <w:t>10.1</w:t>
            </w:r>
          </w:p>
        </w:tc>
      </w:tr>
      <w:tr w:rsidR="006F4CAB" w:rsidRPr="004120E5" w14:paraId="6750D158" w14:textId="77777777" w:rsidTr="006F4CAB">
        <w:tc>
          <w:tcPr>
            <w:tcW w:w="3330" w:type="dxa"/>
          </w:tcPr>
          <w:p w14:paraId="5C098B2E" w14:textId="0A0ED7B8" w:rsidR="006F4CAB" w:rsidRPr="004120E5" w:rsidRDefault="00D1572C" w:rsidP="006F4CAB">
            <w:pPr>
              <w:pStyle w:val="CitrixTableData"/>
            </w:pPr>
            <w:r w:rsidRPr="004120E5">
              <w:t>Throughput</w:t>
            </w:r>
          </w:p>
        </w:tc>
        <w:tc>
          <w:tcPr>
            <w:tcW w:w="5130" w:type="dxa"/>
          </w:tcPr>
          <w:p w14:paraId="752D5633" w14:textId="76766AD5" w:rsidR="006F4CAB" w:rsidRPr="004120E5" w:rsidRDefault="00D1572C" w:rsidP="006F4CAB">
            <w:pPr>
              <w:pStyle w:val="CitrixTableData"/>
            </w:pPr>
            <w:r w:rsidRPr="004120E5">
              <w:t>500 Mbps</w:t>
            </w:r>
          </w:p>
        </w:tc>
      </w:tr>
      <w:tr w:rsidR="006F4CAB" w:rsidRPr="004120E5" w14:paraId="0EFF75C4" w14:textId="77777777" w:rsidTr="006F4CAB">
        <w:tc>
          <w:tcPr>
            <w:tcW w:w="8460" w:type="dxa"/>
            <w:gridSpan w:val="2"/>
            <w:shd w:val="clear" w:color="auto" w:fill="7F7F7F" w:themeFill="text1" w:themeFillTint="80"/>
          </w:tcPr>
          <w:p w14:paraId="610EC744" w14:textId="77777777" w:rsidR="006F4CAB" w:rsidRPr="004120E5" w:rsidRDefault="006F4CAB" w:rsidP="006F4CAB">
            <w:pPr>
              <w:pStyle w:val="CitrixTableHeading"/>
            </w:pPr>
            <w:r w:rsidRPr="004120E5">
              <w:t>Ports Utilized</w:t>
            </w:r>
          </w:p>
        </w:tc>
      </w:tr>
      <w:tr w:rsidR="006F4CAB" w:rsidRPr="004120E5" w14:paraId="2BBE3695" w14:textId="77777777" w:rsidTr="006F4CAB">
        <w:tc>
          <w:tcPr>
            <w:tcW w:w="3330" w:type="dxa"/>
          </w:tcPr>
          <w:p w14:paraId="79558F8E" w14:textId="69DB8345" w:rsidR="006F4CAB" w:rsidRPr="004120E5" w:rsidRDefault="00D1572C" w:rsidP="006F4CAB">
            <w:pPr>
              <w:pStyle w:val="CitrixTableData"/>
            </w:pPr>
            <w:r w:rsidRPr="004120E5">
              <w:t>DMZ</w:t>
            </w:r>
          </w:p>
        </w:tc>
        <w:tc>
          <w:tcPr>
            <w:tcW w:w="5130" w:type="dxa"/>
          </w:tcPr>
          <w:p w14:paraId="627132FE" w14:textId="77777777" w:rsidR="006F4CAB" w:rsidRPr="004120E5" w:rsidRDefault="006F4CAB" w:rsidP="006F4CAB">
            <w:pPr>
              <w:pStyle w:val="CitrixTableData"/>
            </w:pPr>
            <w:r w:rsidRPr="004120E5">
              <w:t>80, 443</w:t>
            </w:r>
          </w:p>
        </w:tc>
      </w:tr>
      <w:tr w:rsidR="00D1572C" w:rsidRPr="004120E5" w14:paraId="5E2FC73D" w14:textId="77777777" w:rsidTr="006F4CAB">
        <w:tc>
          <w:tcPr>
            <w:tcW w:w="3330" w:type="dxa"/>
          </w:tcPr>
          <w:p w14:paraId="53F9DBD3" w14:textId="2547E97A" w:rsidR="00D1572C" w:rsidRPr="004120E5" w:rsidRDefault="00D1572C" w:rsidP="006F4CAB">
            <w:pPr>
              <w:pStyle w:val="CitrixTableData"/>
            </w:pPr>
            <w:r w:rsidRPr="004120E5">
              <w:t>Internal</w:t>
            </w:r>
          </w:p>
        </w:tc>
        <w:tc>
          <w:tcPr>
            <w:tcW w:w="5130" w:type="dxa"/>
          </w:tcPr>
          <w:p w14:paraId="33730266" w14:textId="52D4A704" w:rsidR="00D1572C" w:rsidRPr="004120E5" w:rsidRDefault="00D1572C" w:rsidP="006F4CAB">
            <w:pPr>
              <w:pStyle w:val="CitrixTableData"/>
            </w:pPr>
            <w:r w:rsidRPr="004120E5">
              <w:t>80, 443, 1494, and 2598</w:t>
            </w:r>
          </w:p>
        </w:tc>
      </w:tr>
    </w:tbl>
    <w:p w14:paraId="16E99BC9" w14:textId="77777777" w:rsidR="001C3865" w:rsidRDefault="001C3865" w:rsidP="00D1572C">
      <w:pPr>
        <w:pStyle w:val="CitrixBodyText2"/>
        <w:ind w:left="990"/>
      </w:pPr>
    </w:p>
    <w:p w14:paraId="7952E9DE" w14:textId="77777777" w:rsidR="00D1572C" w:rsidRPr="004120E5" w:rsidRDefault="003F46A3" w:rsidP="00D1572C">
      <w:pPr>
        <w:pStyle w:val="CitrixBodyText2"/>
        <w:ind w:left="990"/>
      </w:pPr>
      <w:r w:rsidRPr="004120E5">
        <w:t>Citrix recommends installing NetScaler Gateway in the network DMZ. When installed in the DMZ, NetScaler Gateway participates on two networks: a private network and the Internet with a publicly routable IP address. NetScaler Gateway can be used to partition local area networks internally in the organization for access control and security by creating partitions between wired or wireless networks and between data and voice networks.</w:t>
      </w:r>
    </w:p>
    <w:p w14:paraId="0891D0AE" w14:textId="77777777" w:rsidR="005C5871" w:rsidRPr="004120E5" w:rsidRDefault="005C5871">
      <w:pPr>
        <w:rPr>
          <w:bCs/>
          <w:color w:val="4D4F53"/>
          <w:szCs w:val="24"/>
        </w:rPr>
      </w:pPr>
      <w:r w:rsidRPr="004120E5">
        <w:br w:type="page"/>
      </w:r>
    </w:p>
    <w:p w14:paraId="7E52A00A" w14:textId="77777777" w:rsidR="005C5871" w:rsidRPr="00E142B6" w:rsidRDefault="005C5871" w:rsidP="005C5871">
      <w:pPr>
        <w:pStyle w:val="Heading3"/>
        <w:rPr>
          <w:sz w:val="20"/>
          <w:szCs w:val="20"/>
        </w:rPr>
      </w:pPr>
      <w:bookmarkStart w:id="26" w:name="_Toc391479279"/>
      <w:bookmarkStart w:id="27" w:name="_Toc422175051"/>
      <w:r w:rsidRPr="00E142B6">
        <w:rPr>
          <w:rStyle w:val="Heading3Char"/>
        </w:rPr>
        <w:t>Desktop Layer</w:t>
      </w:r>
      <w:bookmarkEnd w:id="26"/>
      <w:bookmarkEnd w:id="27"/>
      <w:r w:rsidRPr="00E142B6">
        <w:rPr>
          <w:sz w:val="20"/>
          <w:szCs w:val="20"/>
        </w:rPr>
        <w:t xml:space="preserve"> </w:t>
      </w:r>
    </w:p>
    <w:p w14:paraId="4559BB21" w14:textId="4DAC6435" w:rsidR="00D32FCC" w:rsidRPr="00E142B6" w:rsidRDefault="005C5871" w:rsidP="00D32FCC">
      <w:pPr>
        <w:pStyle w:val="CitrixBodyText2"/>
        <w:rPr>
          <w:rFonts w:cs="Arial"/>
          <w:shd w:val="clear" w:color="auto" w:fill="FFFFFF"/>
        </w:rPr>
      </w:pPr>
      <w:r w:rsidRPr="00E142B6">
        <w:rPr>
          <w:rFonts w:cs="Arial"/>
          <w:shd w:val="clear" w:color="auto" w:fill="FFFFFF"/>
        </w:rPr>
        <w:t xml:space="preserve">The desktop layer (see Figure 6) represents the separate use cases that </w:t>
      </w:r>
      <w:r w:rsidR="00655CBA">
        <w:rPr>
          <w:rFonts w:cs="Arial"/>
          <w:shd w:val="clear" w:color="auto" w:fill="FFFFFF"/>
        </w:rPr>
        <w:t>XenCloud</w:t>
      </w:r>
      <w:r w:rsidRPr="00E142B6">
        <w:rPr>
          <w:rFonts w:cs="Arial"/>
          <w:shd w:val="clear" w:color="auto" w:fill="FFFFFF"/>
        </w:rPr>
        <w:t xml:space="preserve"> will service: plans for 500 users to access Sales – Mobile resources, 500 users to access Sales – Normal resources, and 25 users to access Sales – Developers resources.</w:t>
      </w:r>
    </w:p>
    <w:p w14:paraId="68257D20" w14:textId="1E6CAC72" w:rsidR="005C5871" w:rsidRPr="004120E5" w:rsidRDefault="005C5871" w:rsidP="00D32FCC">
      <w:pPr>
        <w:pStyle w:val="CitrixBodyText2"/>
      </w:pPr>
      <w:r w:rsidRPr="004120E5">
        <w:rPr>
          <w:noProof/>
          <w:lang w:eastAsia="en-GB"/>
        </w:rPr>
        <w:t xml:space="preserve"> </w:t>
      </w:r>
      <w:r w:rsidRPr="004120E5">
        <w:rPr>
          <w:noProof/>
          <w:lang w:val="en-GB" w:eastAsia="en-GB"/>
        </w:rPr>
        <w:drawing>
          <wp:inline distT="0" distB="0" distL="0" distR="0" wp14:anchorId="59687B2B" wp14:editId="184A082D">
            <wp:extent cx="5204275" cy="67097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6608" cy="6725619"/>
                    </a:xfrm>
                    <a:prstGeom prst="rect">
                      <a:avLst/>
                    </a:prstGeom>
                  </pic:spPr>
                </pic:pic>
              </a:graphicData>
            </a:graphic>
          </wp:inline>
        </w:drawing>
      </w:r>
    </w:p>
    <w:p w14:paraId="013E2266" w14:textId="06330384" w:rsidR="005C5871" w:rsidRPr="004120E5" w:rsidRDefault="005C5871" w:rsidP="00D32FCC">
      <w:pPr>
        <w:pStyle w:val="Caption"/>
        <w:ind w:left="360"/>
        <w:jc w:val="left"/>
      </w:pPr>
      <w:r w:rsidRPr="004120E5">
        <w:t>Figure 6: The desktop layer includes the various use cases that are planned for this solution.</w:t>
      </w:r>
    </w:p>
    <w:p w14:paraId="4A204185" w14:textId="77777777" w:rsidR="00D32FCC" w:rsidRPr="004120E5" w:rsidRDefault="00D32FCC" w:rsidP="005C5871">
      <w:pPr>
        <w:pStyle w:val="CitrixBodyText2"/>
      </w:pPr>
    </w:p>
    <w:p w14:paraId="6DEBBE0A" w14:textId="66254AEE" w:rsidR="005C5871" w:rsidRPr="004120E5" w:rsidRDefault="005C5871" w:rsidP="005C5871">
      <w:pPr>
        <w:pStyle w:val="CitrixBodyText2"/>
        <w:rPr>
          <w:shd w:val="clear" w:color="auto" w:fill="FFFFFF"/>
        </w:rPr>
      </w:pPr>
      <w:r w:rsidRPr="004120E5">
        <w:t xml:space="preserve">The </w:t>
      </w:r>
      <w:r w:rsidR="00655CBA">
        <w:t>XenCloud</w:t>
      </w:r>
      <w:r w:rsidRPr="004120E5">
        <w:rPr>
          <w:shd w:val="clear" w:color="auto" w:fill="FFFFFF"/>
        </w:rPr>
        <w:t xml:space="preserve"> solution required the following Citrix components to provide the desktop layer:</w:t>
      </w:r>
    </w:p>
    <w:p w14:paraId="07E68A09" w14:textId="40FD554E" w:rsidR="005C5871" w:rsidRPr="004120E5" w:rsidRDefault="005C5871" w:rsidP="0005250E">
      <w:pPr>
        <w:pStyle w:val="CitrixBodyText2"/>
        <w:numPr>
          <w:ilvl w:val="0"/>
          <w:numId w:val="15"/>
        </w:numPr>
      </w:pPr>
      <w:r w:rsidRPr="004120E5">
        <w:rPr>
          <w:b/>
        </w:rPr>
        <w:t>Citrix XenDesktop Delivery controllers.</w:t>
      </w:r>
      <w:r w:rsidRPr="004120E5">
        <w:t xml:space="preserve"> These XenDesktop 7.</w:t>
      </w:r>
      <w:r w:rsidR="00655CBA">
        <w:t>6</w:t>
      </w:r>
      <w:r w:rsidRPr="004120E5">
        <w:t xml:space="preserve"> Infrastructure Servers are used to manage and deliver the Windows </w:t>
      </w:r>
      <w:r w:rsidR="00655CBA">
        <w:t xml:space="preserve">or Linux </w:t>
      </w:r>
      <w:r w:rsidRPr="004120E5">
        <w:t>applications and desktops.</w:t>
      </w:r>
    </w:p>
    <w:tbl>
      <w:tblPr>
        <w:tblStyle w:val="CitrixTable1"/>
        <w:tblW w:w="8460" w:type="dxa"/>
        <w:tblInd w:w="1098" w:type="dxa"/>
        <w:tblLook w:val="04A0" w:firstRow="1" w:lastRow="0" w:firstColumn="1" w:lastColumn="0" w:noHBand="0" w:noVBand="1"/>
      </w:tblPr>
      <w:tblGrid>
        <w:gridCol w:w="3330"/>
        <w:gridCol w:w="5130"/>
      </w:tblGrid>
      <w:tr w:rsidR="005C5871" w:rsidRPr="004120E5" w14:paraId="4590DD93" w14:textId="77777777" w:rsidTr="005C5871">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3F309354" w14:textId="345D0585" w:rsidR="005C5871" w:rsidRPr="004120E5" w:rsidRDefault="005C5871" w:rsidP="005C5871">
            <w:pPr>
              <w:pStyle w:val="CitrixTableHeading"/>
              <w:tabs>
                <w:tab w:val="left" w:pos="5133"/>
              </w:tabs>
              <w:jc w:val="center"/>
            </w:pPr>
            <w:r w:rsidRPr="004120E5">
              <w:t>XenDesktop Controller Servers</w:t>
            </w:r>
          </w:p>
        </w:tc>
      </w:tr>
      <w:tr w:rsidR="005C5871" w:rsidRPr="004120E5" w14:paraId="169BD97D" w14:textId="77777777" w:rsidTr="005C5871">
        <w:tc>
          <w:tcPr>
            <w:tcW w:w="3330" w:type="dxa"/>
          </w:tcPr>
          <w:p w14:paraId="2FFF8935" w14:textId="58DB3FE6" w:rsidR="005C5871" w:rsidRPr="004120E5" w:rsidRDefault="005C5871" w:rsidP="005C5871">
            <w:pPr>
              <w:pStyle w:val="CitrixTableData"/>
            </w:pPr>
            <w:r w:rsidRPr="004120E5">
              <w:t>Instances</w:t>
            </w:r>
          </w:p>
        </w:tc>
        <w:tc>
          <w:tcPr>
            <w:tcW w:w="5130" w:type="dxa"/>
          </w:tcPr>
          <w:p w14:paraId="793F909D" w14:textId="27583191" w:rsidR="005C5871" w:rsidRPr="004120E5" w:rsidRDefault="005C5871" w:rsidP="005C5871">
            <w:pPr>
              <w:pStyle w:val="CitrixTableData"/>
            </w:pPr>
            <w:r w:rsidRPr="004120E5">
              <w:t>2 XenDesktop Controllers</w:t>
            </w:r>
          </w:p>
        </w:tc>
      </w:tr>
      <w:tr w:rsidR="005C5871" w:rsidRPr="004120E5" w14:paraId="1BDEE7C5" w14:textId="77777777" w:rsidTr="005C5871">
        <w:tc>
          <w:tcPr>
            <w:tcW w:w="8460" w:type="dxa"/>
            <w:gridSpan w:val="2"/>
            <w:shd w:val="clear" w:color="auto" w:fill="7F7F7F" w:themeFill="text1" w:themeFillTint="80"/>
          </w:tcPr>
          <w:p w14:paraId="57DEDD5C" w14:textId="33EA4C28" w:rsidR="005C5871" w:rsidRPr="004120E5" w:rsidRDefault="005C5871" w:rsidP="005C5871">
            <w:pPr>
              <w:pStyle w:val="CitrixTableHeading"/>
            </w:pPr>
            <w:r w:rsidRPr="004120E5">
              <w:t>Virtual Machine Configurations</w:t>
            </w:r>
          </w:p>
        </w:tc>
      </w:tr>
      <w:tr w:rsidR="005C5871" w:rsidRPr="004120E5" w14:paraId="237264BF" w14:textId="77777777" w:rsidTr="005C5871">
        <w:tc>
          <w:tcPr>
            <w:tcW w:w="3330" w:type="dxa"/>
          </w:tcPr>
          <w:p w14:paraId="516E1FC5" w14:textId="4F5B0161" w:rsidR="005C5871" w:rsidRPr="004120E5" w:rsidRDefault="005C5871" w:rsidP="005C5871">
            <w:pPr>
              <w:pStyle w:val="CitrixTableData"/>
              <w:tabs>
                <w:tab w:val="center" w:pos="1557"/>
              </w:tabs>
            </w:pPr>
            <w:r w:rsidRPr="004120E5">
              <w:t>Instance Type</w:t>
            </w:r>
          </w:p>
        </w:tc>
        <w:tc>
          <w:tcPr>
            <w:tcW w:w="5130" w:type="dxa"/>
          </w:tcPr>
          <w:p w14:paraId="08C5B30B" w14:textId="2BD4F06E" w:rsidR="005C5871" w:rsidRPr="004120E5" w:rsidRDefault="00655CBA" w:rsidP="005C5871">
            <w:pPr>
              <w:pStyle w:val="CitrixTableData"/>
            </w:pPr>
            <w:r>
              <w:t xml:space="preserve">XenServer </w:t>
            </w:r>
          </w:p>
        </w:tc>
      </w:tr>
      <w:tr w:rsidR="005C5871" w:rsidRPr="004120E5" w14:paraId="25ADEAE7" w14:textId="77777777" w:rsidTr="005C5871">
        <w:tc>
          <w:tcPr>
            <w:tcW w:w="3330" w:type="dxa"/>
          </w:tcPr>
          <w:p w14:paraId="372FDD91" w14:textId="4D117931" w:rsidR="005C5871" w:rsidRPr="004120E5" w:rsidRDefault="005C5871" w:rsidP="005C5871">
            <w:pPr>
              <w:pStyle w:val="CitrixTableData"/>
            </w:pPr>
            <w:r w:rsidRPr="004120E5">
              <w:t>Memory</w:t>
            </w:r>
          </w:p>
        </w:tc>
        <w:tc>
          <w:tcPr>
            <w:tcW w:w="5130" w:type="dxa"/>
          </w:tcPr>
          <w:p w14:paraId="4253D8B8" w14:textId="326320CC" w:rsidR="005C5871" w:rsidRPr="004120E5" w:rsidRDefault="005C5871" w:rsidP="005C5871">
            <w:pPr>
              <w:pStyle w:val="CitrixTableData"/>
            </w:pPr>
            <w:r w:rsidRPr="004120E5">
              <w:t>7.5 GB RAM</w:t>
            </w:r>
          </w:p>
        </w:tc>
      </w:tr>
      <w:tr w:rsidR="005C5871" w:rsidRPr="004120E5" w14:paraId="7301CB85" w14:textId="77777777" w:rsidTr="005C5871">
        <w:tc>
          <w:tcPr>
            <w:tcW w:w="3330" w:type="dxa"/>
          </w:tcPr>
          <w:p w14:paraId="2F2AACA7" w14:textId="1FEDFD57" w:rsidR="005C5871" w:rsidRPr="004120E5" w:rsidRDefault="005C5871" w:rsidP="005C5871">
            <w:pPr>
              <w:pStyle w:val="CitrixTableData"/>
            </w:pPr>
            <w:r w:rsidRPr="004120E5">
              <w:t>Processor</w:t>
            </w:r>
          </w:p>
        </w:tc>
        <w:tc>
          <w:tcPr>
            <w:tcW w:w="5130" w:type="dxa"/>
          </w:tcPr>
          <w:p w14:paraId="132E51B8" w14:textId="081CB42C" w:rsidR="005C5871" w:rsidRPr="004120E5" w:rsidRDefault="005C5871" w:rsidP="005C5871">
            <w:pPr>
              <w:pStyle w:val="CitrixTableData"/>
            </w:pPr>
            <w:r w:rsidRPr="004120E5">
              <w:t>2 vCPUs</w:t>
            </w:r>
          </w:p>
        </w:tc>
      </w:tr>
      <w:tr w:rsidR="005C5871" w:rsidRPr="004120E5" w14:paraId="52BC2252" w14:textId="77777777" w:rsidTr="005C5871">
        <w:tc>
          <w:tcPr>
            <w:tcW w:w="3330" w:type="dxa"/>
          </w:tcPr>
          <w:p w14:paraId="4F94C413" w14:textId="5038ACFD" w:rsidR="005C5871" w:rsidRPr="004120E5" w:rsidRDefault="005C5871" w:rsidP="005C5871">
            <w:pPr>
              <w:pStyle w:val="CitrixTableData"/>
            </w:pPr>
            <w:r w:rsidRPr="004120E5">
              <w:t>Disk</w:t>
            </w:r>
          </w:p>
        </w:tc>
        <w:tc>
          <w:tcPr>
            <w:tcW w:w="5130" w:type="dxa"/>
          </w:tcPr>
          <w:p w14:paraId="1932F3B5" w14:textId="295137CF" w:rsidR="005C5871" w:rsidRPr="004120E5" w:rsidRDefault="005C5871" w:rsidP="005C5871">
            <w:pPr>
              <w:pStyle w:val="CitrixTableData"/>
            </w:pPr>
            <w:r w:rsidRPr="004120E5">
              <w:t>60 GB HD</w:t>
            </w:r>
          </w:p>
        </w:tc>
      </w:tr>
      <w:tr w:rsidR="005C5871" w:rsidRPr="004120E5" w14:paraId="00D034A6" w14:textId="77777777" w:rsidTr="005C5871">
        <w:tc>
          <w:tcPr>
            <w:tcW w:w="8460" w:type="dxa"/>
            <w:gridSpan w:val="2"/>
            <w:shd w:val="clear" w:color="auto" w:fill="7F7F7F" w:themeFill="text1" w:themeFillTint="80"/>
          </w:tcPr>
          <w:p w14:paraId="768FAC41" w14:textId="69C88236" w:rsidR="005C5871" w:rsidRPr="004120E5" w:rsidRDefault="005C5871" w:rsidP="005C5871">
            <w:pPr>
              <w:pStyle w:val="CitrixTableHeading"/>
            </w:pPr>
            <w:r w:rsidRPr="004120E5">
              <w:t>Installed Software</w:t>
            </w:r>
          </w:p>
        </w:tc>
      </w:tr>
      <w:tr w:rsidR="005C5871" w:rsidRPr="004120E5" w14:paraId="73A7E5EF" w14:textId="77777777" w:rsidTr="005C5871">
        <w:tc>
          <w:tcPr>
            <w:tcW w:w="3330" w:type="dxa"/>
          </w:tcPr>
          <w:p w14:paraId="4E8081AC" w14:textId="25B66D56" w:rsidR="005C5871" w:rsidRPr="004120E5" w:rsidRDefault="005C5871" w:rsidP="005C5871">
            <w:pPr>
              <w:pStyle w:val="CitrixTableData"/>
            </w:pPr>
            <w:r w:rsidRPr="004120E5">
              <w:t>XenDesktop Version</w:t>
            </w:r>
          </w:p>
        </w:tc>
        <w:tc>
          <w:tcPr>
            <w:tcW w:w="5130" w:type="dxa"/>
          </w:tcPr>
          <w:p w14:paraId="32FB7442" w14:textId="0DE0D487" w:rsidR="005C5871" w:rsidRPr="004120E5" w:rsidRDefault="005C5871" w:rsidP="00655CBA">
            <w:pPr>
              <w:pStyle w:val="CitrixTableData"/>
            </w:pPr>
            <w:r w:rsidRPr="004120E5">
              <w:t>7.</w:t>
            </w:r>
            <w:r w:rsidR="00655CBA">
              <w:t>6</w:t>
            </w:r>
          </w:p>
        </w:tc>
      </w:tr>
      <w:tr w:rsidR="005C5871" w:rsidRPr="004120E5" w14:paraId="618B07B4" w14:textId="77777777" w:rsidTr="005C5871">
        <w:tc>
          <w:tcPr>
            <w:tcW w:w="3330" w:type="dxa"/>
          </w:tcPr>
          <w:p w14:paraId="0B2CF97D" w14:textId="4B36B59B" w:rsidR="005C5871" w:rsidRPr="004120E5" w:rsidRDefault="005C5871" w:rsidP="005C5871">
            <w:pPr>
              <w:pStyle w:val="CitrixTableData"/>
            </w:pPr>
            <w:r w:rsidRPr="004120E5">
              <w:t>Winders Server</w:t>
            </w:r>
          </w:p>
        </w:tc>
        <w:tc>
          <w:tcPr>
            <w:tcW w:w="5130" w:type="dxa"/>
          </w:tcPr>
          <w:p w14:paraId="576BE708" w14:textId="0545F7EB" w:rsidR="005C5871" w:rsidRPr="004120E5" w:rsidRDefault="005C5871" w:rsidP="005C5871">
            <w:pPr>
              <w:pStyle w:val="CitrixTableData"/>
            </w:pPr>
            <w:r w:rsidRPr="004120E5">
              <w:t>Windows Server 2012</w:t>
            </w:r>
            <w:r w:rsidR="00655CBA">
              <w:t xml:space="preserve"> R2</w:t>
            </w:r>
          </w:p>
        </w:tc>
      </w:tr>
    </w:tbl>
    <w:p w14:paraId="527E5652" w14:textId="77777777" w:rsidR="00D32FCC" w:rsidRPr="004120E5" w:rsidRDefault="00D32FCC" w:rsidP="00D32FCC">
      <w:pPr>
        <w:pStyle w:val="CitrixBodyText2"/>
        <w:ind w:left="1008"/>
      </w:pPr>
    </w:p>
    <w:p w14:paraId="324A2D3F" w14:textId="7B5F62D8" w:rsidR="005C5871" w:rsidRPr="009716C1" w:rsidRDefault="005C5871" w:rsidP="0005250E">
      <w:pPr>
        <w:pStyle w:val="CitrixBodyText2"/>
        <w:numPr>
          <w:ilvl w:val="0"/>
          <w:numId w:val="15"/>
        </w:numPr>
        <w:rPr>
          <w:rFonts w:cs="Arial"/>
        </w:rPr>
      </w:pPr>
      <w:r w:rsidRPr="009716C1">
        <w:rPr>
          <w:rFonts w:cs="Arial"/>
          <w:b/>
        </w:rPr>
        <w:t xml:space="preserve">Hosted Shared Workers. </w:t>
      </w:r>
      <w:r w:rsidRPr="009716C1">
        <w:rPr>
          <w:rFonts w:cs="Arial"/>
        </w:rPr>
        <w:t>These XenDesktop 7.</w:t>
      </w:r>
      <w:r w:rsidR="00655CBA">
        <w:rPr>
          <w:rFonts w:cs="Arial"/>
        </w:rPr>
        <w:t>6</w:t>
      </w:r>
      <w:r w:rsidRPr="009716C1">
        <w:rPr>
          <w:rFonts w:cs="Arial"/>
        </w:rPr>
        <w:t xml:space="preserve"> workloads, leveraging Windows Server Remote Desktop Services Session Host as the foundation, are used to deliver shared hosted applications and desktops for most users.</w:t>
      </w:r>
    </w:p>
    <w:tbl>
      <w:tblPr>
        <w:tblStyle w:val="CitrixTable1"/>
        <w:tblW w:w="8460" w:type="dxa"/>
        <w:tblInd w:w="1098" w:type="dxa"/>
        <w:tblLook w:val="04A0" w:firstRow="1" w:lastRow="0" w:firstColumn="1" w:lastColumn="0" w:noHBand="0" w:noVBand="1"/>
      </w:tblPr>
      <w:tblGrid>
        <w:gridCol w:w="3330"/>
        <w:gridCol w:w="5130"/>
      </w:tblGrid>
      <w:tr w:rsidR="005C5871" w:rsidRPr="009716C1" w14:paraId="7B27A2E8" w14:textId="77777777" w:rsidTr="005C5871">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35F46085" w14:textId="76D128A0" w:rsidR="005C5871" w:rsidRPr="009716C1" w:rsidRDefault="005C5871" w:rsidP="005C5871">
            <w:pPr>
              <w:pStyle w:val="CitrixTableHeading"/>
              <w:tabs>
                <w:tab w:val="left" w:pos="5133"/>
              </w:tabs>
              <w:jc w:val="center"/>
              <w:rPr>
                <w:rFonts w:cs="Arial"/>
              </w:rPr>
            </w:pPr>
            <w:r w:rsidRPr="009716C1">
              <w:rPr>
                <w:rFonts w:cs="Arial"/>
              </w:rPr>
              <w:t>Hosted Shared Desktop Workers</w:t>
            </w:r>
          </w:p>
        </w:tc>
      </w:tr>
      <w:tr w:rsidR="005C5871" w:rsidRPr="009716C1" w14:paraId="4B6CD630" w14:textId="77777777" w:rsidTr="005C5871">
        <w:tc>
          <w:tcPr>
            <w:tcW w:w="3330" w:type="dxa"/>
          </w:tcPr>
          <w:p w14:paraId="3AA1A142" w14:textId="77777777" w:rsidR="005C5871" w:rsidRPr="009716C1" w:rsidRDefault="005C5871" w:rsidP="005C5871">
            <w:pPr>
              <w:pStyle w:val="CitrixTableData"/>
              <w:rPr>
                <w:rFonts w:cs="Arial"/>
              </w:rPr>
            </w:pPr>
            <w:r w:rsidRPr="009716C1">
              <w:rPr>
                <w:rFonts w:cs="Arial"/>
              </w:rPr>
              <w:t>Instances</w:t>
            </w:r>
          </w:p>
        </w:tc>
        <w:tc>
          <w:tcPr>
            <w:tcW w:w="5130" w:type="dxa"/>
          </w:tcPr>
          <w:p w14:paraId="65B427EF" w14:textId="7F7358B5" w:rsidR="005C5871" w:rsidRPr="009716C1" w:rsidRDefault="005C5871" w:rsidP="005C5871">
            <w:pPr>
              <w:pStyle w:val="CitrixTableData"/>
              <w:rPr>
                <w:rFonts w:cs="Arial"/>
              </w:rPr>
            </w:pPr>
            <w:r w:rsidRPr="009716C1">
              <w:rPr>
                <w:rFonts w:cs="Arial"/>
              </w:rPr>
              <w:t>9 XenApp Desktop Workers</w:t>
            </w:r>
          </w:p>
        </w:tc>
      </w:tr>
      <w:tr w:rsidR="005C5871" w:rsidRPr="009716C1" w14:paraId="27C9B696" w14:textId="77777777" w:rsidTr="005C5871">
        <w:tc>
          <w:tcPr>
            <w:tcW w:w="8460" w:type="dxa"/>
            <w:gridSpan w:val="2"/>
            <w:shd w:val="clear" w:color="auto" w:fill="7F7F7F" w:themeFill="text1" w:themeFillTint="80"/>
          </w:tcPr>
          <w:p w14:paraId="2961CB87" w14:textId="77777777" w:rsidR="005C5871" w:rsidRPr="009716C1" w:rsidRDefault="005C5871" w:rsidP="005C5871">
            <w:pPr>
              <w:pStyle w:val="CitrixTableHeading"/>
              <w:rPr>
                <w:rFonts w:cs="Arial"/>
              </w:rPr>
            </w:pPr>
            <w:r w:rsidRPr="009716C1">
              <w:rPr>
                <w:rFonts w:cs="Arial"/>
              </w:rPr>
              <w:t>Virtual Machine Configurations</w:t>
            </w:r>
          </w:p>
        </w:tc>
      </w:tr>
      <w:tr w:rsidR="005C5871" w:rsidRPr="009716C1" w14:paraId="7C5E6FBB" w14:textId="77777777" w:rsidTr="005C5871">
        <w:tc>
          <w:tcPr>
            <w:tcW w:w="3330" w:type="dxa"/>
          </w:tcPr>
          <w:p w14:paraId="006E6958" w14:textId="77777777" w:rsidR="005C5871" w:rsidRPr="009716C1" w:rsidRDefault="005C5871" w:rsidP="005C5871">
            <w:pPr>
              <w:pStyle w:val="CitrixTableData"/>
              <w:tabs>
                <w:tab w:val="center" w:pos="1557"/>
              </w:tabs>
              <w:rPr>
                <w:rFonts w:cs="Arial"/>
              </w:rPr>
            </w:pPr>
            <w:r w:rsidRPr="009716C1">
              <w:rPr>
                <w:rFonts w:cs="Arial"/>
              </w:rPr>
              <w:t>Instance Type</w:t>
            </w:r>
          </w:p>
        </w:tc>
        <w:tc>
          <w:tcPr>
            <w:tcW w:w="5130" w:type="dxa"/>
          </w:tcPr>
          <w:p w14:paraId="26CC0812" w14:textId="6526182C" w:rsidR="005C5871" w:rsidRPr="009716C1" w:rsidRDefault="00655CBA" w:rsidP="005C5871">
            <w:pPr>
              <w:pStyle w:val="CitrixTableData"/>
              <w:rPr>
                <w:rFonts w:cs="Arial"/>
              </w:rPr>
            </w:pPr>
            <w:r>
              <w:rPr>
                <w:rFonts w:cs="Arial"/>
              </w:rPr>
              <w:t>N1-standard-8</w:t>
            </w:r>
          </w:p>
        </w:tc>
      </w:tr>
      <w:tr w:rsidR="005C5871" w:rsidRPr="009716C1" w14:paraId="59A2CB13" w14:textId="77777777" w:rsidTr="005C5871">
        <w:tc>
          <w:tcPr>
            <w:tcW w:w="3330" w:type="dxa"/>
          </w:tcPr>
          <w:p w14:paraId="4DF1526E" w14:textId="77777777" w:rsidR="005C5871" w:rsidRPr="009716C1" w:rsidRDefault="005C5871" w:rsidP="005C5871">
            <w:pPr>
              <w:pStyle w:val="CitrixTableData"/>
              <w:rPr>
                <w:rFonts w:cs="Arial"/>
              </w:rPr>
            </w:pPr>
            <w:r w:rsidRPr="009716C1">
              <w:rPr>
                <w:rFonts w:cs="Arial"/>
              </w:rPr>
              <w:t>Memory</w:t>
            </w:r>
          </w:p>
        </w:tc>
        <w:tc>
          <w:tcPr>
            <w:tcW w:w="5130" w:type="dxa"/>
          </w:tcPr>
          <w:p w14:paraId="3DF42100" w14:textId="10574DF3" w:rsidR="005C5871" w:rsidRPr="009716C1" w:rsidRDefault="008753AA" w:rsidP="005C5871">
            <w:pPr>
              <w:pStyle w:val="CitrixTableData"/>
              <w:rPr>
                <w:rFonts w:cs="Arial"/>
              </w:rPr>
            </w:pPr>
            <w:r w:rsidRPr="009716C1">
              <w:rPr>
                <w:rFonts w:cs="Arial"/>
              </w:rPr>
              <w:t>30</w:t>
            </w:r>
            <w:r w:rsidR="005C5871" w:rsidRPr="009716C1">
              <w:rPr>
                <w:rFonts w:cs="Arial"/>
              </w:rPr>
              <w:t xml:space="preserve"> GB RAM</w:t>
            </w:r>
          </w:p>
        </w:tc>
      </w:tr>
      <w:tr w:rsidR="005C5871" w:rsidRPr="009716C1" w14:paraId="6F9B35F6" w14:textId="77777777" w:rsidTr="005C5871">
        <w:tc>
          <w:tcPr>
            <w:tcW w:w="3330" w:type="dxa"/>
          </w:tcPr>
          <w:p w14:paraId="55557C15" w14:textId="77777777" w:rsidR="005C5871" w:rsidRPr="009716C1" w:rsidRDefault="005C5871" w:rsidP="005C5871">
            <w:pPr>
              <w:pStyle w:val="CitrixTableData"/>
              <w:rPr>
                <w:rFonts w:cs="Arial"/>
              </w:rPr>
            </w:pPr>
            <w:r w:rsidRPr="009716C1">
              <w:rPr>
                <w:rFonts w:cs="Arial"/>
              </w:rPr>
              <w:t>Processor</w:t>
            </w:r>
          </w:p>
        </w:tc>
        <w:tc>
          <w:tcPr>
            <w:tcW w:w="5130" w:type="dxa"/>
          </w:tcPr>
          <w:p w14:paraId="4B8605D9" w14:textId="02BC2FE4" w:rsidR="005C5871" w:rsidRPr="009716C1" w:rsidRDefault="008753AA" w:rsidP="005C5871">
            <w:pPr>
              <w:pStyle w:val="CitrixTableData"/>
              <w:rPr>
                <w:rFonts w:cs="Arial"/>
              </w:rPr>
            </w:pPr>
            <w:r w:rsidRPr="009716C1">
              <w:rPr>
                <w:rFonts w:cs="Arial"/>
              </w:rPr>
              <w:t>8</w:t>
            </w:r>
            <w:r w:rsidR="005C5871" w:rsidRPr="009716C1">
              <w:rPr>
                <w:rFonts w:cs="Arial"/>
              </w:rPr>
              <w:t xml:space="preserve"> vCPUs</w:t>
            </w:r>
          </w:p>
        </w:tc>
      </w:tr>
      <w:tr w:rsidR="005C5871" w:rsidRPr="009716C1" w14:paraId="31479ABC" w14:textId="77777777" w:rsidTr="005C5871">
        <w:tc>
          <w:tcPr>
            <w:tcW w:w="3330" w:type="dxa"/>
          </w:tcPr>
          <w:p w14:paraId="3072204B" w14:textId="77777777" w:rsidR="005C5871" w:rsidRPr="009716C1" w:rsidRDefault="005C5871" w:rsidP="005C5871">
            <w:pPr>
              <w:pStyle w:val="CitrixTableData"/>
              <w:rPr>
                <w:rFonts w:cs="Arial"/>
              </w:rPr>
            </w:pPr>
            <w:r w:rsidRPr="009716C1">
              <w:rPr>
                <w:rFonts w:cs="Arial"/>
              </w:rPr>
              <w:t>Disk</w:t>
            </w:r>
          </w:p>
        </w:tc>
        <w:tc>
          <w:tcPr>
            <w:tcW w:w="5130" w:type="dxa"/>
          </w:tcPr>
          <w:p w14:paraId="254DB5E3" w14:textId="0885F55B" w:rsidR="005C5871" w:rsidRPr="009716C1" w:rsidRDefault="008753AA" w:rsidP="005C5871">
            <w:pPr>
              <w:pStyle w:val="CitrixTableData"/>
              <w:rPr>
                <w:rFonts w:cs="Arial"/>
              </w:rPr>
            </w:pPr>
            <w:r w:rsidRPr="009716C1">
              <w:rPr>
                <w:rFonts w:cs="Arial"/>
              </w:rPr>
              <w:t>1</w:t>
            </w:r>
            <w:r w:rsidR="005C5871" w:rsidRPr="009716C1">
              <w:rPr>
                <w:rFonts w:cs="Arial"/>
              </w:rPr>
              <w:t>60 GB HD</w:t>
            </w:r>
          </w:p>
        </w:tc>
      </w:tr>
      <w:tr w:rsidR="005C5871" w:rsidRPr="009716C1" w14:paraId="0217FBCA" w14:textId="77777777" w:rsidTr="005C5871">
        <w:tc>
          <w:tcPr>
            <w:tcW w:w="8460" w:type="dxa"/>
            <w:gridSpan w:val="2"/>
            <w:shd w:val="clear" w:color="auto" w:fill="7F7F7F" w:themeFill="text1" w:themeFillTint="80"/>
          </w:tcPr>
          <w:p w14:paraId="2307ECE6" w14:textId="77777777" w:rsidR="005C5871" w:rsidRPr="009716C1" w:rsidRDefault="005C5871" w:rsidP="005C5871">
            <w:pPr>
              <w:pStyle w:val="CitrixTableHeading"/>
              <w:rPr>
                <w:rFonts w:cs="Arial"/>
              </w:rPr>
            </w:pPr>
            <w:r w:rsidRPr="009716C1">
              <w:rPr>
                <w:rFonts w:cs="Arial"/>
              </w:rPr>
              <w:t>Installed Software</w:t>
            </w:r>
          </w:p>
        </w:tc>
      </w:tr>
      <w:tr w:rsidR="005C5871" w:rsidRPr="009716C1" w14:paraId="6A4DDE00" w14:textId="77777777" w:rsidTr="005C5871">
        <w:tc>
          <w:tcPr>
            <w:tcW w:w="3330" w:type="dxa"/>
          </w:tcPr>
          <w:p w14:paraId="6D232BC1" w14:textId="16225667" w:rsidR="005C5871" w:rsidRPr="009716C1" w:rsidRDefault="005C5871" w:rsidP="005C5871">
            <w:pPr>
              <w:pStyle w:val="CitrixTableData"/>
              <w:rPr>
                <w:rFonts w:cs="Arial"/>
              </w:rPr>
            </w:pPr>
            <w:r w:rsidRPr="009716C1">
              <w:rPr>
                <w:rFonts w:cs="Arial"/>
              </w:rPr>
              <w:t xml:space="preserve">XenDesktop </w:t>
            </w:r>
            <w:r w:rsidR="008753AA" w:rsidRPr="009716C1">
              <w:rPr>
                <w:rFonts w:cs="Arial"/>
              </w:rPr>
              <w:t xml:space="preserve">VDA </w:t>
            </w:r>
            <w:r w:rsidRPr="009716C1">
              <w:rPr>
                <w:rFonts w:cs="Arial"/>
              </w:rPr>
              <w:t>Version</w:t>
            </w:r>
          </w:p>
        </w:tc>
        <w:tc>
          <w:tcPr>
            <w:tcW w:w="5130" w:type="dxa"/>
          </w:tcPr>
          <w:p w14:paraId="79526DDE" w14:textId="498BD3D4" w:rsidR="005C5871" w:rsidRPr="009716C1" w:rsidRDefault="005C5871" w:rsidP="00655CBA">
            <w:pPr>
              <w:pStyle w:val="CitrixTableData"/>
              <w:rPr>
                <w:rFonts w:cs="Arial"/>
              </w:rPr>
            </w:pPr>
            <w:r w:rsidRPr="009716C1">
              <w:rPr>
                <w:rFonts w:cs="Arial"/>
              </w:rPr>
              <w:t>7.</w:t>
            </w:r>
            <w:r w:rsidR="00655CBA">
              <w:rPr>
                <w:rFonts w:cs="Arial"/>
              </w:rPr>
              <w:t>6</w:t>
            </w:r>
          </w:p>
        </w:tc>
      </w:tr>
      <w:tr w:rsidR="005C5871" w:rsidRPr="009716C1" w14:paraId="4691EB27" w14:textId="77777777" w:rsidTr="005C5871">
        <w:tc>
          <w:tcPr>
            <w:tcW w:w="3330" w:type="dxa"/>
          </w:tcPr>
          <w:p w14:paraId="484A85AF" w14:textId="77777777" w:rsidR="005C5871" w:rsidRPr="009716C1" w:rsidRDefault="005C5871" w:rsidP="005C5871">
            <w:pPr>
              <w:pStyle w:val="CitrixTableData"/>
              <w:rPr>
                <w:rFonts w:cs="Arial"/>
              </w:rPr>
            </w:pPr>
            <w:r w:rsidRPr="009716C1">
              <w:rPr>
                <w:rFonts w:cs="Arial"/>
              </w:rPr>
              <w:t>Winders Server</w:t>
            </w:r>
          </w:p>
        </w:tc>
        <w:tc>
          <w:tcPr>
            <w:tcW w:w="5130" w:type="dxa"/>
          </w:tcPr>
          <w:p w14:paraId="6DF762B0" w14:textId="144A4C3A" w:rsidR="005C5871" w:rsidRPr="009716C1" w:rsidRDefault="005C5871" w:rsidP="005C5871">
            <w:pPr>
              <w:pStyle w:val="CitrixTableData"/>
              <w:rPr>
                <w:rFonts w:cs="Arial"/>
              </w:rPr>
            </w:pPr>
            <w:r w:rsidRPr="009716C1">
              <w:rPr>
                <w:rFonts w:cs="Arial"/>
              </w:rPr>
              <w:t>Windows Server 2012</w:t>
            </w:r>
            <w:r w:rsidR="008753AA" w:rsidRPr="009716C1">
              <w:rPr>
                <w:rFonts w:cs="Arial"/>
              </w:rPr>
              <w:t xml:space="preserve"> </w:t>
            </w:r>
            <w:r w:rsidR="00655CBA">
              <w:rPr>
                <w:rFonts w:cs="Arial"/>
              </w:rPr>
              <w:t xml:space="preserve">R2 </w:t>
            </w:r>
            <w:r w:rsidR="008753AA" w:rsidRPr="009716C1">
              <w:rPr>
                <w:rFonts w:cs="Arial"/>
              </w:rPr>
              <w:t>– Hosted Shared</w:t>
            </w:r>
          </w:p>
        </w:tc>
      </w:tr>
      <w:tr w:rsidR="008753AA" w:rsidRPr="009716C1" w14:paraId="228EABBE" w14:textId="77777777" w:rsidTr="00C16221">
        <w:tc>
          <w:tcPr>
            <w:tcW w:w="8460" w:type="dxa"/>
            <w:gridSpan w:val="2"/>
            <w:shd w:val="clear" w:color="auto" w:fill="595959" w:themeFill="text1" w:themeFillTint="A6"/>
          </w:tcPr>
          <w:p w14:paraId="1743E401" w14:textId="2BEB9EBD" w:rsidR="008753AA" w:rsidRPr="009716C1" w:rsidRDefault="008753AA" w:rsidP="008753AA">
            <w:pPr>
              <w:pStyle w:val="CitrixTableHeading"/>
              <w:tabs>
                <w:tab w:val="left" w:pos="5133"/>
              </w:tabs>
              <w:jc w:val="center"/>
              <w:rPr>
                <w:rFonts w:cs="Arial"/>
              </w:rPr>
            </w:pPr>
            <w:r w:rsidRPr="009716C1">
              <w:rPr>
                <w:rFonts w:cs="Arial"/>
              </w:rPr>
              <w:t>Hosted Shared App Workers</w:t>
            </w:r>
          </w:p>
        </w:tc>
      </w:tr>
      <w:tr w:rsidR="008753AA" w:rsidRPr="009716C1" w14:paraId="7AA2D31E" w14:textId="77777777" w:rsidTr="008753AA">
        <w:tc>
          <w:tcPr>
            <w:tcW w:w="3330" w:type="dxa"/>
          </w:tcPr>
          <w:p w14:paraId="565F6666" w14:textId="77777777" w:rsidR="008753AA" w:rsidRPr="009716C1" w:rsidRDefault="008753AA" w:rsidP="008753AA">
            <w:pPr>
              <w:pStyle w:val="CitrixTableData"/>
              <w:rPr>
                <w:rFonts w:cs="Arial"/>
              </w:rPr>
            </w:pPr>
            <w:r w:rsidRPr="009716C1">
              <w:rPr>
                <w:rFonts w:cs="Arial"/>
              </w:rPr>
              <w:t>Instances</w:t>
            </w:r>
          </w:p>
        </w:tc>
        <w:tc>
          <w:tcPr>
            <w:tcW w:w="5130" w:type="dxa"/>
          </w:tcPr>
          <w:p w14:paraId="24E830BF" w14:textId="65A13CEC" w:rsidR="008753AA" w:rsidRPr="009716C1" w:rsidRDefault="008753AA" w:rsidP="008753AA">
            <w:pPr>
              <w:pStyle w:val="CitrixTableData"/>
              <w:rPr>
                <w:rFonts w:cs="Arial"/>
              </w:rPr>
            </w:pPr>
            <w:r w:rsidRPr="009716C1">
              <w:rPr>
                <w:rFonts w:cs="Arial"/>
              </w:rPr>
              <w:t>9 XenApp Application Workers</w:t>
            </w:r>
          </w:p>
        </w:tc>
      </w:tr>
      <w:tr w:rsidR="008753AA" w:rsidRPr="009716C1" w14:paraId="770F77BD" w14:textId="77777777" w:rsidTr="008753AA">
        <w:tc>
          <w:tcPr>
            <w:tcW w:w="8460" w:type="dxa"/>
            <w:gridSpan w:val="2"/>
            <w:shd w:val="clear" w:color="auto" w:fill="7F7F7F" w:themeFill="text1" w:themeFillTint="80"/>
          </w:tcPr>
          <w:p w14:paraId="538A2DE4" w14:textId="77777777" w:rsidR="008753AA" w:rsidRPr="009716C1" w:rsidRDefault="008753AA" w:rsidP="008753AA">
            <w:pPr>
              <w:pStyle w:val="CitrixTableHeading"/>
              <w:rPr>
                <w:rFonts w:cs="Arial"/>
              </w:rPr>
            </w:pPr>
            <w:r w:rsidRPr="009716C1">
              <w:rPr>
                <w:rFonts w:cs="Arial"/>
              </w:rPr>
              <w:t>Virtual Machine Configurations</w:t>
            </w:r>
          </w:p>
        </w:tc>
      </w:tr>
      <w:tr w:rsidR="008753AA" w:rsidRPr="009716C1" w14:paraId="5E5B6E3E" w14:textId="77777777" w:rsidTr="008753AA">
        <w:tc>
          <w:tcPr>
            <w:tcW w:w="3330" w:type="dxa"/>
          </w:tcPr>
          <w:p w14:paraId="27718DCA" w14:textId="77777777" w:rsidR="008753AA" w:rsidRPr="009716C1" w:rsidRDefault="008753AA" w:rsidP="008753AA">
            <w:pPr>
              <w:pStyle w:val="CitrixTableData"/>
              <w:tabs>
                <w:tab w:val="center" w:pos="1557"/>
              </w:tabs>
              <w:rPr>
                <w:rFonts w:cs="Arial"/>
              </w:rPr>
            </w:pPr>
            <w:r w:rsidRPr="009716C1">
              <w:rPr>
                <w:rFonts w:cs="Arial"/>
              </w:rPr>
              <w:t>Instance Type</w:t>
            </w:r>
          </w:p>
        </w:tc>
        <w:tc>
          <w:tcPr>
            <w:tcW w:w="5130" w:type="dxa"/>
          </w:tcPr>
          <w:p w14:paraId="4A59493C" w14:textId="49139F67" w:rsidR="008753AA" w:rsidRPr="009716C1" w:rsidRDefault="00655CBA" w:rsidP="008753AA">
            <w:pPr>
              <w:pStyle w:val="CitrixTableData"/>
              <w:rPr>
                <w:rFonts w:cs="Arial"/>
              </w:rPr>
            </w:pPr>
            <w:r>
              <w:rPr>
                <w:rFonts w:cs="Arial"/>
              </w:rPr>
              <w:t>N1-standard-8</w:t>
            </w:r>
          </w:p>
        </w:tc>
      </w:tr>
      <w:tr w:rsidR="008753AA" w:rsidRPr="009716C1" w14:paraId="13BC0270" w14:textId="77777777" w:rsidTr="008753AA">
        <w:tc>
          <w:tcPr>
            <w:tcW w:w="3330" w:type="dxa"/>
          </w:tcPr>
          <w:p w14:paraId="74A12C7E" w14:textId="77777777" w:rsidR="008753AA" w:rsidRPr="009716C1" w:rsidRDefault="008753AA" w:rsidP="008753AA">
            <w:pPr>
              <w:pStyle w:val="CitrixTableData"/>
              <w:rPr>
                <w:rFonts w:cs="Arial"/>
              </w:rPr>
            </w:pPr>
            <w:r w:rsidRPr="009716C1">
              <w:rPr>
                <w:rFonts w:cs="Arial"/>
              </w:rPr>
              <w:t>Memory</w:t>
            </w:r>
          </w:p>
        </w:tc>
        <w:tc>
          <w:tcPr>
            <w:tcW w:w="5130" w:type="dxa"/>
          </w:tcPr>
          <w:p w14:paraId="6634D428" w14:textId="77777777" w:rsidR="008753AA" w:rsidRPr="009716C1" w:rsidRDefault="008753AA" w:rsidP="008753AA">
            <w:pPr>
              <w:pStyle w:val="CitrixTableData"/>
              <w:rPr>
                <w:rFonts w:cs="Arial"/>
              </w:rPr>
            </w:pPr>
            <w:r w:rsidRPr="009716C1">
              <w:rPr>
                <w:rFonts w:cs="Arial"/>
              </w:rPr>
              <w:t>30 GB RAM</w:t>
            </w:r>
          </w:p>
        </w:tc>
      </w:tr>
      <w:tr w:rsidR="008753AA" w:rsidRPr="009716C1" w14:paraId="1EBEE877" w14:textId="77777777" w:rsidTr="008753AA">
        <w:tc>
          <w:tcPr>
            <w:tcW w:w="3330" w:type="dxa"/>
          </w:tcPr>
          <w:p w14:paraId="2EB6387D" w14:textId="77777777" w:rsidR="008753AA" w:rsidRPr="009716C1" w:rsidRDefault="008753AA" w:rsidP="008753AA">
            <w:pPr>
              <w:pStyle w:val="CitrixTableData"/>
              <w:rPr>
                <w:rFonts w:cs="Arial"/>
              </w:rPr>
            </w:pPr>
            <w:r w:rsidRPr="009716C1">
              <w:rPr>
                <w:rFonts w:cs="Arial"/>
              </w:rPr>
              <w:t>Processor</w:t>
            </w:r>
          </w:p>
        </w:tc>
        <w:tc>
          <w:tcPr>
            <w:tcW w:w="5130" w:type="dxa"/>
          </w:tcPr>
          <w:p w14:paraId="1FA1D6EC" w14:textId="77777777" w:rsidR="008753AA" w:rsidRPr="009716C1" w:rsidRDefault="008753AA" w:rsidP="008753AA">
            <w:pPr>
              <w:pStyle w:val="CitrixTableData"/>
              <w:rPr>
                <w:rFonts w:cs="Arial"/>
              </w:rPr>
            </w:pPr>
            <w:r w:rsidRPr="009716C1">
              <w:rPr>
                <w:rFonts w:cs="Arial"/>
              </w:rPr>
              <w:t>8 vCPUs</w:t>
            </w:r>
          </w:p>
        </w:tc>
      </w:tr>
      <w:tr w:rsidR="008753AA" w:rsidRPr="009716C1" w14:paraId="2AC10BFD" w14:textId="77777777" w:rsidTr="008753AA">
        <w:tc>
          <w:tcPr>
            <w:tcW w:w="3330" w:type="dxa"/>
          </w:tcPr>
          <w:p w14:paraId="1CE8D0B5" w14:textId="77777777" w:rsidR="008753AA" w:rsidRPr="009716C1" w:rsidRDefault="008753AA" w:rsidP="008753AA">
            <w:pPr>
              <w:pStyle w:val="CitrixTableData"/>
              <w:rPr>
                <w:rFonts w:cs="Arial"/>
              </w:rPr>
            </w:pPr>
            <w:r w:rsidRPr="009716C1">
              <w:rPr>
                <w:rFonts w:cs="Arial"/>
              </w:rPr>
              <w:t>Disk</w:t>
            </w:r>
          </w:p>
        </w:tc>
        <w:tc>
          <w:tcPr>
            <w:tcW w:w="5130" w:type="dxa"/>
          </w:tcPr>
          <w:p w14:paraId="2A9B816D" w14:textId="77777777" w:rsidR="008753AA" w:rsidRPr="009716C1" w:rsidRDefault="008753AA" w:rsidP="008753AA">
            <w:pPr>
              <w:pStyle w:val="CitrixTableData"/>
              <w:rPr>
                <w:rFonts w:cs="Arial"/>
              </w:rPr>
            </w:pPr>
            <w:r w:rsidRPr="009716C1">
              <w:rPr>
                <w:rFonts w:cs="Arial"/>
              </w:rPr>
              <w:t>160 GB HD</w:t>
            </w:r>
          </w:p>
        </w:tc>
      </w:tr>
      <w:tr w:rsidR="008753AA" w:rsidRPr="009716C1" w14:paraId="4F7F8577" w14:textId="77777777" w:rsidTr="008753AA">
        <w:tc>
          <w:tcPr>
            <w:tcW w:w="8460" w:type="dxa"/>
            <w:gridSpan w:val="2"/>
            <w:shd w:val="clear" w:color="auto" w:fill="7F7F7F" w:themeFill="text1" w:themeFillTint="80"/>
          </w:tcPr>
          <w:p w14:paraId="4AF5B723" w14:textId="77777777" w:rsidR="008753AA" w:rsidRPr="009716C1" w:rsidRDefault="008753AA" w:rsidP="008753AA">
            <w:pPr>
              <w:pStyle w:val="CitrixTableHeading"/>
              <w:rPr>
                <w:rFonts w:cs="Arial"/>
              </w:rPr>
            </w:pPr>
            <w:r w:rsidRPr="009716C1">
              <w:rPr>
                <w:rFonts w:cs="Arial"/>
              </w:rPr>
              <w:t>Installed Software</w:t>
            </w:r>
          </w:p>
        </w:tc>
      </w:tr>
      <w:tr w:rsidR="008753AA" w:rsidRPr="009716C1" w14:paraId="68F12740" w14:textId="77777777" w:rsidTr="008753AA">
        <w:tc>
          <w:tcPr>
            <w:tcW w:w="3330" w:type="dxa"/>
          </w:tcPr>
          <w:p w14:paraId="6A301892" w14:textId="77777777" w:rsidR="008753AA" w:rsidRPr="009716C1" w:rsidRDefault="008753AA" w:rsidP="008753AA">
            <w:pPr>
              <w:pStyle w:val="CitrixTableData"/>
              <w:rPr>
                <w:rFonts w:cs="Arial"/>
              </w:rPr>
            </w:pPr>
            <w:r w:rsidRPr="009716C1">
              <w:rPr>
                <w:rFonts w:cs="Arial"/>
              </w:rPr>
              <w:t>XenDesktop VDA Version</w:t>
            </w:r>
          </w:p>
        </w:tc>
        <w:tc>
          <w:tcPr>
            <w:tcW w:w="5130" w:type="dxa"/>
          </w:tcPr>
          <w:p w14:paraId="522B79EC" w14:textId="25F54687" w:rsidR="008753AA" w:rsidRPr="009716C1" w:rsidRDefault="008753AA" w:rsidP="00655CBA">
            <w:pPr>
              <w:pStyle w:val="CitrixTableData"/>
              <w:rPr>
                <w:rFonts w:cs="Arial"/>
              </w:rPr>
            </w:pPr>
            <w:r w:rsidRPr="009716C1">
              <w:rPr>
                <w:rFonts w:cs="Arial"/>
              </w:rPr>
              <w:t>7.</w:t>
            </w:r>
            <w:r w:rsidR="00655CBA">
              <w:rPr>
                <w:rFonts w:cs="Arial"/>
              </w:rPr>
              <w:t>6</w:t>
            </w:r>
          </w:p>
        </w:tc>
      </w:tr>
      <w:tr w:rsidR="008753AA" w:rsidRPr="009716C1" w14:paraId="04B4B414" w14:textId="77777777" w:rsidTr="008753AA">
        <w:tc>
          <w:tcPr>
            <w:tcW w:w="3330" w:type="dxa"/>
          </w:tcPr>
          <w:p w14:paraId="067BBE43" w14:textId="77777777" w:rsidR="008753AA" w:rsidRPr="009716C1" w:rsidRDefault="008753AA" w:rsidP="008753AA">
            <w:pPr>
              <w:pStyle w:val="CitrixTableData"/>
              <w:rPr>
                <w:rFonts w:cs="Arial"/>
              </w:rPr>
            </w:pPr>
            <w:r w:rsidRPr="009716C1">
              <w:rPr>
                <w:rFonts w:cs="Arial"/>
              </w:rPr>
              <w:t>Winders Server</w:t>
            </w:r>
          </w:p>
        </w:tc>
        <w:tc>
          <w:tcPr>
            <w:tcW w:w="5130" w:type="dxa"/>
          </w:tcPr>
          <w:p w14:paraId="543EB50E" w14:textId="4D9F794A" w:rsidR="008753AA" w:rsidRPr="009716C1" w:rsidRDefault="008753AA" w:rsidP="008753AA">
            <w:pPr>
              <w:pStyle w:val="CitrixTableData"/>
              <w:rPr>
                <w:rFonts w:cs="Arial"/>
              </w:rPr>
            </w:pPr>
            <w:r w:rsidRPr="009716C1">
              <w:rPr>
                <w:rFonts w:cs="Arial"/>
              </w:rPr>
              <w:t xml:space="preserve">Windows Server 2012 </w:t>
            </w:r>
            <w:r w:rsidR="00655CBA">
              <w:rPr>
                <w:rFonts w:cs="Arial"/>
              </w:rPr>
              <w:t xml:space="preserve">R2 </w:t>
            </w:r>
            <w:r w:rsidRPr="009716C1">
              <w:rPr>
                <w:rFonts w:cs="Arial"/>
              </w:rPr>
              <w:t>– Hosted Shared</w:t>
            </w:r>
          </w:p>
        </w:tc>
      </w:tr>
    </w:tbl>
    <w:p w14:paraId="776C77FC" w14:textId="77777777" w:rsidR="008753AA" w:rsidRPr="004120E5" w:rsidRDefault="008753AA" w:rsidP="008753AA">
      <w:pPr>
        <w:pStyle w:val="CitrixBodyText2"/>
        <w:ind w:left="648"/>
        <w:rPr>
          <w:b/>
        </w:rPr>
      </w:pPr>
    </w:p>
    <w:tbl>
      <w:tblPr>
        <w:tblStyle w:val="CitrixTable1"/>
        <w:tblW w:w="8460" w:type="dxa"/>
        <w:tblInd w:w="1098" w:type="dxa"/>
        <w:tblLook w:val="04A0" w:firstRow="1" w:lastRow="0" w:firstColumn="1" w:lastColumn="0" w:noHBand="0" w:noVBand="1"/>
      </w:tblPr>
      <w:tblGrid>
        <w:gridCol w:w="3330"/>
        <w:gridCol w:w="5130"/>
      </w:tblGrid>
      <w:tr w:rsidR="008753AA" w:rsidRPr="004120E5" w14:paraId="01E86CC6" w14:textId="77777777" w:rsidTr="008753AA">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3FF3AAB3" w14:textId="514B8B57" w:rsidR="008753AA" w:rsidRPr="004120E5" w:rsidRDefault="008753AA" w:rsidP="008753AA">
            <w:pPr>
              <w:pStyle w:val="CitrixTableHeading"/>
              <w:tabs>
                <w:tab w:val="left" w:pos="5133"/>
              </w:tabs>
              <w:jc w:val="center"/>
            </w:pPr>
            <w:r w:rsidRPr="004120E5">
              <w:t>Pooled VDI Desktop Workers</w:t>
            </w:r>
          </w:p>
        </w:tc>
      </w:tr>
      <w:tr w:rsidR="008753AA" w:rsidRPr="004120E5" w14:paraId="62F62743" w14:textId="77777777" w:rsidTr="008753AA">
        <w:tc>
          <w:tcPr>
            <w:tcW w:w="3330" w:type="dxa"/>
          </w:tcPr>
          <w:p w14:paraId="4CA18FF1" w14:textId="77777777" w:rsidR="008753AA" w:rsidRPr="004120E5" w:rsidRDefault="008753AA" w:rsidP="008753AA">
            <w:pPr>
              <w:pStyle w:val="CitrixTableData"/>
            </w:pPr>
            <w:r w:rsidRPr="004120E5">
              <w:t>Instances</w:t>
            </w:r>
          </w:p>
        </w:tc>
        <w:tc>
          <w:tcPr>
            <w:tcW w:w="5130" w:type="dxa"/>
          </w:tcPr>
          <w:p w14:paraId="6D1BEA3D" w14:textId="1B265594" w:rsidR="008753AA" w:rsidRPr="004120E5" w:rsidRDefault="008753AA" w:rsidP="008753AA">
            <w:pPr>
              <w:pStyle w:val="CitrixTableData"/>
            </w:pPr>
            <w:r w:rsidRPr="004120E5">
              <w:t>500 Pooled VDI Desktop Workers</w:t>
            </w:r>
          </w:p>
        </w:tc>
      </w:tr>
      <w:tr w:rsidR="008753AA" w:rsidRPr="004120E5" w14:paraId="5F1E2B73" w14:textId="77777777" w:rsidTr="008753AA">
        <w:tc>
          <w:tcPr>
            <w:tcW w:w="8460" w:type="dxa"/>
            <w:gridSpan w:val="2"/>
            <w:shd w:val="clear" w:color="auto" w:fill="7F7F7F" w:themeFill="text1" w:themeFillTint="80"/>
          </w:tcPr>
          <w:p w14:paraId="184D0DFC" w14:textId="77777777" w:rsidR="008753AA" w:rsidRPr="004120E5" w:rsidRDefault="008753AA" w:rsidP="008753AA">
            <w:pPr>
              <w:pStyle w:val="CitrixTableHeading"/>
            </w:pPr>
            <w:r w:rsidRPr="004120E5">
              <w:t>Virtual Machine Configurations</w:t>
            </w:r>
          </w:p>
        </w:tc>
      </w:tr>
      <w:tr w:rsidR="008753AA" w:rsidRPr="004120E5" w14:paraId="5B0BBF59" w14:textId="77777777" w:rsidTr="008753AA">
        <w:tc>
          <w:tcPr>
            <w:tcW w:w="3330" w:type="dxa"/>
          </w:tcPr>
          <w:p w14:paraId="2375CFBE" w14:textId="77777777" w:rsidR="008753AA" w:rsidRPr="004120E5" w:rsidRDefault="008753AA" w:rsidP="008753AA">
            <w:pPr>
              <w:pStyle w:val="CitrixTableData"/>
              <w:tabs>
                <w:tab w:val="center" w:pos="1557"/>
              </w:tabs>
            </w:pPr>
            <w:r w:rsidRPr="004120E5">
              <w:t>Instance Type</w:t>
            </w:r>
          </w:p>
        </w:tc>
        <w:tc>
          <w:tcPr>
            <w:tcW w:w="5130" w:type="dxa"/>
          </w:tcPr>
          <w:p w14:paraId="79AF7440" w14:textId="70E9EDF7" w:rsidR="008753AA" w:rsidRPr="004120E5" w:rsidRDefault="00655CBA" w:rsidP="008753AA">
            <w:pPr>
              <w:pStyle w:val="CitrixTableData"/>
            </w:pPr>
            <w:r>
              <w:t>N1-standard-1</w:t>
            </w:r>
          </w:p>
        </w:tc>
      </w:tr>
      <w:tr w:rsidR="008753AA" w:rsidRPr="004120E5" w14:paraId="523D3973" w14:textId="77777777" w:rsidTr="008753AA">
        <w:tc>
          <w:tcPr>
            <w:tcW w:w="3330" w:type="dxa"/>
          </w:tcPr>
          <w:p w14:paraId="6CB89C29" w14:textId="77777777" w:rsidR="008753AA" w:rsidRPr="004120E5" w:rsidRDefault="008753AA" w:rsidP="008753AA">
            <w:pPr>
              <w:pStyle w:val="CitrixTableData"/>
            </w:pPr>
            <w:r w:rsidRPr="004120E5">
              <w:t>Memory</w:t>
            </w:r>
          </w:p>
        </w:tc>
        <w:tc>
          <w:tcPr>
            <w:tcW w:w="5130" w:type="dxa"/>
          </w:tcPr>
          <w:p w14:paraId="014BC124" w14:textId="003CD338" w:rsidR="008753AA" w:rsidRPr="004120E5" w:rsidRDefault="008753AA" w:rsidP="008753AA">
            <w:pPr>
              <w:pStyle w:val="CitrixTableData"/>
            </w:pPr>
            <w:r w:rsidRPr="004120E5">
              <w:t>3.75 GB RAM</w:t>
            </w:r>
          </w:p>
        </w:tc>
      </w:tr>
      <w:tr w:rsidR="008753AA" w:rsidRPr="004120E5" w14:paraId="3C784E22" w14:textId="77777777" w:rsidTr="008753AA">
        <w:tc>
          <w:tcPr>
            <w:tcW w:w="3330" w:type="dxa"/>
          </w:tcPr>
          <w:p w14:paraId="11D1D38A" w14:textId="77777777" w:rsidR="008753AA" w:rsidRPr="004120E5" w:rsidRDefault="008753AA" w:rsidP="008753AA">
            <w:pPr>
              <w:pStyle w:val="CitrixTableData"/>
            </w:pPr>
            <w:r w:rsidRPr="004120E5">
              <w:t>Processor</w:t>
            </w:r>
          </w:p>
        </w:tc>
        <w:tc>
          <w:tcPr>
            <w:tcW w:w="5130" w:type="dxa"/>
          </w:tcPr>
          <w:p w14:paraId="39ACFD25" w14:textId="16805970" w:rsidR="008753AA" w:rsidRPr="004120E5" w:rsidRDefault="00655CBA" w:rsidP="008753AA">
            <w:pPr>
              <w:pStyle w:val="CitrixTableData"/>
            </w:pPr>
            <w:r>
              <w:t>1</w:t>
            </w:r>
            <w:r w:rsidR="008753AA" w:rsidRPr="004120E5">
              <w:t xml:space="preserve"> vCPUs</w:t>
            </w:r>
          </w:p>
        </w:tc>
      </w:tr>
      <w:tr w:rsidR="008753AA" w:rsidRPr="004120E5" w14:paraId="606E62AD" w14:textId="77777777" w:rsidTr="008753AA">
        <w:tc>
          <w:tcPr>
            <w:tcW w:w="3330" w:type="dxa"/>
          </w:tcPr>
          <w:p w14:paraId="6E5A3216" w14:textId="77777777" w:rsidR="008753AA" w:rsidRPr="004120E5" w:rsidRDefault="008753AA" w:rsidP="008753AA">
            <w:pPr>
              <w:pStyle w:val="CitrixTableData"/>
            </w:pPr>
            <w:r w:rsidRPr="004120E5">
              <w:t>Disk</w:t>
            </w:r>
          </w:p>
        </w:tc>
        <w:tc>
          <w:tcPr>
            <w:tcW w:w="5130" w:type="dxa"/>
          </w:tcPr>
          <w:p w14:paraId="154057A0" w14:textId="1C3C383F" w:rsidR="008753AA" w:rsidRPr="004120E5" w:rsidRDefault="008753AA" w:rsidP="008753AA">
            <w:pPr>
              <w:pStyle w:val="CitrixTableData"/>
            </w:pPr>
            <w:r w:rsidRPr="004120E5">
              <w:t>50 GB HD</w:t>
            </w:r>
          </w:p>
        </w:tc>
      </w:tr>
      <w:tr w:rsidR="008753AA" w:rsidRPr="004120E5" w14:paraId="0CA331BE" w14:textId="77777777" w:rsidTr="008753AA">
        <w:tc>
          <w:tcPr>
            <w:tcW w:w="8460" w:type="dxa"/>
            <w:gridSpan w:val="2"/>
            <w:shd w:val="clear" w:color="auto" w:fill="7F7F7F" w:themeFill="text1" w:themeFillTint="80"/>
          </w:tcPr>
          <w:p w14:paraId="05CC609E" w14:textId="77777777" w:rsidR="008753AA" w:rsidRPr="004120E5" w:rsidRDefault="008753AA" w:rsidP="008753AA">
            <w:pPr>
              <w:pStyle w:val="CitrixTableHeading"/>
            </w:pPr>
            <w:r w:rsidRPr="004120E5">
              <w:t>Installed Software</w:t>
            </w:r>
          </w:p>
        </w:tc>
      </w:tr>
      <w:tr w:rsidR="008753AA" w:rsidRPr="004120E5" w14:paraId="7E753716" w14:textId="77777777" w:rsidTr="008753AA">
        <w:tc>
          <w:tcPr>
            <w:tcW w:w="3330" w:type="dxa"/>
          </w:tcPr>
          <w:p w14:paraId="6BB7FD2B" w14:textId="77777777" w:rsidR="008753AA" w:rsidRPr="004120E5" w:rsidRDefault="008753AA" w:rsidP="008753AA">
            <w:pPr>
              <w:pStyle w:val="CitrixTableData"/>
            </w:pPr>
            <w:r w:rsidRPr="004120E5">
              <w:t>XenDesktop VDA Version</w:t>
            </w:r>
          </w:p>
        </w:tc>
        <w:tc>
          <w:tcPr>
            <w:tcW w:w="5130" w:type="dxa"/>
          </w:tcPr>
          <w:p w14:paraId="0C784ED7" w14:textId="29C89D21" w:rsidR="008753AA" w:rsidRPr="004120E5" w:rsidRDefault="008753AA" w:rsidP="00655CBA">
            <w:pPr>
              <w:pStyle w:val="CitrixTableData"/>
            </w:pPr>
            <w:r w:rsidRPr="004120E5">
              <w:t>7.</w:t>
            </w:r>
            <w:r w:rsidR="00655CBA">
              <w:t>6</w:t>
            </w:r>
          </w:p>
        </w:tc>
      </w:tr>
      <w:tr w:rsidR="008753AA" w:rsidRPr="004120E5" w14:paraId="25CCCEF1" w14:textId="77777777" w:rsidTr="008753AA">
        <w:tc>
          <w:tcPr>
            <w:tcW w:w="3330" w:type="dxa"/>
          </w:tcPr>
          <w:p w14:paraId="71CF54E7" w14:textId="77777777" w:rsidR="008753AA" w:rsidRPr="004120E5" w:rsidRDefault="008753AA" w:rsidP="008753AA">
            <w:pPr>
              <w:pStyle w:val="CitrixTableData"/>
            </w:pPr>
            <w:r w:rsidRPr="004120E5">
              <w:t>Winders Server</w:t>
            </w:r>
          </w:p>
        </w:tc>
        <w:tc>
          <w:tcPr>
            <w:tcW w:w="5130" w:type="dxa"/>
          </w:tcPr>
          <w:p w14:paraId="39F92352" w14:textId="1040BC07" w:rsidR="008753AA" w:rsidRPr="004120E5" w:rsidRDefault="008753AA" w:rsidP="008753AA">
            <w:pPr>
              <w:pStyle w:val="CitrixTableData"/>
            </w:pPr>
            <w:r w:rsidRPr="004120E5">
              <w:t xml:space="preserve">Windows Server 2012 </w:t>
            </w:r>
            <w:r w:rsidR="00655CBA">
              <w:t xml:space="preserve">R2 </w:t>
            </w:r>
            <w:r w:rsidRPr="004120E5">
              <w:t>– Server VDI</w:t>
            </w:r>
          </w:p>
        </w:tc>
      </w:tr>
    </w:tbl>
    <w:p w14:paraId="75AB193A" w14:textId="77777777" w:rsidR="008753AA" w:rsidRPr="004120E5" w:rsidRDefault="008753AA" w:rsidP="008753AA">
      <w:pPr>
        <w:pStyle w:val="CitrixBodyText2"/>
        <w:ind w:left="648"/>
        <w:rPr>
          <w:b/>
        </w:rPr>
      </w:pPr>
    </w:p>
    <w:p w14:paraId="62B6A9A5" w14:textId="4EFD4184" w:rsidR="005C5871" w:rsidRPr="004120E5" w:rsidRDefault="005C5871" w:rsidP="0005250E">
      <w:pPr>
        <w:pStyle w:val="CitrixBodyText2"/>
        <w:numPr>
          <w:ilvl w:val="0"/>
          <w:numId w:val="15"/>
        </w:numPr>
      </w:pPr>
      <w:r w:rsidRPr="004120E5">
        <w:rPr>
          <w:b/>
        </w:rPr>
        <w:t>Server VDI Workers.</w:t>
      </w:r>
      <w:r w:rsidRPr="004120E5">
        <w:t xml:space="preserve"> These XenDesktop 7.</w:t>
      </w:r>
      <w:r w:rsidR="00655CBA">
        <w:t>6</w:t>
      </w:r>
      <w:r w:rsidRPr="004120E5">
        <w:t xml:space="preserve"> workloads, using Windows Server without the Remote Desktop Services Session Host role, provide VDI-based VM or server-level isolation of an individual server instance for those users that require more customization or administrative control of their virtual desktop.</w:t>
      </w:r>
    </w:p>
    <w:tbl>
      <w:tblPr>
        <w:tblStyle w:val="CitrixTable1"/>
        <w:tblW w:w="8460" w:type="dxa"/>
        <w:tblInd w:w="1098" w:type="dxa"/>
        <w:tblLook w:val="04A0" w:firstRow="1" w:lastRow="0" w:firstColumn="1" w:lastColumn="0" w:noHBand="0" w:noVBand="1"/>
      </w:tblPr>
      <w:tblGrid>
        <w:gridCol w:w="3330"/>
        <w:gridCol w:w="5130"/>
      </w:tblGrid>
      <w:tr w:rsidR="008753AA" w:rsidRPr="004120E5" w14:paraId="297AD94F" w14:textId="77777777" w:rsidTr="008753AA">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55A4AC82" w14:textId="77777777" w:rsidR="008753AA" w:rsidRPr="004120E5" w:rsidRDefault="008753AA" w:rsidP="008753AA">
            <w:pPr>
              <w:pStyle w:val="CitrixTableHeading"/>
              <w:tabs>
                <w:tab w:val="left" w:pos="5133"/>
              </w:tabs>
              <w:jc w:val="center"/>
            </w:pPr>
            <w:r w:rsidRPr="004120E5">
              <w:t>Pooled VDI Desktop Workers</w:t>
            </w:r>
          </w:p>
        </w:tc>
      </w:tr>
      <w:tr w:rsidR="008753AA" w:rsidRPr="004120E5" w14:paraId="20B60F3D" w14:textId="77777777" w:rsidTr="008753AA">
        <w:tc>
          <w:tcPr>
            <w:tcW w:w="3330" w:type="dxa"/>
          </w:tcPr>
          <w:p w14:paraId="68EF7C9F" w14:textId="77777777" w:rsidR="008753AA" w:rsidRPr="004120E5" w:rsidRDefault="008753AA" w:rsidP="008753AA">
            <w:pPr>
              <w:pStyle w:val="CitrixTableData"/>
            </w:pPr>
            <w:r w:rsidRPr="004120E5">
              <w:t>Instances</w:t>
            </w:r>
          </w:p>
        </w:tc>
        <w:tc>
          <w:tcPr>
            <w:tcW w:w="5130" w:type="dxa"/>
          </w:tcPr>
          <w:p w14:paraId="468CC032" w14:textId="77777777" w:rsidR="008753AA" w:rsidRPr="004120E5" w:rsidRDefault="008753AA" w:rsidP="008753AA">
            <w:pPr>
              <w:pStyle w:val="CitrixTableData"/>
            </w:pPr>
            <w:r w:rsidRPr="004120E5">
              <w:t>500 Pooled VDI Desktop Workers</w:t>
            </w:r>
          </w:p>
        </w:tc>
      </w:tr>
      <w:tr w:rsidR="008753AA" w:rsidRPr="004120E5" w14:paraId="7C16BD73" w14:textId="77777777" w:rsidTr="008753AA">
        <w:tc>
          <w:tcPr>
            <w:tcW w:w="8460" w:type="dxa"/>
            <w:gridSpan w:val="2"/>
            <w:shd w:val="clear" w:color="auto" w:fill="7F7F7F" w:themeFill="text1" w:themeFillTint="80"/>
          </w:tcPr>
          <w:p w14:paraId="03735F2C" w14:textId="77777777" w:rsidR="008753AA" w:rsidRPr="004120E5" w:rsidRDefault="008753AA" w:rsidP="008753AA">
            <w:pPr>
              <w:pStyle w:val="CitrixTableHeading"/>
            </w:pPr>
            <w:r w:rsidRPr="004120E5">
              <w:t>Virtual Machine Configurations</w:t>
            </w:r>
          </w:p>
        </w:tc>
      </w:tr>
      <w:tr w:rsidR="008753AA" w:rsidRPr="004120E5" w14:paraId="5A8535BF" w14:textId="77777777" w:rsidTr="008753AA">
        <w:tc>
          <w:tcPr>
            <w:tcW w:w="3330" w:type="dxa"/>
          </w:tcPr>
          <w:p w14:paraId="0F6ED3E6" w14:textId="77777777" w:rsidR="008753AA" w:rsidRPr="004120E5" w:rsidRDefault="008753AA" w:rsidP="008753AA">
            <w:pPr>
              <w:pStyle w:val="CitrixTableData"/>
              <w:tabs>
                <w:tab w:val="center" w:pos="1557"/>
              </w:tabs>
            </w:pPr>
            <w:r w:rsidRPr="004120E5">
              <w:t>Instance Type</w:t>
            </w:r>
          </w:p>
        </w:tc>
        <w:tc>
          <w:tcPr>
            <w:tcW w:w="5130" w:type="dxa"/>
          </w:tcPr>
          <w:p w14:paraId="29C3E06B" w14:textId="01AA7941" w:rsidR="008753AA" w:rsidRPr="004120E5" w:rsidRDefault="00655CBA" w:rsidP="008753AA">
            <w:pPr>
              <w:pStyle w:val="CitrixTableData"/>
            </w:pPr>
            <w:r>
              <w:t>N1-standard-1</w:t>
            </w:r>
          </w:p>
        </w:tc>
      </w:tr>
      <w:tr w:rsidR="008753AA" w:rsidRPr="004120E5" w14:paraId="00558615" w14:textId="77777777" w:rsidTr="008753AA">
        <w:tc>
          <w:tcPr>
            <w:tcW w:w="3330" w:type="dxa"/>
          </w:tcPr>
          <w:p w14:paraId="436BC82A" w14:textId="77777777" w:rsidR="008753AA" w:rsidRPr="004120E5" w:rsidRDefault="008753AA" w:rsidP="008753AA">
            <w:pPr>
              <w:pStyle w:val="CitrixTableData"/>
            </w:pPr>
            <w:r w:rsidRPr="004120E5">
              <w:t>Memory</w:t>
            </w:r>
          </w:p>
        </w:tc>
        <w:tc>
          <w:tcPr>
            <w:tcW w:w="5130" w:type="dxa"/>
          </w:tcPr>
          <w:p w14:paraId="18EABCB1" w14:textId="77777777" w:rsidR="008753AA" w:rsidRPr="004120E5" w:rsidRDefault="008753AA" w:rsidP="008753AA">
            <w:pPr>
              <w:pStyle w:val="CitrixTableData"/>
            </w:pPr>
            <w:r w:rsidRPr="004120E5">
              <w:t>3.75 GB RAM</w:t>
            </w:r>
          </w:p>
        </w:tc>
      </w:tr>
      <w:tr w:rsidR="008753AA" w:rsidRPr="004120E5" w14:paraId="4C929FC2" w14:textId="77777777" w:rsidTr="008753AA">
        <w:tc>
          <w:tcPr>
            <w:tcW w:w="3330" w:type="dxa"/>
          </w:tcPr>
          <w:p w14:paraId="6C057472" w14:textId="77777777" w:rsidR="008753AA" w:rsidRPr="004120E5" w:rsidRDefault="008753AA" w:rsidP="008753AA">
            <w:pPr>
              <w:pStyle w:val="CitrixTableData"/>
            </w:pPr>
            <w:r w:rsidRPr="004120E5">
              <w:t>Processor</w:t>
            </w:r>
          </w:p>
        </w:tc>
        <w:tc>
          <w:tcPr>
            <w:tcW w:w="5130" w:type="dxa"/>
          </w:tcPr>
          <w:p w14:paraId="285128B0" w14:textId="370EBED5" w:rsidR="008753AA" w:rsidRPr="004120E5" w:rsidRDefault="00655CBA" w:rsidP="008753AA">
            <w:pPr>
              <w:pStyle w:val="CitrixTableData"/>
            </w:pPr>
            <w:r>
              <w:t>1</w:t>
            </w:r>
            <w:r w:rsidR="008753AA" w:rsidRPr="004120E5">
              <w:t xml:space="preserve"> vCPUs</w:t>
            </w:r>
          </w:p>
        </w:tc>
      </w:tr>
      <w:tr w:rsidR="008753AA" w:rsidRPr="004120E5" w14:paraId="2E1D406F" w14:textId="77777777" w:rsidTr="008753AA">
        <w:tc>
          <w:tcPr>
            <w:tcW w:w="3330" w:type="dxa"/>
          </w:tcPr>
          <w:p w14:paraId="3007BBAE" w14:textId="77777777" w:rsidR="008753AA" w:rsidRPr="004120E5" w:rsidRDefault="008753AA" w:rsidP="008753AA">
            <w:pPr>
              <w:pStyle w:val="CitrixTableData"/>
            </w:pPr>
            <w:r w:rsidRPr="004120E5">
              <w:t>Disk</w:t>
            </w:r>
          </w:p>
        </w:tc>
        <w:tc>
          <w:tcPr>
            <w:tcW w:w="5130" w:type="dxa"/>
          </w:tcPr>
          <w:p w14:paraId="33B7D2C3" w14:textId="77777777" w:rsidR="008753AA" w:rsidRPr="004120E5" w:rsidRDefault="008753AA" w:rsidP="008753AA">
            <w:pPr>
              <w:pStyle w:val="CitrixTableData"/>
            </w:pPr>
            <w:r w:rsidRPr="004120E5">
              <w:t>50 GB HD</w:t>
            </w:r>
          </w:p>
        </w:tc>
      </w:tr>
      <w:tr w:rsidR="008753AA" w:rsidRPr="004120E5" w14:paraId="5E6ED6B6" w14:textId="77777777" w:rsidTr="008753AA">
        <w:tc>
          <w:tcPr>
            <w:tcW w:w="8460" w:type="dxa"/>
            <w:gridSpan w:val="2"/>
            <w:shd w:val="clear" w:color="auto" w:fill="7F7F7F" w:themeFill="text1" w:themeFillTint="80"/>
          </w:tcPr>
          <w:p w14:paraId="333DA1A4" w14:textId="77777777" w:rsidR="008753AA" w:rsidRPr="004120E5" w:rsidRDefault="008753AA" w:rsidP="008753AA">
            <w:pPr>
              <w:pStyle w:val="CitrixTableHeading"/>
            </w:pPr>
            <w:r w:rsidRPr="004120E5">
              <w:t>Installed Software</w:t>
            </w:r>
          </w:p>
        </w:tc>
      </w:tr>
      <w:tr w:rsidR="008753AA" w:rsidRPr="004120E5" w14:paraId="2C46025D" w14:textId="77777777" w:rsidTr="008753AA">
        <w:tc>
          <w:tcPr>
            <w:tcW w:w="3330" w:type="dxa"/>
          </w:tcPr>
          <w:p w14:paraId="5D2FDE8E" w14:textId="77777777" w:rsidR="008753AA" w:rsidRPr="004120E5" w:rsidRDefault="008753AA" w:rsidP="008753AA">
            <w:pPr>
              <w:pStyle w:val="CitrixTableData"/>
            </w:pPr>
            <w:r w:rsidRPr="004120E5">
              <w:t>XenDesktop VDA Version</w:t>
            </w:r>
          </w:p>
        </w:tc>
        <w:tc>
          <w:tcPr>
            <w:tcW w:w="5130" w:type="dxa"/>
          </w:tcPr>
          <w:p w14:paraId="1079D0A5" w14:textId="7FB74A42" w:rsidR="008753AA" w:rsidRPr="004120E5" w:rsidRDefault="008753AA" w:rsidP="00655CBA">
            <w:pPr>
              <w:pStyle w:val="CitrixTableData"/>
            </w:pPr>
            <w:r w:rsidRPr="004120E5">
              <w:t>7.</w:t>
            </w:r>
            <w:r w:rsidR="00655CBA">
              <w:t>6</w:t>
            </w:r>
          </w:p>
        </w:tc>
      </w:tr>
      <w:tr w:rsidR="008753AA" w:rsidRPr="004120E5" w14:paraId="1E647413" w14:textId="77777777" w:rsidTr="008753AA">
        <w:tc>
          <w:tcPr>
            <w:tcW w:w="3330" w:type="dxa"/>
          </w:tcPr>
          <w:p w14:paraId="14D57B03" w14:textId="77777777" w:rsidR="008753AA" w:rsidRPr="004120E5" w:rsidRDefault="008753AA" w:rsidP="008753AA">
            <w:pPr>
              <w:pStyle w:val="CitrixTableData"/>
            </w:pPr>
            <w:r w:rsidRPr="004120E5">
              <w:t>Winders Server</w:t>
            </w:r>
          </w:p>
        </w:tc>
        <w:tc>
          <w:tcPr>
            <w:tcW w:w="5130" w:type="dxa"/>
          </w:tcPr>
          <w:p w14:paraId="5CDCD1AB" w14:textId="35A8BA31" w:rsidR="008753AA" w:rsidRPr="004120E5" w:rsidRDefault="008753AA" w:rsidP="008753AA">
            <w:pPr>
              <w:pStyle w:val="CitrixTableData"/>
            </w:pPr>
            <w:r w:rsidRPr="004120E5">
              <w:t xml:space="preserve">Windows Server 2012 </w:t>
            </w:r>
            <w:r w:rsidR="00655CBA">
              <w:t xml:space="preserve">R2 </w:t>
            </w:r>
            <w:r w:rsidRPr="004120E5">
              <w:t>– Server VDI</w:t>
            </w:r>
          </w:p>
        </w:tc>
      </w:tr>
      <w:tr w:rsidR="008753AA" w:rsidRPr="004120E5" w14:paraId="6046514C" w14:textId="77777777" w:rsidTr="00C16221">
        <w:tc>
          <w:tcPr>
            <w:tcW w:w="8460" w:type="dxa"/>
            <w:gridSpan w:val="2"/>
            <w:shd w:val="clear" w:color="auto" w:fill="595959" w:themeFill="text1" w:themeFillTint="A6"/>
          </w:tcPr>
          <w:p w14:paraId="2B07AB60" w14:textId="20A9A6BE" w:rsidR="008753AA" w:rsidRPr="004120E5" w:rsidRDefault="008753AA" w:rsidP="008753AA">
            <w:pPr>
              <w:pStyle w:val="CitrixTableHeading"/>
              <w:tabs>
                <w:tab w:val="left" w:pos="5133"/>
              </w:tabs>
              <w:jc w:val="center"/>
            </w:pPr>
            <w:r w:rsidRPr="004120E5">
              <w:t>Assigned VDI Desktop Workers</w:t>
            </w:r>
          </w:p>
        </w:tc>
      </w:tr>
      <w:tr w:rsidR="008753AA" w:rsidRPr="004120E5" w14:paraId="109971FE" w14:textId="77777777" w:rsidTr="008753AA">
        <w:tc>
          <w:tcPr>
            <w:tcW w:w="3330" w:type="dxa"/>
          </w:tcPr>
          <w:p w14:paraId="04A9BF22" w14:textId="77777777" w:rsidR="008753AA" w:rsidRPr="004120E5" w:rsidRDefault="008753AA" w:rsidP="008753AA">
            <w:pPr>
              <w:pStyle w:val="CitrixTableData"/>
            </w:pPr>
            <w:r w:rsidRPr="004120E5">
              <w:t>Instances</w:t>
            </w:r>
          </w:p>
        </w:tc>
        <w:tc>
          <w:tcPr>
            <w:tcW w:w="5130" w:type="dxa"/>
          </w:tcPr>
          <w:p w14:paraId="7F162BC0" w14:textId="67FACE5A" w:rsidR="008753AA" w:rsidRPr="004120E5" w:rsidRDefault="008753AA" w:rsidP="00655CBA">
            <w:pPr>
              <w:pStyle w:val="CitrixTableData"/>
            </w:pPr>
            <w:r w:rsidRPr="004120E5">
              <w:t xml:space="preserve">25 </w:t>
            </w:r>
            <w:r w:rsidR="00655CBA">
              <w:t>Assigned</w:t>
            </w:r>
            <w:r w:rsidRPr="004120E5">
              <w:t xml:space="preserve"> VDI Desktop Workers</w:t>
            </w:r>
          </w:p>
        </w:tc>
      </w:tr>
      <w:tr w:rsidR="008753AA" w:rsidRPr="004120E5" w14:paraId="27B7CD4D" w14:textId="77777777" w:rsidTr="008753AA">
        <w:tc>
          <w:tcPr>
            <w:tcW w:w="8460" w:type="dxa"/>
            <w:gridSpan w:val="2"/>
            <w:shd w:val="clear" w:color="auto" w:fill="7F7F7F" w:themeFill="text1" w:themeFillTint="80"/>
          </w:tcPr>
          <w:p w14:paraId="69B6DFE2" w14:textId="77777777" w:rsidR="008753AA" w:rsidRPr="004120E5" w:rsidRDefault="008753AA" w:rsidP="008753AA">
            <w:pPr>
              <w:pStyle w:val="CitrixTableHeading"/>
            </w:pPr>
            <w:r w:rsidRPr="004120E5">
              <w:t>Virtual Machine Configurations</w:t>
            </w:r>
          </w:p>
        </w:tc>
      </w:tr>
      <w:tr w:rsidR="008753AA" w:rsidRPr="004120E5" w14:paraId="2F7BEBFC" w14:textId="77777777" w:rsidTr="008753AA">
        <w:tc>
          <w:tcPr>
            <w:tcW w:w="3330" w:type="dxa"/>
          </w:tcPr>
          <w:p w14:paraId="514BC189" w14:textId="77777777" w:rsidR="008753AA" w:rsidRPr="004120E5" w:rsidRDefault="008753AA" w:rsidP="008753AA">
            <w:pPr>
              <w:pStyle w:val="CitrixTableData"/>
              <w:tabs>
                <w:tab w:val="center" w:pos="1557"/>
              </w:tabs>
            </w:pPr>
            <w:r w:rsidRPr="004120E5">
              <w:t>Instance Type</w:t>
            </w:r>
          </w:p>
        </w:tc>
        <w:tc>
          <w:tcPr>
            <w:tcW w:w="5130" w:type="dxa"/>
          </w:tcPr>
          <w:p w14:paraId="624C984F" w14:textId="5C394DA3" w:rsidR="008753AA" w:rsidRPr="004120E5" w:rsidRDefault="00655CBA" w:rsidP="008753AA">
            <w:pPr>
              <w:pStyle w:val="CitrixTableData"/>
            </w:pPr>
            <w:r>
              <w:t>N1-highcpu-4</w:t>
            </w:r>
          </w:p>
        </w:tc>
      </w:tr>
      <w:tr w:rsidR="008753AA" w:rsidRPr="004120E5" w14:paraId="4AB8FF9F" w14:textId="77777777" w:rsidTr="008753AA">
        <w:tc>
          <w:tcPr>
            <w:tcW w:w="3330" w:type="dxa"/>
          </w:tcPr>
          <w:p w14:paraId="401901DB" w14:textId="77777777" w:rsidR="008753AA" w:rsidRPr="004120E5" w:rsidRDefault="008753AA" w:rsidP="008753AA">
            <w:pPr>
              <w:pStyle w:val="CitrixTableData"/>
            </w:pPr>
            <w:r w:rsidRPr="004120E5">
              <w:t>Memory</w:t>
            </w:r>
          </w:p>
        </w:tc>
        <w:tc>
          <w:tcPr>
            <w:tcW w:w="5130" w:type="dxa"/>
          </w:tcPr>
          <w:p w14:paraId="1A690A33" w14:textId="3A525DB6" w:rsidR="008753AA" w:rsidRPr="004120E5" w:rsidRDefault="008753AA" w:rsidP="008753AA">
            <w:pPr>
              <w:pStyle w:val="CitrixTableData"/>
            </w:pPr>
            <w:r w:rsidRPr="004120E5">
              <w:t>15 GB RAM</w:t>
            </w:r>
          </w:p>
        </w:tc>
      </w:tr>
      <w:tr w:rsidR="008753AA" w:rsidRPr="004120E5" w14:paraId="614964D3" w14:textId="77777777" w:rsidTr="008753AA">
        <w:tc>
          <w:tcPr>
            <w:tcW w:w="3330" w:type="dxa"/>
          </w:tcPr>
          <w:p w14:paraId="36336056" w14:textId="77777777" w:rsidR="008753AA" w:rsidRPr="004120E5" w:rsidRDefault="008753AA" w:rsidP="008753AA">
            <w:pPr>
              <w:pStyle w:val="CitrixTableData"/>
            </w:pPr>
            <w:r w:rsidRPr="004120E5">
              <w:t>Processor</w:t>
            </w:r>
          </w:p>
        </w:tc>
        <w:tc>
          <w:tcPr>
            <w:tcW w:w="5130" w:type="dxa"/>
          </w:tcPr>
          <w:p w14:paraId="6C039A75" w14:textId="2AA982DF" w:rsidR="008753AA" w:rsidRPr="004120E5" w:rsidRDefault="00655CBA" w:rsidP="008753AA">
            <w:pPr>
              <w:pStyle w:val="CitrixTableData"/>
            </w:pPr>
            <w:r>
              <w:t>4</w:t>
            </w:r>
            <w:r w:rsidR="008753AA" w:rsidRPr="004120E5">
              <w:t xml:space="preserve"> vCPUs</w:t>
            </w:r>
          </w:p>
        </w:tc>
      </w:tr>
      <w:tr w:rsidR="008753AA" w:rsidRPr="004120E5" w14:paraId="6EE3F7D1" w14:textId="77777777" w:rsidTr="008753AA">
        <w:tc>
          <w:tcPr>
            <w:tcW w:w="3330" w:type="dxa"/>
          </w:tcPr>
          <w:p w14:paraId="57ADE943" w14:textId="77777777" w:rsidR="008753AA" w:rsidRPr="004120E5" w:rsidRDefault="008753AA" w:rsidP="008753AA">
            <w:pPr>
              <w:pStyle w:val="CitrixTableData"/>
            </w:pPr>
            <w:r w:rsidRPr="004120E5">
              <w:t>Disk</w:t>
            </w:r>
          </w:p>
        </w:tc>
        <w:tc>
          <w:tcPr>
            <w:tcW w:w="5130" w:type="dxa"/>
          </w:tcPr>
          <w:p w14:paraId="45DA9DC9" w14:textId="4780D7A6" w:rsidR="008753AA" w:rsidRPr="004120E5" w:rsidRDefault="008753AA" w:rsidP="008753AA">
            <w:pPr>
              <w:pStyle w:val="CitrixTableData"/>
            </w:pPr>
            <w:r w:rsidRPr="004120E5">
              <w:t>60 GB HD (SSD)</w:t>
            </w:r>
          </w:p>
        </w:tc>
      </w:tr>
      <w:tr w:rsidR="008753AA" w:rsidRPr="004120E5" w14:paraId="32820143" w14:textId="77777777" w:rsidTr="008753AA">
        <w:tc>
          <w:tcPr>
            <w:tcW w:w="8460" w:type="dxa"/>
            <w:gridSpan w:val="2"/>
            <w:shd w:val="clear" w:color="auto" w:fill="7F7F7F" w:themeFill="text1" w:themeFillTint="80"/>
          </w:tcPr>
          <w:p w14:paraId="3AA6F7ED" w14:textId="77777777" w:rsidR="008753AA" w:rsidRPr="004120E5" w:rsidRDefault="008753AA" w:rsidP="008753AA">
            <w:pPr>
              <w:pStyle w:val="CitrixTableHeading"/>
            </w:pPr>
            <w:r w:rsidRPr="004120E5">
              <w:t>Installed Software</w:t>
            </w:r>
          </w:p>
        </w:tc>
      </w:tr>
      <w:tr w:rsidR="008753AA" w:rsidRPr="004120E5" w14:paraId="31D03837" w14:textId="77777777" w:rsidTr="008753AA">
        <w:tc>
          <w:tcPr>
            <w:tcW w:w="3330" w:type="dxa"/>
          </w:tcPr>
          <w:p w14:paraId="407729BA" w14:textId="77777777" w:rsidR="008753AA" w:rsidRPr="004120E5" w:rsidRDefault="008753AA" w:rsidP="008753AA">
            <w:pPr>
              <w:pStyle w:val="CitrixTableData"/>
            </w:pPr>
            <w:r w:rsidRPr="004120E5">
              <w:t>XenDesktop VDA Version</w:t>
            </w:r>
          </w:p>
        </w:tc>
        <w:tc>
          <w:tcPr>
            <w:tcW w:w="5130" w:type="dxa"/>
          </w:tcPr>
          <w:p w14:paraId="36889BDD" w14:textId="77E6883D" w:rsidR="008753AA" w:rsidRPr="004120E5" w:rsidRDefault="008753AA" w:rsidP="00655CBA">
            <w:pPr>
              <w:pStyle w:val="CitrixTableData"/>
            </w:pPr>
            <w:r w:rsidRPr="004120E5">
              <w:t>7.</w:t>
            </w:r>
            <w:r w:rsidR="00655CBA">
              <w:t>6</w:t>
            </w:r>
          </w:p>
        </w:tc>
      </w:tr>
      <w:tr w:rsidR="008753AA" w:rsidRPr="004120E5" w14:paraId="15DD46E1" w14:textId="77777777" w:rsidTr="008753AA">
        <w:tc>
          <w:tcPr>
            <w:tcW w:w="3330" w:type="dxa"/>
          </w:tcPr>
          <w:p w14:paraId="1C096209" w14:textId="77777777" w:rsidR="008753AA" w:rsidRPr="004120E5" w:rsidRDefault="008753AA" w:rsidP="008753AA">
            <w:pPr>
              <w:pStyle w:val="CitrixTableData"/>
            </w:pPr>
            <w:r w:rsidRPr="004120E5">
              <w:t>Winders Server</w:t>
            </w:r>
          </w:p>
        </w:tc>
        <w:tc>
          <w:tcPr>
            <w:tcW w:w="5130" w:type="dxa"/>
          </w:tcPr>
          <w:p w14:paraId="2F02B4C2" w14:textId="62058DA2" w:rsidR="008753AA" w:rsidRPr="004120E5" w:rsidRDefault="008753AA" w:rsidP="008753AA">
            <w:pPr>
              <w:pStyle w:val="CitrixTableData"/>
            </w:pPr>
            <w:r w:rsidRPr="004120E5">
              <w:t xml:space="preserve">Windows Server 2012 </w:t>
            </w:r>
            <w:r w:rsidR="00655CBA">
              <w:t xml:space="preserve">R2 </w:t>
            </w:r>
            <w:r w:rsidRPr="004120E5">
              <w:t>– Server VDI</w:t>
            </w:r>
          </w:p>
        </w:tc>
      </w:tr>
    </w:tbl>
    <w:p w14:paraId="1F9FCD5D" w14:textId="77777777" w:rsidR="008753AA" w:rsidRPr="004120E5" w:rsidRDefault="008753AA">
      <w:pPr>
        <w:rPr>
          <w:b/>
          <w:bCs/>
          <w:color w:val="4D4F53"/>
          <w:szCs w:val="24"/>
        </w:rPr>
      </w:pPr>
      <w:r w:rsidRPr="004120E5">
        <w:rPr>
          <w:b/>
        </w:rPr>
        <w:br w:type="page"/>
      </w:r>
    </w:p>
    <w:p w14:paraId="7EAE6EB1" w14:textId="03E98491" w:rsidR="008753AA" w:rsidRPr="004120E5" w:rsidRDefault="008753AA" w:rsidP="008F0955">
      <w:pPr>
        <w:pStyle w:val="Heading3"/>
      </w:pPr>
      <w:bookmarkStart w:id="28" w:name="_Toc391479280"/>
      <w:bookmarkStart w:id="29" w:name="_Toc422175052"/>
      <w:r w:rsidRPr="004120E5">
        <w:t>Control Layer</w:t>
      </w:r>
      <w:bookmarkEnd w:id="28"/>
      <w:bookmarkEnd w:id="29"/>
    </w:p>
    <w:p w14:paraId="04D98B7E" w14:textId="45239EE6" w:rsidR="008753AA" w:rsidRPr="004120E5" w:rsidRDefault="008753AA" w:rsidP="008F0955">
      <w:pPr>
        <w:pStyle w:val="CitrixBodyText2"/>
        <w:rPr>
          <w:shd w:val="clear" w:color="auto" w:fill="FFFFFF"/>
        </w:rPr>
      </w:pPr>
      <w:r w:rsidRPr="004120E5">
        <w:rPr>
          <w:shd w:val="clear" w:color="auto" w:fill="FFFFFF"/>
        </w:rPr>
        <w:t xml:space="preserve">The control layer (see Figure 7) contains all the infrastructure components required to support the access and desktop layers. The Access Controllers and Desktop Controllers were previously discussed in their respective sections. </w:t>
      </w:r>
      <w:commentRangeStart w:id="30"/>
      <w:r w:rsidRPr="004120E5">
        <w:rPr>
          <w:shd w:val="clear" w:color="auto" w:fill="FFFFFF"/>
        </w:rPr>
        <w:t xml:space="preserve">This section outlines </w:t>
      </w:r>
      <w:r w:rsidR="00655CBA">
        <w:rPr>
          <w:shd w:val="clear" w:color="auto" w:fill="FFFFFF"/>
        </w:rPr>
        <w:t>XenCloud</w:t>
      </w:r>
      <w:r w:rsidRPr="004120E5">
        <w:rPr>
          <w:shd w:val="clear" w:color="auto" w:fill="FFFFFF"/>
        </w:rPr>
        <w:t xml:space="preserve">’s implementation of the Infrastructure Controllers and Control Hosts placed </w:t>
      </w:r>
      <w:r w:rsidR="00655CBA">
        <w:rPr>
          <w:shd w:val="clear" w:color="auto" w:fill="FFFFFF"/>
        </w:rPr>
        <w:t xml:space="preserve">on-premises </w:t>
      </w:r>
      <w:r w:rsidRPr="004120E5">
        <w:rPr>
          <w:shd w:val="clear" w:color="auto" w:fill="FFFFFF"/>
        </w:rPr>
        <w:t xml:space="preserve">to decrease WAN traffic for logon and the potential increased logon times that can result. </w:t>
      </w:r>
      <w:commentRangeEnd w:id="30"/>
      <w:r w:rsidR="00C503E9">
        <w:rPr>
          <w:rStyle w:val="CommentReference"/>
          <w:bCs w:val="0"/>
          <w:color w:val="auto"/>
        </w:rPr>
        <w:commentReference w:id="30"/>
      </w:r>
    </w:p>
    <w:p w14:paraId="6C9B405E" w14:textId="77777777" w:rsidR="008567A8" w:rsidRPr="004120E5" w:rsidRDefault="008567A8" w:rsidP="008567A8">
      <w:pPr>
        <w:pStyle w:val="CitrixBodyText2"/>
      </w:pPr>
      <w:r w:rsidRPr="004120E5">
        <w:rPr>
          <w:noProof/>
          <w:color w:val="auto"/>
          <w:sz w:val="16"/>
          <w:szCs w:val="16"/>
          <w:lang w:val="en-GB" w:eastAsia="en-GB"/>
        </w:rPr>
        <mc:AlternateContent>
          <mc:Choice Requires="wps">
            <w:drawing>
              <wp:anchor distT="0" distB="0" distL="114300" distR="114300" simplePos="0" relativeHeight="251669504" behindDoc="0" locked="0" layoutInCell="1" allowOverlap="1" wp14:anchorId="6786FCED" wp14:editId="5D4A5154">
                <wp:simplePos x="0" y="0"/>
                <wp:positionH relativeFrom="column">
                  <wp:posOffset>168438</wp:posOffset>
                </wp:positionH>
                <wp:positionV relativeFrom="paragraph">
                  <wp:posOffset>625475</wp:posOffset>
                </wp:positionV>
                <wp:extent cx="4843780" cy="4448175"/>
                <wp:effectExtent l="0" t="0" r="762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3780" cy="4448175"/>
                        </a:xfrm>
                        <a:prstGeom prst="rect">
                          <a:avLst/>
                        </a:prstGeom>
                        <a:solidFill>
                          <a:schemeClr val="tx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2DF6" id="Rectangle 39" o:spid="_x0000_s1026" style="position:absolute;margin-left:13.25pt;margin-top:49.25pt;width:381.4pt;height:3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" fillcolor="black [3213]" stroked="f" strokeweight="2pt">
                <v:fill opacity="26214f"/>
                <v:path arrowok="t"/>
              </v:rect>
            </w:pict>
          </mc:Fallback>
        </mc:AlternateContent>
      </w:r>
      <w:r w:rsidRPr="004120E5">
        <w:rPr>
          <w:noProof/>
          <w:lang w:val="en-GB" w:eastAsia="en-GB"/>
        </w:rPr>
        <w:drawing>
          <wp:inline distT="0" distB="0" distL="0" distR="0" wp14:anchorId="24132EC0" wp14:editId="0EF544F5">
            <wp:extent cx="4769708" cy="614944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4183" cy="6155213"/>
                    </a:xfrm>
                    <a:prstGeom prst="rect">
                      <a:avLst/>
                    </a:prstGeom>
                  </pic:spPr>
                </pic:pic>
              </a:graphicData>
            </a:graphic>
          </wp:inline>
        </w:drawing>
      </w:r>
    </w:p>
    <w:p w14:paraId="1514350C" w14:textId="77777777" w:rsidR="008567A8" w:rsidRPr="004120E5" w:rsidRDefault="008567A8" w:rsidP="00C16221">
      <w:pPr>
        <w:pStyle w:val="Caption"/>
        <w:ind w:left="270"/>
        <w:jc w:val="left"/>
      </w:pPr>
      <w:r w:rsidRPr="004120E5">
        <w:t>Figure 7. The control layer includes the components required to support the access and desktop layers.</w:t>
      </w:r>
    </w:p>
    <w:p w14:paraId="1F5C7537" w14:textId="77777777" w:rsidR="008567A8" w:rsidRPr="004120E5" w:rsidRDefault="008567A8" w:rsidP="008567A8">
      <w:pPr>
        <w:pStyle w:val="CitrixBodyText2"/>
        <w:rPr>
          <w:shd w:val="clear" w:color="auto" w:fill="FFFFFF"/>
        </w:rPr>
      </w:pPr>
    </w:p>
    <w:p w14:paraId="74AFF419" w14:textId="751B0FF3" w:rsidR="008567A8" w:rsidRPr="009716C1" w:rsidRDefault="008567A8" w:rsidP="008567A8">
      <w:pPr>
        <w:pStyle w:val="CitrixBodyText2"/>
        <w:rPr>
          <w:rFonts w:cs="Arial"/>
          <w:b/>
          <w:sz w:val="16"/>
          <w:szCs w:val="16"/>
        </w:rPr>
      </w:pPr>
      <w:r w:rsidRPr="009716C1">
        <w:rPr>
          <w:rFonts w:cs="Arial"/>
          <w:shd w:val="clear" w:color="auto" w:fill="FFFFFF"/>
        </w:rPr>
        <w:t xml:space="preserve">According to the Project Accelerator, </w:t>
      </w:r>
      <w:r w:rsidR="00655CBA">
        <w:rPr>
          <w:rFonts w:cs="Arial"/>
          <w:shd w:val="clear" w:color="auto" w:fill="FFFFFF"/>
        </w:rPr>
        <w:t>XenCloud</w:t>
      </w:r>
      <w:r w:rsidRPr="009716C1">
        <w:rPr>
          <w:rFonts w:cs="Arial"/>
          <w:shd w:val="clear" w:color="auto" w:fill="FFFFFF"/>
        </w:rPr>
        <w:t>’s solution required the following Citrix and Microsoft infrastructure components within the control layer:</w:t>
      </w:r>
    </w:p>
    <w:p w14:paraId="411B0684" w14:textId="6982D933" w:rsidR="008567A8" w:rsidRPr="009716C1" w:rsidRDefault="008567A8" w:rsidP="0005250E">
      <w:pPr>
        <w:pStyle w:val="CitrixBodyText2"/>
        <w:numPr>
          <w:ilvl w:val="0"/>
          <w:numId w:val="15"/>
        </w:numPr>
        <w:rPr>
          <w:rFonts w:cs="Arial"/>
        </w:rPr>
      </w:pPr>
      <w:r w:rsidRPr="009716C1">
        <w:rPr>
          <w:rStyle w:val="CitrixBulletBoldChar"/>
          <w:rFonts w:cs="Arial"/>
          <w:szCs w:val="20"/>
          <w:lang w:val="en-US"/>
        </w:rPr>
        <w:t>Active Directory</w:t>
      </w:r>
      <w:r w:rsidRPr="009716C1">
        <w:rPr>
          <w:rFonts w:cs="Arial"/>
          <w:b/>
        </w:rPr>
        <w:t>.</w:t>
      </w:r>
      <w:r w:rsidRPr="009716C1">
        <w:rPr>
          <w:rFonts w:cs="Arial"/>
        </w:rPr>
        <w:t xml:space="preserve"> Citrix XenDesktop and XenApp leverage Active Directory for authentication and policy setting enforcement on both users and computers.</w:t>
      </w:r>
    </w:p>
    <w:tbl>
      <w:tblPr>
        <w:tblStyle w:val="CitrixTable1"/>
        <w:tblW w:w="8460" w:type="dxa"/>
        <w:tblInd w:w="1098" w:type="dxa"/>
        <w:tblLook w:val="04A0" w:firstRow="1" w:lastRow="0" w:firstColumn="1" w:lastColumn="0" w:noHBand="0" w:noVBand="1"/>
      </w:tblPr>
      <w:tblGrid>
        <w:gridCol w:w="3330"/>
        <w:gridCol w:w="5130"/>
      </w:tblGrid>
      <w:tr w:rsidR="008567A8" w:rsidRPr="004120E5" w14:paraId="586F1D7B" w14:textId="77777777" w:rsidTr="008567A8">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44D5C839" w14:textId="583A2BE7" w:rsidR="008567A8" w:rsidRPr="004120E5" w:rsidRDefault="008567A8" w:rsidP="008567A8">
            <w:pPr>
              <w:pStyle w:val="CitrixTableHeading"/>
              <w:tabs>
                <w:tab w:val="left" w:pos="5133"/>
              </w:tabs>
              <w:jc w:val="center"/>
            </w:pPr>
            <w:r w:rsidRPr="004120E5">
              <w:t>Active Directory Controller Requirements</w:t>
            </w:r>
          </w:p>
        </w:tc>
      </w:tr>
      <w:tr w:rsidR="008567A8" w:rsidRPr="004120E5" w14:paraId="22E8A829" w14:textId="77777777" w:rsidTr="008567A8">
        <w:tc>
          <w:tcPr>
            <w:tcW w:w="3330" w:type="dxa"/>
          </w:tcPr>
          <w:p w14:paraId="39CACB4E" w14:textId="77777777" w:rsidR="008567A8" w:rsidRPr="004120E5" w:rsidRDefault="008567A8" w:rsidP="008567A8">
            <w:pPr>
              <w:pStyle w:val="CitrixTableData"/>
            </w:pPr>
            <w:r w:rsidRPr="004120E5">
              <w:t>Instances</w:t>
            </w:r>
          </w:p>
        </w:tc>
        <w:tc>
          <w:tcPr>
            <w:tcW w:w="5130" w:type="dxa"/>
          </w:tcPr>
          <w:p w14:paraId="33E63E16" w14:textId="5365E32F" w:rsidR="008567A8" w:rsidRPr="004120E5" w:rsidRDefault="008567A8" w:rsidP="008567A8">
            <w:pPr>
              <w:pStyle w:val="CitrixTableData"/>
            </w:pPr>
            <w:r w:rsidRPr="004120E5">
              <w:t>2 Active Directory Controllers</w:t>
            </w:r>
          </w:p>
        </w:tc>
      </w:tr>
      <w:tr w:rsidR="008567A8" w:rsidRPr="004120E5" w14:paraId="46D07378" w14:textId="77777777" w:rsidTr="008567A8">
        <w:tc>
          <w:tcPr>
            <w:tcW w:w="8460" w:type="dxa"/>
            <w:gridSpan w:val="2"/>
            <w:shd w:val="clear" w:color="auto" w:fill="7F7F7F" w:themeFill="text1" w:themeFillTint="80"/>
          </w:tcPr>
          <w:p w14:paraId="52880263" w14:textId="77777777" w:rsidR="008567A8" w:rsidRPr="004120E5" w:rsidRDefault="008567A8" w:rsidP="008567A8">
            <w:pPr>
              <w:pStyle w:val="CitrixTableHeading"/>
            </w:pPr>
            <w:r w:rsidRPr="004120E5">
              <w:t>Virtual Machine Configurations</w:t>
            </w:r>
          </w:p>
        </w:tc>
      </w:tr>
      <w:tr w:rsidR="008567A8" w:rsidRPr="004120E5" w14:paraId="1126A6C9" w14:textId="77777777" w:rsidTr="008567A8">
        <w:tc>
          <w:tcPr>
            <w:tcW w:w="3330" w:type="dxa"/>
          </w:tcPr>
          <w:p w14:paraId="45EAA4D3" w14:textId="77777777" w:rsidR="008567A8" w:rsidRPr="004120E5" w:rsidRDefault="008567A8" w:rsidP="008567A8">
            <w:pPr>
              <w:pStyle w:val="CitrixTableData"/>
              <w:tabs>
                <w:tab w:val="center" w:pos="1557"/>
              </w:tabs>
            </w:pPr>
            <w:r w:rsidRPr="004120E5">
              <w:t>Instance Type</w:t>
            </w:r>
          </w:p>
        </w:tc>
        <w:tc>
          <w:tcPr>
            <w:tcW w:w="5130" w:type="dxa"/>
          </w:tcPr>
          <w:p w14:paraId="55C21183" w14:textId="63413965" w:rsidR="008567A8" w:rsidRPr="004120E5" w:rsidRDefault="00721085" w:rsidP="008567A8">
            <w:pPr>
              <w:pStyle w:val="CitrixTableData"/>
            </w:pPr>
            <w:r>
              <w:t>N1-stan</w:t>
            </w:r>
            <w:r w:rsidR="00655CBA">
              <w:t>dard-1</w:t>
            </w:r>
          </w:p>
        </w:tc>
      </w:tr>
      <w:tr w:rsidR="008567A8" w:rsidRPr="004120E5" w14:paraId="119F914A" w14:textId="77777777" w:rsidTr="008567A8">
        <w:tc>
          <w:tcPr>
            <w:tcW w:w="3330" w:type="dxa"/>
          </w:tcPr>
          <w:p w14:paraId="12D9187B" w14:textId="77777777" w:rsidR="008567A8" w:rsidRPr="004120E5" w:rsidRDefault="008567A8" w:rsidP="008567A8">
            <w:pPr>
              <w:pStyle w:val="CitrixTableData"/>
            </w:pPr>
            <w:r w:rsidRPr="004120E5">
              <w:t>Memory</w:t>
            </w:r>
          </w:p>
        </w:tc>
        <w:tc>
          <w:tcPr>
            <w:tcW w:w="5130" w:type="dxa"/>
          </w:tcPr>
          <w:p w14:paraId="2D8CE7A6" w14:textId="5DE44F8B" w:rsidR="008567A8" w:rsidRPr="004120E5" w:rsidRDefault="008567A8" w:rsidP="008567A8">
            <w:pPr>
              <w:pStyle w:val="CitrixTableData"/>
            </w:pPr>
            <w:r w:rsidRPr="004120E5">
              <w:t>3.75 GB RAM</w:t>
            </w:r>
          </w:p>
        </w:tc>
      </w:tr>
      <w:tr w:rsidR="008567A8" w:rsidRPr="004120E5" w14:paraId="56D05797" w14:textId="77777777" w:rsidTr="008567A8">
        <w:tc>
          <w:tcPr>
            <w:tcW w:w="3330" w:type="dxa"/>
          </w:tcPr>
          <w:p w14:paraId="31959063" w14:textId="77777777" w:rsidR="008567A8" w:rsidRPr="004120E5" w:rsidRDefault="008567A8" w:rsidP="008567A8">
            <w:pPr>
              <w:pStyle w:val="CitrixTableData"/>
            </w:pPr>
            <w:r w:rsidRPr="004120E5">
              <w:t>Processor</w:t>
            </w:r>
          </w:p>
        </w:tc>
        <w:tc>
          <w:tcPr>
            <w:tcW w:w="5130" w:type="dxa"/>
          </w:tcPr>
          <w:p w14:paraId="51D0EAE6" w14:textId="319EA54C" w:rsidR="008567A8" w:rsidRPr="004120E5" w:rsidRDefault="008567A8" w:rsidP="008567A8">
            <w:pPr>
              <w:pStyle w:val="CitrixTableData"/>
            </w:pPr>
            <w:r w:rsidRPr="004120E5">
              <w:t>1 vCPUs</w:t>
            </w:r>
          </w:p>
        </w:tc>
      </w:tr>
      <w:tr w:rsidR="008567A8" w:rsidRPr="004120E5" w14:paraId="7A564FED" w14:textId="77777777" w:rsidTr="008567A8">
        <w:tc>
          <w:tcPr>
            <w:tcW w:w="3330" w:type="dxa"/>
          </w:tcPr>
          <w:p w14:paraId="11BD1420" w14:textId="77777777" w:rsidR="008567A8" w:rsidRPr="004120E5" w:rsidRDefault="008567A8" w:rsidP="008567A8">
            <w:pPr>
              <w:pStyle w:val="CitrixTableData"/>
            </w:pPr>
            <w:r w:rsidRPr="004120E5">
              <w:t>Disk</w:t>
            </w:r>
          </w:p>
        </w:tc>
        <w:tc>
          <w:tcPr>
            <w:tcW w:w="5130" w:type="dxa"/>
          </w:tcPr>
          <w:p w14:paraId="1DB9C20E" w14:textId="3BF0683C" w:rsidR="008567A8" w:rsidRPr="004120E5" w:rsidRDefault="008567A8" w:rsidP="008567A8">
            <w:pPr>
              <w:pStyle w:val="CitrixTableData"/>
            </w:pPr>
            <w:r w:rsidRPr="004120E5">
              <w:t>60 GB HD</w:t>
            </w:r>
          </w:p>
        </w:tc>
      </w:tr>
      <w:tr w:rsidR="008567A8" w:rsidRPr="004120E5" w14:paraId="637BF858" w14:textId="77777777" w:rsidTr="008567A8">
        <w:tc>
          <w:tcPr>
            <w:tcW w:w="8460" w:type="dxa"/>
            <w:gridSpan w:val="2"/>
            <w:shd w:val="clear" w:color="auto" w:fill="7F7F7F" w:themeFill="text1" w:themeFillTint="80"/>
          </w:tcPr>
          <w:p w14:paraId="5C4523D1" w14:textId="77777777" w:rsidR="008567A8" w:rsidRPr="004120E5" w:rsidRDefault="008567A8" w:rsidP="008567A8">
            <w:pPr>
              <w:pStyle w:val="CitrixTableHeading"/>
            </w:pPr>
            <w:r w:rsidRPr="004120E5">
              <w:t>Installed Software</w:t>
            </w:r>
          </w:p>
        </w:tc>
      </w:tr>
      <w:tr w:rsidR="008567A8" w:rsidRPr="004120E5" w14:paraId="025799E0" w14:textId="77777777" w:rsidTr="008567A8">
        <w:tc>
          <w:tcPr>
            <w:tcW w:w="3330" w:type="dxa"/>
          </w:tcPr>
          <w:p w14:paraId="402796FC" w14:textId="77777777" w:rsidR="008567A8" w:rsidRPr="004120E5" w:rsidRDefault="008567A8" w:rsidP="008567A8">
            <w:pPr>
              <w:pStyle w:val="CitrixTableData"/>
            </w:pPr>
            <w:r w:rsidRPr="004120E5">
              <w:t>Winders Server</w:t>
            </w:r>
          </w:p>
        </w:tc>
        <w:tc>
          <w:tcPr>
            <w:tcW w:w="5130" w:type="dxa"/>
          </w:tcPr>
          <w:p w14:paraId="49D81983" w14:textId="71274521" w:rsidR="008567A8" w:rsidRPr="004120E5" w:rsidRDefault="008567A8" w:rsidP="008567A8">
            <w:pPr>
              <w:pStyle w:val="CitrixTableData"/>
            </w:pPr>
            <w:r w:rsidRPr="004120E5">
              <w:t>Windows Server 2012</w:t>
            </w:r>
            <w:r w:rsidR="00655CBA">
              <w:t xml:space="preserve"> R2</w:t>
            </w:r>
          </w:p>
        </w:tc>
      </w:tr>
    </w:tbl>
    <w:p w14:paraId="0C5F17EB" w14:textId="77777777" w:rsidR="008567A8" w:rsidRPr="00E142B6" w:rsidRDefault="008567A8" w:rsidP="008567A8">
      <w:pPr>
        <w:pStyle w:val="CitrixBulletBold"/>
        <w:numPr>
          <w:ilvl w:val="0"/>
          <w:numId w:val="0"/>
        </w:numPr>
        <w:ind w:left="720" w:hanging="360"/>
        <w:rPr>
          <w:rStyle w:val="CitrixBulletBoldChar"/>
          <w:rFonts w:cs="Arial"/>
          <w:b/>
          <w:bCs/>
          <w:sz w:val="20"/>
          <w:szCs w:val="20"/>
          <w:lang w:val="en-US"/>
        </w:rPr>
      </w:pPr>
    </w:p>
    <w:p w14:paraId="3CF164AB" w14:textId="6C28182F" w:rsidR="008567A8" w:rsidRPr="00E142B6" w:rsidRDefault="008567A8" w:rsidP="0005250E">
      <w:pPr>
        <w:pStyle w:val="CitrixBulletBold"/>
        <w:numPr>
          <w:ilvl w:val="0"/>
          <w:numId w:val="15"/>
        </w:numPr>
        <w:rPr>
          <w:rFonts w:cs="Arial"/>
          <w:sz w:val="20"/>
          <w:szCs w:val="20"/>
          <w:lang w:val="en-US"/>
        </w:rPr>
      </w:pPr>
      <w:r w:rsidRPr="00E142B6">
        <w:rPr>
          <w:rStyle w:val="CitrixBulletBoldChar"/>
          <w:rFonts w:cs="Arial"/>
          <w:b/>
          <w:sz w:val="20"/>
          <w:szCs w:val="20"/>
          <w:lang w:val="en-US"/>
        </w:rPr>
        <w:t>SQL Server Database (SQL Mirroring)</w:t>
      </w:r>
      <w:r w:rsidRPr="00E142B6">
        <w:rPr>
          <w:rFonts w:cs="Arial"/>
          <w:b w:val="0"/>
          <w:sz w:val="20"/>
          <w:szCs w:val="20"/>
          <w:lang w:val="en-US"/>
        </w:rPr>
        <w:t>. The SQL Server Database provides high availability with automatic failover Database Services used by XenDesktop 7.</w:t>
      </w:r>
      <w:r w:rsidR="00655CBA">
        <w:rPr>
          <w:rFonts w:cs="Arial"/>
          <w:b w:val="0"/>
          <w:sz w:val="20"/>
          <w:szCs w:val="20"/>
          <w:lang w:val="en-US"/>
        </w:rPr>
        <w:t>6</w:t>
      </w:r>
      <w:r w:rsidRPr="00E142B6">
        <w:rPr>
          <w:rFonts w:cs="Arial"/>
          <w:b w:val="0"/>
          <w:sz w:val="20"/>
          <w:szCs w:val="20"/>
          <w:lang w:val="en-US"/>
        </w:rPr>
        <w:t>.</w:t>
      </w:r>
    </w:p>
    <w:tbl>
      <w:tblPr>
        <w:tblStyle w:val="CitrixTable1"/>
        <w:tblW w:w="8460" w:type="dxa"/>
        <w:tblInd w:w="1098" w:type="dxa"/>
        <w:tblLook w:val="04A0" w:firstRow="1" w:lastRow="0" w:firstColumn="1" w:lastColumn="0" w:noHBand="0" w:noVBand="1"/>
      </w:tblPr>
      <w:tblGrid>
        <w:gridCol w:w="3330"/>
        <w:gridCol w:w="5130"/>
      </w:tblGrid>
      <w:tr w:rsidR="008567A8" w:rsidRPr="004120E5" w14:paraId="597A73AD" w14:textId="77777777" w:rsidTr="008567A8">
        <w:trPr>
          <w:cnfStyle w:val="100000000000" w:firstRow="1" w:lastRow="0" w:firstColumn="0" w:lastColumn="0" w:oddVBand="0" w:evenVBand="0" w:oddHBand="0" w:evenHBand="0" w:firstRowFirstColumn="0" w:firstRowLastColumn="0" w:lastRowFirstColumn="0" w:lastRowLastColumn="0"/>
        </w:trPr>
        <w:tc>
          <w:tcPr>
            <w:tcW w:w="8460" w:type="dxa"/>
            <w:gridSpan w:val="2"/>
          </w:tcPr>
          <w:p w14:paraId="13AFC738" w14:textId="359E8CD5" w:rsidR="008567A8" w:rsidRPr="004120E5" w:rsidRDefault="008567A8" w:rsidP="008567A8">
            <w:pPr>
              <w:pStyle w:val="CitrixTableHeading"/>
              <w:tabs>
                <w:tab w:val="left" w:pos="5133"/>
              </w:tabs>
              <w:jc w:val="center"/>
            </w:pPr>
            <w:r w:rsidRPr="004120E5">
              <w:t>SQL Server Requirements</w:t>
            </w:r>
          </w:p>
        </w:tc>
      </w:tr>
      <w:tr w:rsidR="008567A8" w:rsidRPr="004120E5" w14:paraId="63EDB753" w14:textId="77777777" w:rsidTr="008567A8">
        <w:tc>
          <w:tcPr>
            <w:tcW w:w="3330" w:type="dxa"/>
          </w:tcPr>
          <w:p w14:paraId="49B4A6DD" w14:textId="77777777" w:rsidR="008567A8" w:rsidRPr="004120E5" w:rsidRDefault="008567A8" w:rsidP="008567A8">
            <w:pPr>
              <w:pStyle w:val="CitrixTableData"/>
            </w:pPr>
            <w:r w:rsidRPr="004120E5">
              <w:t>Instances</w:t>
            </w:r>
          </w:p>
        </w:tc>
        <w:tc>
          <w:tcPr>
            <w:tcW w:w="5130" w:type="dxa"/>
          </w:tcPr>
          <w:p w14:paraId="32723F28" w14:textId="367800AB" w:rsidR="008567A8" w:rsidRPr="004120E5" w:rsidRDefault="008567A8" w:rsidP="008567A8">
            <w:pPr>
              <w:pStyle w:val="CitrixTableData"/>
            </w:pPr>
            <w:r w:rsidRPr="004120E5">
              <w:t>3 SQL Server database servers</w:t>
            </w:r>
          </w:p>
        </w:tc>
      </w:tr>
      <w:tr w:rsidR="008567A8" w:rsidRPr="004120E5" w14:paraId="32D8775E" w14:textId="77777777" w:rsidTr="008567A8">
        <w:tc>
          <w:tcPr>
            <w:tcW w:w="8460" w:type="dxa"/>
            <w:gridSpan w:val="2"/>
            <w:shd w:val="clear" w:color="auto" w:fill="7F7F7F" w:themeFill="text1" w:themeFillTint="80"/>
          </w:tcPr>
          <w:p w14:paraId="319EC42B" w14:textId="77777777" w:rsidR="008567A8" w:rsidRPr="004120E5" w:rsidRDefault="008567A8" w:rsidP="008567A8">
            <w:pPr>
              <w:pStyle w:val="CitrixTableHeading"/>
            </w:pPr>
            <w:r w:rsidRPr="004120E5">
              <w:t>Virtual Machine Configurations</w:t>
            </w:r>
          </w:p>
        </w:tc>
      </w:tr>
      <w:tr w:rsidR="008567A8" w:rsidRPr="004120E5" w14:paraId="2A0C1302" w14:textId="77777777" w:rsidTr="008567A8">
        <w:tc>
          <w:tcPr>
            <w:tcW w:w="3330" w:type="dxa"/>
          </w:tcPr>
          <w:p w14:paraId="35683182" w14:textId="77777777" w:rsidR="008567A8" w:rsidRPr="004120E5" w:rsidRDefault="008567A8" w:rsidP="008567A8">
            <w:pPr>
              <w:pStyle w:val="CitrixTableData"/>
              <w:tabs>
                <w:tab w:val="center" w:pos="1557"/>
              </w:tabs>
            </w:pPr>
            <w:r w:rsidRPr="004120E5">
              <w:t>Instance Type</w:t>
            </w:r>
          </w:p>
        </w:tc>
        <w:tc>
          <w:tcPr>
            <w:tcW w:w="5130" w:type="dxa"/>
          </w:tcPr>
          <w:p w14:paraId="79401254" w14:textId="4FC9F3E6" w:rsidR="008567A8" w:rsidRPr="004120E5" w:rsidRDefault="008567A8" w:rsidP="008567A8">
            <w:pPr>
              <w:pStyle w:val="CitrixTableData"/>
            </w:pPr>
            <w:r w:rsidRPr="004120E5">
              <w:t>c3.xlarge</w:t>
            </w:r>
          </w:p>
        </w:tc>
      </w:tr>
      <w:tr w:rsidR="008567A8" w:rsidRPr="004120E5" w14:paraId="5E144A16" w14:textId="77777777" w:rsidTr="008567A8">
        <w:tc>
          <w:tcPr>
            <w:tcW w:w="3330" w:type="dxa"/>
          </w:tcPr>
          <w:p w14:paraId="2C41FC2F" w14:textId="77777777" w:rsidR="008567A8" w:rsidRPr="004120E5" w:rsidRDefault="008567A8" w:rsidP="008567A8">
            <w:pPr>
              <w:pStyle w:val="CitrixTableData"/>
            </w:pPr>
            <w:r w:rsidRPr="004120E5">
              <w:t>Memory</w:t>
            </w:r>
          </w:p>
        </w:tc>
        <w:tc>
          <w:tcPr>
            <w:tcW w:w="5130" w:type="dxa"/>
          </w:tcPr>
          <w:p w14:paraId="7A746359" w14:textId="0ED5AF02" w:rsidR="008567A8" w:rsidRPr="004120E5" w:rsidRDefault="008567A8" w:rsidP="008567A8">
            <w:pPr>
              <w:pStyle w:val="CitrixTableData"/>
            </w:pPr>
            <w:r w:rsidRPr="004120E5">
              <w:t>7.5 GB RAM</w:t>
            </w:r>
          </w:p>
        </w:tc>
      </w:tr>
      <w:tr w:rsidR="008567A8" w:rsidRPr="004120E5" w14:paraId="33A0C7D7" w14:textId="77777777" w:rsidTr="008567A8">
        <w:tc>
          <w:tcPr>
            <w:tcW w:w="3330" w:type="dxa"/>
          </w:tcPr>
          <w:p w14:paraId="4B6B1877" w14:textId="77777777" w:rsidR="008567A8" w:rsidRPr="004120E5" w:rsidRDefault="008567A8" w:rsidP="008567A8">
            <w:pPr>
              <w:pStyle w:val="CitrixTableData"/>
            </w:pPr>
            <w:r w:rsidRPr="004120E5">
              <w:t>Processor</w:t>
            </w:r>
          </w:p>
        </w:tc>
        <w:tc>
          <w:tcPr>
            <w:tcW w:w="5130" w:type="dxa"/>
          </w:tcPr>
          <w:p w14:paraId="66966B57" w14:textId="593F3B99" w:rsidR="008567A8" w:rsidRPr="004120E5" w:rsidRDefault="008567A8" w:rsidP="008567A8">
            <w:pPr>
              <w:pStyle w:val="CitrixTableData"/>
            </w:pPr>
            <w:r w:rsidRPr="004120E5">
              <w:t>4 vCPUs</w:t>
            </w:r>
          </w:p>
        </w:tc>
      </w:tr>
      <w:tr w:rsidR="008567A8" w:rsidRPr="004120E5" w14:paraId="79A6A66C" w14:textId="77777777" w:rsidTr="008567A8">
        <w:tc>
          <w:tcPr>
            <w:tcW w:w="3330" w:type="dxa"/>
          </w:tcPr>
          <w:p w14:paraId="3A1F57C6" w14:textId="77777777" w:rsidR="008567A8" w:rsidRPr="004120E5" w:rsidRDefault="008567A8" w:rsidP="008567A8">
            <w:pPr>
              <w:pStyle w:val="CitrixTableData"/>
            </w:pPr>
            <w:r w:rsidRPr="004120E5">
              <w:t>Disk</w:t>
            </w:r>
          </w:p>
        </w:tc>
        <w:tc>
          <w:tcPr>
            <w:tcW w:w="5130" w:type="dxa"/>
          </w:tcPr>
          <w:p w14:paraId="5F772A82" w14:textId="23DA980E" w:rsidR="008567A8" w:rsidRPr="004120E5" w:rsidRDefault="008567A8" w:rsidP="008567A8">
            <w:pPr>
              <w:pStyle w:val="CitrixTableData"/>
            </w:pPr>
            <w:r w:rsidRPr="004120E5">
              <w:t>60 GB</w:t>
            </w:r>
          </w:p>
        </w:tc>
      </w:tr>
      <w:tr w:rsidR="008567A8" w:rsidRPr="004120E5" w14:paraId="303A81E2" w14:textId="77777777" w:rsidTr="008567A8">
        <w:tc>
          <w:tcPr>
            <w:tcW w:w="8460" w:type="dxa"/>
            <w:gridSpan w:val="2"/>
            <w:shd w:val="clear" w:color="auto" w:fill="7F7F7F" w:themeFill="text1" w:themeFillTint="80"/>
          </w:tcPr>
          <w:p w14:paraId="094B7E57" w14:textId="77777777" w:rsidR="008567A8" w:rsidRPr="004120E5" w:rsidRDefault="008567A8" w:rsidP="008567A8">
            <w:pPr>
              <w:pStyle w:val="CitrixTableHeading"/>
            </w:pPr>
            <w:r w:rsidRPr="004120E5">
              <w:t>Installed Software</w:t>
            </w:r>
          </w:p>
        </w:tc>
      </w:tr>
      <w:tr w:rsidR="008567A8" w:rsidRPr="004120E5" w14:paraId="7DC9A801" w14:textId="77777777" w:rsidTr="008567A8">
        <w:tc>
          <w:tcPr>
            <w:tcW w:w="3330" w:type="dxa"/>
          </w:tcPr>
          <w:p w14:paraId="15424A25" w14:textId="24E93182" w:rsidR="008567A8" w:rsidRPr="004120E5" w:rsidRDefault="008567A8" w:rsidP="008567A8">
            <w:pPr>
              <w:pStyle w:val="CitrixTableData"/>
            </w:pPr>
            <w:r w:rsidRPr="004120E5">
              <w:t>SQL Server version</w:t>
            </w:r>
          </w:p>
        </w:tc>
        <w:tc>
          <w:tcPr>
            <w:tcW w:w="5130" w:type="dxa"/>
          </w:tcPr>
          <w:p w14:paraId="2B232185" w14:textId="211D1362" w:rsidR="008567A8" w:rsidRPr="004120E5" w:rsidRDefault="008567A8" w:rsidP="008567A8">
            <w:pPr>
              <w:pStyle w:val="CitrixTableData"/>
            </w:pPr>
            <w:r w:rsidRPr="004120E5">
              <w:t>SQL 2012</w:t>
            </w:r>
          </w:p>
        </w:tc>
      </w:tr>
      <w:tr w:rsidR="008567A8" w:rsidRPr="004120E5" w14:paraId="51C80A57" w14:textId="77777777" w:rsidTr="008567A8">
        <w:tc>
          <w:tcPr>
            <w:tcW w:w="3330" w:type="dxa"/>
          </w:tcPr>
          <w:p w14:paraId="24C6CE33" w14:textId="737D5131" w:rsidR="008567A8" w:rsidRPr="004120E5" w:rsidRDefault="008567A8" w:rsidP="008567A8">
            <w:pPr>
              <w:pStyle w:val="CitrixTableData"/>
            </w:pPr>
            <w:r w:rsidRPr="004120E5">
              <w:t>Authentication</w:t>
            </w:r>
          </w:p>
        </w:tc>
        <w:tc>
          <w:tcPr>
            <w:tcW w:w="5130" w:type="dxa"/>
          </w:tcPr>
          <w:p w14:paraId="79E142AE" w14:textId="29A0C6A7" w:rsidR="008567A8" w:rsidRPr="004120E5" w:rsidRDefault="008567A8" w:rsidP="008567A8">
            <w:pPr>
              <w:pStyle w:val="CitrixTableData"/>
            </w:pPr>
            <w:r w:rsidRPr="004120E5">
              <w:t>Mixed</w:t>
            </w:r>
          </w:p>
        </w:tc>
      </w:tr>
      <w:tr w:rsidR="008567A8" w:rsidRPr="004120E5" w14:paraId="7A406D22" w14:textId="77777777" w:rsidTr="008567A8">
        <w:tc>
          <w:tcPr>
            <w:tcW w:w="3330" w:type="dxa"/>
          </w:tcPr>
          <w:p w14:paraId="48255F44" w14:textId="17F1C645" w:rsidR="008567A8" w:rsidRPr="004120E5" w:rsidRDefault="008567A8" w:rsidP="008567A8">
            <w:pPr>
              <w:pStyle w:val="CitrixTableData"/>
            </w:pPr>
            <w:r w:rsidRPr="004120E5">
              <w:t>TCP/IP</w:t>
            </w:r>
          </w:p>
        </w:tc>
        <w:tc>
          <w:tcPr>
            <w:tcW w:w="5130" w:type="dxa"/>
          </w:tcPr>
          <w:p w14:paraId="5CC48573" w14:textId="314FF120" w:rsidR="008567A8" w:rsidRPr="004120E5" w:rsidRDefault="008567A8" w:rsidP="008567A8">
            <w:pPr>
              <w:pStyle w:val="CitrixTableData"/>
            </w:pPr>
            <w:r w:rsidRPr="004120E5">
              <w:t>Enabled</w:t>
            </w:r>
          </w:p>
        </w:tc>
      </w:tr>
      <w:tr w:rsidR="008567A8" w:rsidRPr="004120E5" w14:paraId="41A8DCFF" w14:textId="77777777" w:rsidTr="008567A8">
        <w:tc>
          <w:tcPr>
            <w:tcW w:w="3330" w:type="dxa"/>
          </w:tcPr>
          <w:p w14:paraId="14DB5A15" w14:textId="62E22AF8" w:rsidR="008567A8" w:rsidRPr="004120E5" w:rsidRDefault="008567A8" w:rsidP="008567A8">
            <w:pPr>
              <w:pStyle w:val="CitrixTableData"/>
            </w:pPr>
            <w:r w:rsidRPr="004120E5">
              <w:t>Named Pipes</w:t>
            </w:r>
          </w:p>
        </w:tc>
        <w:tc>
          <w:tcPr>
            <w:tcW w:w="5130" w:type="dxa"/>
          </w:tcPr>
          <w:p w14:paraId="3E1B8ACE" w14:textId="19975DD6" w:rsidR="008567A8" w:rsidRPr="004120E5" w:rsidRDefault="008567A8" w:rsidP="008567A8">
            <w:pPr>
              <w:pStyle w:val="CitrixTableData"/>
            </w:pPr>
            <w:r w:rsidRPr="004120E5">
              <w:t>Enabled</w:t>
            </w:r>
          </w:p>
        </w:tc>
      </w:tr>
      <w:tr w:rsidR="008567A8" w:rsidRPr="004120E5" w14:paraId="75BB817C" w14:textId="77777777" w:rsidTr="008567A8">
        <w:tc>
          <w:tcPr>
            <w:tcW w:w="3330" w:type="dxa"/>
          </w:tcPr>
          <w:p w14:paraId="4D7203F0" w14:textId="5EF7AA3D" w:rsidR="008567A8" w:rsidRPr="004120E5" w:rsidRDefault="008567A8" w:rsidP="008567A8">
            <w:pPr>
              <w:pStyle w:val="CitrixTableData"/>
            </w:pPr>
            <w:r w:rsidRPr="004120E5">
              <w:t>IP Address</w:t>
            </w:r>
          </w:p>
        </w:tc>
        <w:tc>
          <w:tcPr>
            <w:tcW w:w="5130" w:type="dxa"/>
          </w:tcPr>
          <w:p w14:paraId="2A0DFD4F" w14:textId="5E4ADBA5" w:rsidR="008567A8" w:rsidRPr="004120E5" w:rsidRDefault="008567A8" w:rsidP="008567A8">
            <w:pPr>
              <w:pStyle w:val="CitrixTableData"/>
            </w:pPr>
            <w:r w:rsidRPr="004120E5">
              <w:t>10.16.3.50</w:t>
            </w:r>
          </w:p>
        </w:tc>
      </w:tr>
      <w:tr w:rsidR="008567A8" w:rsidRPr="004120E5" w14:paraId="7D2EF55B" w14:textId="77777777" w:rsidTr="008567A8">
        <w:tc>
          <w:tcPr>
            <w:tcW w:w="3330" w:type="dxa"/>
          </w:tcPr>
          <w:p w14:paraId="1DB3C63E" w14:textId="78D941F3" w:rsidR="008567A8" w:rsidRPr="004120E5" w:rsidRDefault="008567A8" w:rsidP="008567A8">
            <w:pPr>
              <w:pStyle w:val="CitrixTableData"/>
            </w:pPr>
            <w:r w:rsidRPr="004120E5">
              <w:t>Port</w:t>
            </w:r>
          </w:p>
        </w:tc>
        <w:tc>
          <w:tcPr>
            <w:tcW w:w="5130" w:type="dxa"/>
          </w:tcPr>
          <w:p w14:paraId="14C8FA17" w14:textId="41C3EE87" w:rsidR="008567A8" w:rsidRPr="004120E5" w:rsidRDefault="008567A8" w:rsidP="008567A8">
            <w:pPr>
              <w:pStyle w:val="CitrixTableData"/>
            </w:pPr>
            <w:r w:rsidRPr="004120E5">
              <w:t>1436</w:t>
            </w:r>
          </w:p>
        </w:tc>
      </w:tr>
      <w:tr w:rsidR="008567A8" w:rsidRPr="004120E5" w14:paraId="1118FAB2" w14:textId="77777777" w:rsidTr="008567A8">
        <w:tc>
          <w:tcPr>
            <w:tcW w:w="3330" w:type="dxa"/>
          </w:tcPr>
          <w:p w14:paraId="14AEAFF4" w14:textId="065640A4" w:rsidR="008567A8" w:rsidRPr="004120E5" w:rsidRDefault="008567A8" w:rsidP="008567A8">
            <w:pPr>
              <w:pStyle w:val="CitrixTableData"/>
            </w:pPr>
            <w:r w:rsidRPr="004120E5">
              <w:t>Disk space data files</w:t>
            </w:r>
          </w:p>
        </w:tc>
        <w:tc>
          <w:tcPr>
            <w:tcW w:w="5130" w:type="dxa"/>
          </w:tcPr>
          <w:p w14:paraId="0CA0D506" w14:textId="35FA97BA" w:rsidR="008567A8" w:rsidRPr="004120E5" w:rsidRDefault="008567A8" w:rsidP="008567A8">
            <w:pPr>
              <w:pStyle w:val="CitrixTableData"/>
            </w:pPr>
            <w:r w:rsidRPr="004120E5">
              <w:t>60Gb</w:t>
            </w:r>
          </w:p>
        </w:tc>
      </w:tr>
      <w:tr w:rsidR="008567A8" w:rsidRPr="004120E5" w14:paraId="662BDCC4" w14:textId="77777777" w:rsidTr="008567A8">
        <w:tc>
          <w:tcPr>
            <w:tcW w:w="3330" w:type="dxa"/>
          </w:tcPr>
          <w:p w14:paraId="4582F943" w14:textId="699B88FB" w:rsidR="008567A8" w:rsidRPr="004120E5" w:rsidRDefault="008567A8" w:rsidP="008567A8">
            <w:pPr>
              <w:pStyle w:val="CitrixTableData"/>
            </w:pPr>
            <w:r w:rsidRPr="004120E5">
              <w:t>Disk space log files</w:t>
            </w:r>
          </w:p>
        </w:tc>
        <w:tc>
          <w:tcPr>
            <w:tcW w:w="5130" w:type="dxa"/>
          </w:tcPr>
          <w:p w14:paraId="4CA161A5" w14:textId="0EE2F594" w:rsidR="008567A8" w:rsidRPr="004120E5" w:rsidRDefault="008567A8" w:rsidP="008567A8">
            <w:pPr>
              <w:pStyle w:val="CitrixTableData"/>
            </w:pPr>
            <w:r w:rsidRPr="004120E5">
              <w:t>20Gb</w:t>
            </w:r>
          </w:p>
        </w:tc>
      </w:tr>
      <w:tr w:rsidR="008567A8" w:rsidRPr="004120E5" w14:paraId="3298A470" w14:textId="77777777" w:rsidTr="008567A8">
        <w:tc>
          <w:tcPr>
            <w:tcW w:w="3330" w:type="dxa"/>
          </w:tcPr>
          <w:p w14:paraId="554083B4" w14:textId="77777777" w:rsidR="008567A8" w:rsidRPr="004120E5" w:rsidRDefault="008567A8" w:rsidP="008567A8">
            <w:pPr>
              <w:pStyle w:val="CitrixTableData"/>
            </w:pPr>
            <w:r w:rsidRPr="004120E5">
              <w:t>Winders Server</w:t>
            </w:r>
          </w:p>
        </w:tc>
        <w:tc>
          <w:tcPr>
            <w:tcW w:w="5130" w:type="dxa"/>
          </w:tcPr>
          <w:p w14:paraId="270980A3" w14:textId="77777777" w:rsidR="008567A8" w:rsidRPr="004120E5" w:rsidRDefault="008567A8" w:rsidP="008567A8">
            <w:pPr>
              <w:pStyle w:val="CitrixTableData"/>
            </w:pPr>
            <w:r w:rsidRPr="004120E5">
              <w:t>Windows Server 2012</w:t>
            </w:r>
          </w:p>
        </w:tc>
      </w:tr>
    </w:tbl>
    <w:p w14:paraId="6E1AA502" w14:textId="598493C0" w:rsidR="008567A8" w:rsidRPr="004120E5" w:rsidRDefault="008567A8" w:rsidP="008567A8">
      <w:pPr>
        <w:pStyle w:val="CitrixBodyText2"/>
        <w:ind w:left="0"/>
        <w:rPr>
          <w:b/>
        </w:rPr>
      </w:pPr>
    </w:p>
    <w:p w14:paraId="65D4D9C5" w14:textId="77777777" w:rsidR="008567A8" w:rsidRPr="004120E5" w:rsidRDefault="008567A8" w:rsidP="008567A8">
      <w:pPr>
        <w:rPr>
          <w:b/>
        </w:rPr>
      </w:pPr>
      <w:r w:rsidRPr="004120E5">
        <w:rPr>
          <w:b/>
        </w:rPr>
        <w:br w:type="page"/>
      </w:r>
      <w:bookmarkStart w:id="31" w:name="_Toc391479281"/>
    </w:p>
    <w:p w14:paraId="1F3C0816" w14:textId="31B34D5C" w:rsidR="008567A8" w:rsidRPr="004120E5" w:rsidRDefault="008567A8" w:rsidP="008567A8">
      <w:pPr>
        <w:pStyle w:val="Heading2"/>
        <w:rPr>
          <w:b/>
          <w:bCs/>
          <w:szCs w:val="24"/>
        </w:rPr>
      </w:pPr>
      <w:bookmarkStart w:id="32" w:name="_Toc422175053"/>
      <w:r w:rsidRPr="004120E5">
        <w:t>Management and Operations</w:t>
      </w:r>
      <w:bookmarkEnd w:id="31"/>
      <w:bookmarkEnd w:id="32"/>
    </w:p>
    <w:p w14:paraId="5D0F097C" w14:textId="77777777" w:rsidR="008567A8" w:rsidRPr="004120E5" w:rsidRDefault="008567A8" w:rsidP="008567A8">
      <w:pPr>
        <w:pStyle w:val="CitrixBodyText1"/>
      </w:pPr>
      <w:r w:rsidRPr="004120E5">
        <w:t xml:space="preserve">For day-to-day administration, Desktop Director was leveraged to manage and support the environment. Support staff and administrators were granted access to the console. </w:t>
      </w:r>
    </w:p>
    <w:p w14:paraId="24EBBD8E" w14:textId="77777777" w:rsidR="008567A8" w:rsidRPr="004120E5" w:rsidRDefault="008567A8" w:rsidP="008567A8">
      <w:pPr>
        <w:pStyle w:val="CitrixBodyText1"/>
      </w:pPr>
      <w:r w:rsidRPr="004120E5">
        <w:t xml:space="preserve">Administrators manage the site using Citrix Studio. This console handles all site-level responsibilities including policies, device and user allocations. Only senior administrators are granted access to the Citrix Studio. The console was installed on each XenDesktop controller for high availability. </w:t>
      </w:r>
    </w:p>
    <w:p w14:paraId="6DF0157A" w14:textId="77777777" w:rsidR="008567A8" w:rsidRPr="004120E5" w:rsidRDefault="008567A8" w:rsidP="008567A8">
      <w:pPr>
        <w:pStyle w:val="Heading2"/>
      </w:pPr>
      <w:bookmarkStart w:id="33" w:name="SolutionCapabilitiesSection"/>
      <w:bookmarkStart w:id="34" w:name="_Toc391479283"/>
      <w:bookmarkStart w:id="35" w:name="_Toc422175054"/>
      <w:r w:rsidRPr="004120E5">
        <w:t>Solution Capabilities and Constraints</w:t>
      </w:r>
      <w:bookmarkEnd w:id="33"/>
      <w:bookmarkEnd w:id="34"/>
      <w:bookmarkEnd w:id="35"/>
      <w:r w:rsidRPr="004120E5">
        <w:t xml:space="preserve"> </w:t>
      </w:r>
    </w:p>
    <w:p w14:paraId="2E74E122" w14:textId="5C2DB927" w:rsidR="008567A8" w:rsidRPr="004120E5" w:rsidRDefault="008567A8" w:rsidP="008567A8">
      <w:pPr>
        <w:pStyle w:val="CitrixBodyText1"/>
      </w:pPr>
      <w:r w:rsidRPr="004120E5">
        <w:t xml:space="preserve">The Project Accelerator outputs provide the base sizing and architecture. The following sections provide additional considerations, tools and optimizations specific to </w:t>
      </w:r>
      <w:r w:rsidR="00EC6D0A">
        <w:t>Google Cloud Engine</w:t>
      </w:r>
      <w:r w:rsidRPr="004120E5">
        <w:t xml:space="preserve"> (</w:t>
      </w:r>
      <w:r w:rsidR="00EC6D0A">
        <w:t>GCE</w:t>
      </w:r>
      <w:r w:rsidRPr="004120E5">
        <w:t xml:space="preserve">) platform itself. By taking these additional factors into consideration, along with the base sizing and architecture, a complete hybrid solution in the </w:t>
      </w:r>
      <w:r w:rsidR="00EC6D0A">
        <w:t>XenCloud</w:t>
      </w:r>
      <w:r w:rsidRPr="004120E5">
        <w:t xml:space="preserve"> datacenter and </w:t>
      </w:r>
      <w:r w:rsidR="00EC6D0A">
        <w:t>GCE</w:t>
      </w:r>
      <w:r w:rsidRPr="004120E5">
        <w:t xml:space="preserve"> could be implemented.</w:t>
      </w:r>
    </w:p>
    <w:p w14:paraId="54ED99E9" w14:textId="634880A9" w:rsidR="008567A8" w:rsidRPr="004120E5" w:rsidRDefault="008567A8" w:rsidP="008567A8">
      <w:pPr>
        <w:pStyle w:val="CitrixBodyText1"/>
      </w:pPr>
      <w:r w:rsidRPr="004120E5">
        <w:t xml:space="preserve">The following sections outline some of the considerations within </w:t>
      </w:r>
      <w:r w:rsidR="00EC6D0A">
        <w:t>GCE</w:t>
      </w:r>
      <w:r w:rsidRPr="004120E5">
        <w:t xml:space="preserve"> that have influenced this design beyond the recommendations from the Project Accelerator.</w:t>
      </w:r>
    </w:p>
    <w:p w14:paraId="39796AB0" w14:textId="1DEBFE83" w:rsidR="008567A8" w:rsidRPr="004120E5" w:rsidRDefault="00EC6D0A" w:rsidP="00801204">
      <w:pPr>
        <w:pStyle w:val="Heading3"/>
      </w:pPr>
      <w:bookmarkStart w:id="36" w:name="_Toc391479284"/>
      <w:bookmarkStart w:id="37" w:name="_Toc422175055"/>
      <w:r>
        <w:t>GCE</w:t>
      </w:r>
      <w:r w:rsidR="008567A8" w:rsidRPr="004120E5">
        <w:t xml:space="preserve"> as an IaaS Platform</w:t>
      </w:r>
      <w:bookmarkEnd w:id="36"/>
      <w:bookmarkEnd w:id="37"/>
    </w:p>
    <w:p w14:paraId="01FEBA5B" w14:textId="67D6E10C" w:rsidR="008567A8" w:rsidRPr="004120E5" w:rsidRDefault="008567A8" w:rsidP="00801204">
      <w:pPr>
        <w:pStyle w:val="CitrixBodyText2"/>
      </w:pPr>
      <w:r w:rsidRPr="004120E5">
        <w:t xml:space="preserve">The </w:t>
      </w:r>
      <w:r w:rsidR="00EC6D0A">
        <w:t>GCE</w:t>
      </w:r>
      <w:r w:rsidRPr="004120E5">
        <w:t xml:space="preserve"> platform has evolved to include several technologies that enable Infrastructure as a Service (IaaS). This section provides a brief overview of those technologies that are leveraged as a part of the Citrix XenDesktop solution on </w:t>
      </w:r>
      <w:r w:rsidR="00EC6D0A">
        <w:t>GCE</w:t>
      </w:r>
      <w:r w:rsidRPr="004120E5">
        <w:t>.</w:t>
      </w:r>
    </w:p>
    <w:p w14:paraId="243FF56D" w14:textId="7511448A" w:rsidR="008567A8" w:rsidRPr="004120E5" w:rsidRDefault="008567A8" w:rsidP="00801204">
      <w:pPr>
        <w:pStyle w:val="CitrixBodyText2"/>
      </w:pPr>
      <w:r w:rsidRPr="004120E5">
        <w:t xml:space="preserve">More information about </w:t>
      </w:r>
      <w:r w:rsidR="00EC6D0A">
        <w:t>GCE</w:t>
      </w:r>
      <w:r w:rsidRPr="004120E5">
        <w:t xml:space="preserve"> and Windows VM Instance capabilities can be found at: </w:t>
      </w:r>
    </w:p>
    <w:p w14:paraId="44B70B33" w14:textId="18C683D7" w:rsidR="008567A8" w:rsidRPr="00721085" w:rsidRDefault="00721085" w:rsidP="00721085">
      <w:pPr>
        <w:pStyle w:val="CitrixBodyText2"/>
        <w:numPr>
          <w:ilvl w:val="0"/>
          <w:numId w:val="15"/>
        </w:numPr>
        <w:rPr>
          <w:rStyle w:val="Hyperlink"/>
        </w:rPr>
      </w:pPr>
      <w:r>
        <w:fldChar w:fldCharType="begin"/>
      </w:r>
      <w:r>
        <w:instrText xml:space="preserve"> HYPERLINK "https://cloud.google.com/compute/docs/operating-systems/windows" </w:instrText>
      </w:r>
      <w:r>
        <w:fldChar w:fldCharType="separate"/>
      </w:r>
      <w:r w:rsidRPr="00721085">
        <w:rPr>
          <w:rStyle w:val="Hyperlink"/>
        </w:rPr>
        <w:t>https://cloud.google.com/compute/docs/operating-systems/windows</w:t>
      </w:r>
    </w:p>
    <w:bookmarkStart w:id="38" w:name="_Toc391479285"/>
    <w:p w14:paraId="4AA1F9FE" w14:textId="4F848C6C" w:rsidR="008567A8" w:rsidRPr="004120E5" w:rsidRDefault="00721085" w:rsidP="00801204">
      <w:pPr>
        <w:pStyle w:val="Heading4"/>
      </w:pPr>
      <w:r>
        <w:rPr>
          <w:rFonts w:cs="Times New Roman"/>
          <w:bCs/>
          <w:sz w:val="20"/>
          <w:szCs w:val="24"/>
        </w:rPr>
        <w:fldChar w:fldCharType="end"/>
      </w:r>
      <w:bookmarkStart w:id="39" w:name="_Toc422175056"/>
      <w:r w:rsidR="008567A8" w:rsidRPr="004120E5">
        <w:t>Networking</w:t>
      </w:r>
      <w:bookmarkEnd w:id="38"/>
      <w:bookmarkEnd w:id="39"/>
    </w:p>
    <w:p w14:paraId="43006E79" w14:textId="711C5696" w:rsidR="008567A8" w:rsidRPr="004120E5" w:rsidRDefault="00E53F5B" w:rsidP="00801204">
      <w:pPr>
        <w:pStyle w:val="CitrixBodyText3"/>
      </w:pPr>
      <w:r>
        <w:t xml:space="preserve">A </w:t>
      </w:r>
      <w:r w:rsidR="00EC6D0A">
        <w:t>GCE</w:t>
      </w:r>
      <w:r w:rsidR="008567A8" w:rsidRPr="004120E5">
        <w:t xml:space="preserve"> </w:t>
      </w:r>
      <w:r>
        <w:t xml:space="preserve">project can contain multiple networks, where each network </w:t>
      </w:r>
      <w:r w:rsidR="00EC6D0A">
        <w:t>enable</w:t>
      </w:r>
      <w:r>
        <w:t>s</w:t>
      </w:r>
      <w:r w:rsidR="008567A8" w:rsidRPr="004120E5">
        <w:t xml:space="preserve"> a logically isolated section of the </w:t>
      </w:r>
      <w:r w:rsidR="00EC6D0A">
        <w:t xml:space="preserve">GCE </w:t>
      </w:r>
      <w:r w:rsidR="008567A8" w:rsidRPr="004120E5">
        <w:t xml:space="preserve">Cloud where you can launch </w:t>
      </w:r>
      <w:r w:rsidR="00EC6D0A">
        <w:t>GCE</w:t>
      </w:r>
      <w:r w:rsidR="008567A8" w:rsidRPr="004120E5">
        <w:t xml:space="preserve"> resources in a virtual network that you define. Administrators have complete control over the virtual networking environment, </w:t>
      </w:r>
      <w:r>
        <w:t>through adding or removing customized firewalls</w:t>
      </w:r>
      <w:r w:rsidR="008567A8" w:rsidRPr="004120E5">
        <w:t xml:space="preserve">, to control access to the </w:t>
      </w:r>
      <w:r w:rsidR="00EC6D0A">
        <w:t>GCE</w:t>
      </w:r>
      <w:r w:rsidR="008567A8" w:rsidRPr="004120E5">
        <w:t xml:space="preserve"> </w:t>
      </w:r>
      <w:r w:rsidR="00EC6D0A">
        <w:t xml:space="preserve">VM </w:t>
      </w:r>
      <w:r w:rsidR="008567A8" w:rsidRPr="004120E5">
        <w:t xml:space="preserve">instances in this </w:t>
      </w:r>
      <w:r w:rsidR="00EC6D0A">
        <w:t>virtual network</w:t>
      </w:r>
      <w:r w:rsidR="008567A8" w:rsidRPr="004120E5">
        <w:t>.</w:t>
      </w:r>
    </w:p>
    <w:p w14:paraId="029AF2B3" w14:textId="568E6BA4" w:rsidR="008567A8" w:rsidRPr="004120E5" w:rsidRDefault="008567A8" w:rsidP="00801204">
      <w:pPr>
        <w:pStyle w:val="CitrixBodyText3"/>
      </w:pPr>
      <w:r w:rsidRPr="004120E5">
        <w:t xml:space="preserve">The example in this guide uses a single </w:t>
      </w:r>
      <w:r w:rsidR="00EC6D0A">
        <w:t>virtual network</w:t>
      </w:r>
      <w:r w:rsidRPr="004120E5">
        <w:t xml:space="preserve"> for all </w:t>
      </w:r>
      <w:r w:rsidR="00EC6D0A">
        <w:t>GCE</w:t>
      </w:r>
      <w:r w:rsidRPr="004120E5">
        <w:t>-hosted XenDesktop 7.</w:t>
      </w:r>
      <w:r w:rsidR="00EC6D0A">
        <w:t>6</w:t>
      </w:r>
      <w:r w:rsidRPr="004120E5">
        <w:t xml:space="preserve"> workloads. A</w:t>
      </w:r>
      <w:r w:rsidR="00EC6D0A">
        <w:t>n</w:t>
      </w:r>
      <w:r w:rsidRPr="004120E5">
        <w:t xml:space="preserve"> </w:t>
      </w:r>
      <w:r w:rsidR="00EC6D0A">
        <w:t>IPSEC</w:t>
      </w:r>
      <w:r w:rsidRPr="004120E5">
        <w:t xml:space="preserve"> Site-to-Site VPN connection was used between </w:t>
      </w:r>
      <w:r w:rsidR="00EC6D0A">
        <w:t>XenCloud’s</w:t>
      </w:r>
      <w:r w:rsidRPr="004120E5">
        <w:t xml:space="preserve"> on-premises corporate datacenter and the </w:t>
      </w:r>
      <w:r w:rsidR="00EC6D0A">
        <w:t>GCE-hosted virtual network</w:t>
      </w:r>
      <w:r w:rsidRPr="004120E5">
        <w:t>.</w:t>
      </w:r>
    </w:p>
    <w:p w14:paraId="43AF4DBA" w14:textId="14C6EAD7" w:rsidR="00801204" w:rsidRPr="004120E5" w:rsidRDefault="008567A8" w:rsidP="00801204">
      <w:pPr>
        <w:pStyle w:val="CitrixBodyText3"/>
        <w:rPr>
          <w:rStyle w:val="Hyperlink"/>
        </w:rPr>
      </w:pPr>
      <w:r w:rsidRPr="004120E5">
        <w:t xml:space="preserve">More information regarding </w:t>
      </w:r>
      <w:r w:rsidR="00EC6D0A">
        <w:t>GCE</w:t>
      </w:r>
      <w:r w:rsidRPr="004120E5">
        <w:t xml:space="preserve"> Networking can be found at </w:t>
      </w:r>
      <w:bookmarkStart w:id="40" w:name="_Toc391479286"/>
      <w:r w:rsidR="00E53F5B">
        <w:fldChar w:fldCharType="begin"/>
      </w:r>
      <w:r w:rsidR="00E53F5B">
        <w:instrText xml:space="preserve"> HYPERLINK "</w:instrText>
      </w:r>
      <w:r w:rsidR="00E53F5B" w:rsidRPr="00E53F5B">
        <w:instrText>https://cloud.google.com/compute/docs/networking</w:instrText>
      </w:r>
      <w:r w:rsidR="00E53F5B">
        <w:instrText xml:space="preserve">" </w:instrText>
      </w:r>
      <w:r w:rsidR="00E53F5B">
        <w:fldChar w:fldCharType="separate"/>
      </w:r>
      <w:r w:rsidR="00E53F5B" w:rsidRPr="00691A84">
        <w:rPr>
          <w:rStyle w:val="Hyperlink"/>
        </w:rPr>
        <w:t>https://cloud.google.com/compute/docs/networking</w:t>
      </w:r>
      <w:r w:rsidR="00E53F5B">
        <w:fldChar w:fldCharType="end"/>
      </w:r>
      <w:r w:rsidR="00E53F5B">
        <w:t xml:space="preserve"> </w:t>
      </w:r>
    </w:p>
    <w:p w14:paraId="5480F8BC" w14:textId="3745AF6A" w:rsidR="008567A8" w:rsidRPr="004120E5" w:rsidRDefault="008567A8" w:rsidP="00801204">
      <w:pPr>
        <w:pStyle w:val="Heading4"/>
      </w:pPr>
      <w:bookmarkStart w:id="41" w:name="_Toc422175057"/>
      <w:r w:rsidRPr="004120E5">
        <w:t>Storage</w:t>
      </w:r>
      <w:bookmarkEnd w:id="40"/>
      <w:bookmarkEnd w:id="41"/>
    </w:p>
    <w:p w14:paraId="72D32E05" w14:textId="11D3C2D4" w:rsidR="008567A8" w:rsidRPr="004120E5" w:rsidRDefault="008567A8" w:rsidP="00801204">
      <w:pPr>
        <w:pStyle w:val="CitrixBodyText3"/>
      </w:pPr>
      <w:r w:rsidRPr="004120E5">
        <w:t xml:space="preserve">The scenario in this document leverages </w:t>
      </w:r>
      <w:r w:rsidR="00E53F5B">
        <w:t>Google Compute Engine’s</w:t>
      </w:r>
      <w:r w:rsidRPr="004120E5">
        <w:t xml:space="preserve"> </w:t>
      </w:r>
      <w:r w:rsidR="00E53F5B">
        <w:t xml:space="preserve">persistent disk storage </w:t>
      </w:r>
      <w:r w:rsidRPr="004120E5">
        <w:t xml:space="preserve">as </w:t>
      </w:r>
      <w:r w:rsidR="00E53F5B">
        <w:t xml:space="preserve">primary storage for </w:t>
      </w:r>
      <w:r w:rsidRPr="004120E5">
        <w:t xml:space="preserve">VM instances provisioned within </w:t>
      </w:r>
      <w:r w:rsidR="00E53F5B">
        <w:t>GCE.</w:t>
      </w:r>
      <w:r w:rsidRPr="004120E5">
        <w:t xml:space="preserve"> In addition, a Windows Server 2012</w:t>
      </w:r>
      <w:r w:rsidR="00E53F5B">
        <w:t>R2</w:t>
      </w:r>
      <w:r w:rsidRPr="004120E5">
        <w:t xml:space="preserve"> File Server has been configured within </w:t>
      </w:r>
      <w:r w:rsidR="00E53F5B">
        <w:t>GCE</w:t>
      </w:r>
      <w:r w:rsidRPr="004120E5">
        <w:t xml:space="preserve"> as a shared file service for the storage of user profiles and data. Additional storage can be allocated within the environment as required for other workloads not documented in this guide.</w:t>
      </w:r>
    </w:p>
    <w:p w14:paraId="2A995AF9" w14:textId="36303CBE" w:rsidR="008567A8" w:rsidRPr="004120E5" w:rsidRDefault="008567A8" w:rsidP="00801204">
      <w:pPr>
        <w:pStyle w:val="CitrixBodyText3"/>
        <w:rPr>
          <w:rStyle w:val="Hyperlink"/>
        </w:rPr>
      </w:pPr>
      <w:r w:rsidRPr="004120E5">
        <w:t xml:space="preserve">More information about </w:t>
      </w:r>
      <w:r w:rsidR="00E53F5B">
        <w:t>GCE</w:t>
      </w:r>
      <w:r w:rsidRPr="004120E5">
        <w:t xml:space="preserve"> storage </w:t>
      </w:r>
      <w:r w:rsidR="00E53F5B">
        <w:t xml:space="preserve">options </w:t>
      </w:r>
      <w:r w:rsidRPr="004120E5">
        <w:t xml:space="preserve">can be found at </w:t>
      </w:r>
      <w:hyperlink r:id="rId23" w:history="1">
        <w:r w:rsidR="00E53F5B" w:rsidRPr="00691A84">
          <w:rPr>
            <w:rStyle w:val="Hyperlink"/>
          </w:rPr>
          <w:t>https://cloud.google.com/compute/docs/disks/</w:t>
        </w:r>
      </w:hyperlink>
      <w:r w:rsidR="00E53F5B">
        <w:t xml:space="preserve"> </w:t>
      </w:r>
      <w:r w:rsidRPr="004120E5">
        <w:t xml:space="preserve"> </w:t>
      </w:r>
    </w:p>
    <w:p w14:paraId="5843BE53" w14:textId="21C5705A" w:rsidR="008567A8" w:rsidRPr="004120E5" w:rsidRDefault="008567A8" w:rsidP="00801204">
      <w:pPr>
        <w:pStyle w:val="CitrixBodyText3"/>
      </w:pPr>
      <w:r w:rsidRPr="004120E5">
        <w:rPr>
          <w:b/>
        </w:rPr>
        <w:t>Important!</w:t>
      </w:r>
      <w:r w:rsidRPr="004120E5">
        <w:t xml:space="preserve"> Because Citrix Provisioning Service</w:t>
      </w:r>
      <w:r w:rsidR="00EC6D0A">
        <w:t>s</w:t>
      </w:r>
      <w:r w:rsidRPr="004120E5">
        <w:t xml:space="preserve"> </w:t>
      </w:r>
      <w:r w:rsidR="00E53F5B">
        <w:t>and</w:t>
      </w:r>
      <w:r w:rsidR="00EC6D0A">
        <w:t xml:space="preserve"> Citrix Machine Creation Services are</w:t>
      </w:r>
      <w:r w:rsidRPr="004120E5">
        <w:t xml:space="preserve"> not supported with </w:t>
      </w:r>
      <w:r w:rsidR="00EC6D0A">
        <w:t>GCE</w:t>
      </w:r>
      <w:r w:rsidRPr="004120E5">
        <w:t xml:space="preserve"> at this time, the storage calculations from the Project Accelerator can differ significantly from the storage actually used. </w:t>
      </w:r>
      <w:r w:rsidR="003E0415">
        <w:t>Please confirm your storage requirements as part of your cost models.</w:t>
      </w:r>
    </w:p>
    <w:p w14:paraId="39E95503" w14:textId="77777777" w:rsidR="008567A8" w:rsidRPr="004120E5" w:rsidRDefault="008567A8" w:rsidP="00801204">
      <w:pPr>
        <w:pStyle w:val="Heading4"/>
      </w:pPr>
      <w:bookmarkStart w:id="42" w:name="_Toc391479287"/>
      <w:bookmarkStart w:id="43" w:name="_Toc422175058"/>
      <w:r w:rsidRPr="004120E5">
        <w:t>Provisioning</w:t>
      </w:r>
      <w:bookmarkEnd w:id="42"/>
      <w:bookmarkEnd w:id="43"/>
    </w:p>
    <w:p w14:paraId="476F2C48" w14:textId="248FE170" w:rsidR="008567A8" w:rsidRPr="004120E5" w:rsidRDefault="008567A8" w:rsidP="00801204">
      <w:pPr>
        <w:pStyle w:val="CitrixBodyText3"/>
      </w:pPr>
      <w:r w:rsidRPr="004120E5">
        <w:t xml:space="preserve">The provisioning of VM Instances within </w:t>
      </w:r>
      <w:r w:rsidR="003E0415">
        <w:t>GCE</w:t>
      </w:r>
      <w:r w:rsidRPr="004120E5">
        <w:t xml:space="preserve"> is accomplished </w:t>
      </w:r>
      <w:r w:rsidR="003E0415">
        <w:t>through manual creation of the VM instances through the GCE Console</w:t>
      </w:r>
      <w:r w:rsidRPr="004120E5">
        <w:t xml:space="preserve">. Larger scale environments can be provisioned using </w:t>
      </w:r>
      <w:r w:rsidR="003E0415">
        <w:t xml:space="preserve">GCE </w:t>
      </w:r>
      <w:commentRangeStart w:id="44"/>
      <w:r w:rsidR="00C503E9">
        <w:t>scripts</w:t>
      </w:r>
      <w:commentRangeEnd w:id="44"/>
      <w:r w:rsidR="00C503E9">
        <w:rPr>
          <w:rStyle w:val="CommentReference"/>
          <w:bCs w:val="0"/>
          <w:color w:val="auto"/>
        </w:rPr>
        <w:commentReference w:id="44"/>
      </w:r>
      <w:r w:rsidRPr="004120E5">
        <w:t xml:space="preserve">. The console UI examples in this guide are used for the sake of clarity, while it is generally recommended that a Citrix Service Provider (CSP) or enterprise deployments leverage the XenDesktop SDK and </w:t>
      </w:r>
      <w:r w:rsidR="00C503E9">
        <w:t>GCE scripts</w:t>
      </w:r>
      <w:r w:rsidRPr="004120E5">
        <w:t xml:space="preserve"> to ensure continuity when provisioning instances over time or at larger scale. </w:t>
      </w:r>
    </w:p>
    <w:p w14:paraId="0F0297FB" w14:textId="77777777" w:rsidR="008567A8" w:rsidRPr="004120E5" w:rsidRDefault="008567A8" w:rsidP="00801204">
      <w:pPr>
        <w:pStyle w:val="CitrixBodyText3"/>
      </w:pPr>
      <w:commentRangeStart w:id="45"/>
      <w:r w:rsidRPr="004120E5">
        <w:t xml:space="preserve">More information about AWS CloudFormation and samples can be found at </w:t>
      </w:r>
      <w:hyperlink r:id="rId24" w:history="1">
        <w:r w:rsidRPr="004120E5">
          <w:rPr>
            <w:rStyle w:val="Hyperlink"/>
          </w:rPr>
          <w:t>http://aws.amazon.com/cloudformation/aws-cloudformation-templates</w:t>
        </w:r>
      </w:hyperlink>
      <w:r w:rsidRPr="004120E5">
        <w:t xml:space="preserve"> </w:t>
      </w:r>
      <w:commentRangeEnd w:id="45"/>
      <w:r w:rsidR="00C503E9">
        <w:rPr>
          <w:rStyle w:val="CommentReference"/>
          <w:bCs w:val="0"/>
          <w:color w:val="auto"/>
        </w:rPr>
        <w:commentReference w:id="45"/>
      </w:r>
    </w:p>
    <w:p w14:paraId="718D3925" w14:textId="77777777" w:rsidR="008567A8" w:rsidRPr="004120E5" w:rsidRDefault="008567A8" w:rsidP="00801204">
      <w:pPr>
        <w:pStyle w:val="Heading4"/>
      </w:pPr>
      <w:bookmarkStart w:id="46" w:name="_Toc391479288"/>
      <w:bookmarkStart w:id="47" w:name="_Toc422175059"/>
      <w:r w:rsidRPr="004120E5">
        <w:t>Secure Access</w:t>
      </w:r>
      <w:bookmarkEnd w:id="46"/>
      <w:bookmarkEnd w:id="47"/>
    </w:p>
    <w:p w14:paraId="046C8213" w14:textId="07820E52" w:rsidR="00C16221" w:rsidRPr="004120E5" w:rsidRDefault="008567A8" w:rsidP="008B6535">
      <w:pPr>
        <w:pStyle w:val="CitrixBodyText3"/>
      </w:pPr>
      <w:r w:rsidRPr="004120E5">
        <w:t xml:space="preserve">For the scenario in this guide, secure access to desktops and applications within </w:t>
      </w:r>
      <w:r w:rsidR="00C503E9">
        <w:t>GCE</w:t>
      </w:r>
      <w:r w:rsidRPr="004120E5">
        <w:t xml:space="preserve"> is provided through the on-premises NetScaler Gateway when connecting to </w:t>
      </w:r>
      <w:r w:rsidR="00C503E9">
        <w:t>GCE</w:t>
      </w:r>
      <w:r w:rsidRPr="004120E5">
        <w:t xml:space="preserve">-hosted workloads. The connections made through the NetScaler Gateway are then passed through the Site-to-Site VPN to the </w:t>
      </w:r>
      <w:r w:rsidR="00C503E9">
        <w:t>GCE</w:t>
      </w:r>
      <w:r w:rsidRPr="004120E5">
        <w:t xml:space="preserve">-hosted desktops and applications (see </w:t>
      </w:r>
      <w:r w:rsidR="00C16221" w:rsidRPr="004120E5">
        <w:t xml:space="preserve">Figure </w:t>
      </w:r>
      <w:r w:rsidR="0005671C" w:rsidRPr="004120E5">
        <w:t>8</w:t>
      </w:r>
      <w:r w:rsidRPr="004120E5">
        <w:t>).</w:t>
      </w:r>
    </w:p>
    <w:p w14:paraId="707D3A53" w14:textId="29001CBE" w:rsidR="00801204" w:rsidRPr="004120E5" w:rsidRDefault="00C16221" w:rsidP="00801204">
      <w:pPr>
        <w:pStyle w:val="CitrixBodyText3"/>
      </w:pPr>
      <w:r w:rsidRPr="004120E5">
        <w:rPr>
          <w:rFonts w:cs="Arial"/>
          <w:noProof/>
          <w:lang w:val="en-GB" w:eastAsia="en-GB"/>
        </w:rPr>
        <mc:AlternateContent>
          <mc:Choice Requires="wps">
            <w:drawing>
              <wp:anchor distT="0" distB="0" distL="114300" distR="114300" simplePos="0" relativeHeight="251671552" behindDoc="0" locked="0" layoutInCell="1" allowOverlap="1" wp14:anchorId="0F33795E" wp14:editId="4495DC6C">
                <wp:simplePos x="0" y="0"/>
                <wp:positionH relativeFrom="column">
                  <wp:posOffset>2552537</wp:posOffset>
                </wp:positionH>
                <wp:positionV relativeFrom="paragraph">
                  <wp:posOffset>3417570</wp:posOffset>
                </wp:positionV>
                <wp:extent cx="2327118" cy="109924"/>
                <wp:effectExtent l="25400" t="25400" r="35560" b="171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118" cy="109924"/>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CCD43D" id="Rectangle 16" o:spid="_x0000_s1026" style="position:absolute;margin-left:201pt;margin-top:269.1pt;width:183.25pt;height: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" filled="f" strokecolor="#c0504d [3205]" strokeweight="3pt">
                <v:path arrowok="t"/>
              </v:rect>
            </w:pict>
          </mc:Fallback>
        </mc:AlternateContent>
      </w:r>
      <w:commentRangeStart w:id="48"/>
      <w:r w:rsidR="00801204" w:rsidRPr="004120E5">
        <w:rPr>
          <w:rFonts w:cs="Arial"/>
          <w:noProof/>
          <w:lang w:val="en-GB" w:eastAsia="en-GB"/>
        </w:rPr>
        <w:drawing>
          <wp:inline distT="0" distB="0" distL="0" distR="0" wp14:anchorId="24695251" wp14:editId="029BD032">
            <wp:extent cx="5794217" cy="4332663"/>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lin Cloud_CS5.png"/>
                    <pic:cNvPicPr/>
                  </pic:nvPicPr>
                  <pic:blipFill>
                    <a:blip r:embed="rId17">
                      <a:extLst>
                        <a:ext uri="{28A0092B-C50C-407E-A947-70E740481C1C}">
                          <a14:useLocalDpi xmlns:a14="http://schemas.microsoft.com/office/drawing/2010/main" val="0"/>
                        </a:ext>
                      </a:extLst>
                    </a:blip>
                    <a:stretch>
                      <a:fillRect/>
                    </a:stretch>
                  </pic:blipFill>
                  <pic:spPr>
                    <a:xfrm>
                      <a:off x="0" y="0"/>
                      <a:ext cx="5794217" cy="4332663"/>
                    </a:xfrm>
                    <a:prstGeom prst="rect">
                      <a:avLst/>
                    </a:prstGeom>
                  </pic:spPr>
                </pic:pic>
              </a:graphicData>
            </a:graphic>
          </wp:inline>
        </w:drawing>
      </w:r>
      <w:commentRangeEnd w:id="48"/>
      <w:r w:rsidR="00C503E9">
        <w:rPr>
          <w:rStyle w:val="CommentReference"/>
          <w:bCs w:val="0"/>
          <w:color w:val="auto"/>
        </w:rPr>
        <w:commentReference w:id="48"/>
      </w:r>
    </w:p>
    <w:p w14:paraId="4CFFD6EE" w14:textId="7F1213F3" w:rsidR="00801204" w:rsidRPr="004120E5" w:rsidRDefault="00801204" w:rsidP="00C16221">
      <w:pPr>
        <w:pStyle w:val="Caption"/>
        <w:ind w:left="540"/>
        <w:jc w:val="left"/>
      </w:pPr>
      <w:bookmarkStart w:id="49" w:name="_Ref390091140"/>
      <w:r w:rsidRPr="004120E5">
        <w:t xml:space="preserve">Figure </w:t>
      </w:r>
      <w:bookmarkEnd w:id="49"/>
      <w:r w:rsidRPr="004120E5">
        <w:t xml:space="preserve">8. Citrix NetScaler Gateway provides unified and secure access to on-premises and </w:t>
      </w:r>
      <w:r w:rsidR="00C503E9">
        <w:t>GCE</w:t>
      </w:r>
      <w:r w:rsidRPr="004120E5">
        <w:t>-hosted desktops and applications.</w:t>
      </w:r>
    </w:p>
    <w:p w14:paraId="0E4FAFF7" w14:textId="77777777" w:rsidR="00801204" w:rsidRPr="004120E5" w:rsidRDefault="00801204" w:rsidP="00801204">
      <w:pPr>
        <w:pStyle w:val="CitrixBodyText3"/>
        <w:rPr>
          <w:rStyle w:val="Hyperlink"/>
        </w:rPr>
      </w:pPr>
      <w:r w:rsidRPr="004120E5">
        <w:t xml:space="preserve">More information about Citrix NetScaler Gateway can be found at </w:t>
      </w:r>
      <w:hyperlink r:id="rId25" w:history="1">
        <w:r w:rsidRPr="004120E5">
          <w:rPr>
            <w:rStyle w:val="Hyperlink"/>
          </w:rPr>
          <w:t>http://www.citrix.com/edocs</w:t>
        </w:r>
      </w:hyperlink>
      <w:r w:rsidRPr="004120E5">
        <w:rPr>
          <w:rStyle w:val="Hyperlink"/>
        </w:rPr>
        <w:t>.</w:t>
      </w:r>
      <w:bookmarkStart w:id="50" w:name="_Toc391479289"/>
    </w:p>
    <w:p w14:paraId="66FC9D8C" w14:textId="221E5898" w:rsidR="00801204" w:rsidRPr="004120E5" w:rsidRDefault="00801204" w:rsidP="00801204">
      <w:pPr>
        <w:pStyle w:val="Heading3"/>
      </w:pPr>
      <w:bookmarkStart w:id="51" w:name="_Toc422175060"/>
      <w:r w:rsidRPr="004120E5">
        <w:t>Microsoft Instances and Services Used for this Guide</w:t>
      </w:r>
      <w:bookmarkEnd w:id="50"/>
      <w:bookmarkEnd w:id="51"/>
    </w:p>
    <w:p w14:paraId="0434E0B3" w14:textId="489D0639" w:rsidR="00801204" w:rsidRPr="004120E5" w:rsidRDefault="00801204" w:rsidP="00801204">
      <w:pPr>
        <w:pStyle w:val="CitrixBodyText2"/>
      </w:pPr>
      <w:r w:rsidRPr="004120E5">
        <w:t xml:space="preserve">Microsoft Windows Server 2012 </w:t>
      </w:r>
      <w:r w:rsidR="00EC6D0A">
        <w:t xml:space="preserve">R2 </w:t>
      </w:r>
      <w:r w:rsidRPr="004120E5">
        <w:t>Datacenter Instances were used for all Windows Servers in this guide. Some of the roles and services enabled on various servers include:</w:t>
      </w:r>
    </w:p>
    <w:p w14:paraId="7B9CE886" w14:textId="77777777" w:rsidR="00801204" w:rsidRPr="004120E5" w:rsidRDefault="00801204" w:rsidP="0005250E">
      <w:pPr>
        <w:pStyle w:val="CitrixBodyText2"/>
        <w:numPr>
          <w:ilvl w:val="0"/>
          <w:numId w:val="17"/>
        </w:numPr>
      </w:pPr>
      <w:r w:rsidRPr="004120E5">
        <w:t>Active Directory Services</w:t>
      </w:r>
    </w:p>
    <w:p w14:paraId="4D91510B" w14:textId="77777777" w:rsidR="00801204" w:rsidRPr="004120E5" w:rsidRDefault="00801204" w:rsidP="0005250E">
      <w:pPr>
        <w:pStyle w:val="CitrixBodyText2"/>
        <w:numPr>
          <w:ilvl w:val="0"/>
          <w:numId w:val="17"/>
        </w:numPr>
      </w:pPr>
      <w:r w:rsidRPr="004120E5">
        <w:t>File Services</w:t>
      </w:r>
    </w:p>
    <w:p w14:paraId="5ADEF048" w14:textId="77777777" w:rsidR="00801204" w:rsidRPr="004120E5" w:rsidRDefault="00801204" w:rsidP="0005250E">
      <w:pPr>
        <w:pStyle w:val="CitrixBodyText2"/>
        <w:numPr>
          <w:ilvl w:val="0"/>
          <w:numId w:val="17"/>
        </w:numPr>
      </w:pPr>
      <w:r w:rsidRPr="004120E5">
        <w:t>Internet Information Services</w:t>
      </w:r>
    </w:p>
    <w:p w14:paraId="35B4D977" w14:textId="77777777" w:rsidR="00801204" w:rsidRPr="004120E5" w:rsidRDefault="00801204" w:rsidP="0005250E">
      <w:pPr>
        <w:pStyle w:val="CitrixBodyText2"/>
        <w:numPr>
          <w:ilvl w:val="0"/>
          <w:numId w:val="17"/>
        </w:numPr>
      </w:pPr>
      <w:r w:rsidRPr="004120E5">
        <w:t>Microsoft SQL Server 2012 Service Pack 1</w:t>
      </w:r>
    </w:p>
    <w:p w14:paraId="760785DD" w14:textId="77777777" w:rsidR="00801204" w:rsidRPr="004120E5" w:rsidRDefault="00801204" w:rsidP="0005250E">
      <w:pPr>
        <w:pStyle w:val="CitrixBodyText2"/>
        <w:numPr>
          <w:ilvl w:val="0"/>
          <w:numId w:val="17"/>
        </w:numPr>
      </w:pPr>
      <w:r w:rsidRPr="004120E5">
        <w:t>.NET 3.5</w:t>
      </w:r>
    </w:p>
    <w:p w14:paraId="19A7751C" w14:textId="77777777" w:rsidR="00801204" w:rsidRPr="004120E5" w:rsidRDefault="00801204" w:rsidP="0005250E">
      <w:pPr>
        <w:pStyle w:val="CitrixBodyText2"/>
        <w:numPr>
          <w:ilvl w:val="0"/>
          <w:numId w:val="17"/>
        </w:numPr>
      </w:pPr>
      <w:r w:rsidRPr="004120E5">
        <w:t>.NET 4.0</w:t>
      </w:r>
    </w:p>
    <w:p w14:paraId="48447688" w14:textId="77777777" w:rsidR="00801204" w:rsidRPr="004120E5" w:rsidRDefault="00801204" w:rsidP="0005250E">
      <w:pPr>
        <w:pStyle w:val="CitrixBodyText2"/>
        <w:numPr>
          <w:ilvl w:val="0"/>
          <w:numId w:val="17"/>
        </w:numPr>
      </w:pPr>
      <w:r w:rsidRPr="004120E5">
        <w:t>Remote Desktop Services</w:t>
      </w:r>
    </w:p>
    <w:p w14:paraId="11F66F7A" w14:textId="03DCE4D7" w:rsidR="00C16221" w:rsidRPr="004120E5" w:rsidRDefault="00801204" w:rsidP="008B6535">
      <w:pPr>
        <w:pStyle w:val="CitrixBodyText2"/>
        <w:numPr>
          <w:ilvl w:val="0"/>
          <w:numId w:val="17"/>
        </w:numPr>
      </w:pPr>
      <w:r w:rsidRPr="004120E5">
        <w:t>Remote Desktop Service License Server</w:t>
      </w:r>
      <w:bookmarkStart w:id="52" w:name="_Toc391479290"/>
    </w:p>
    <w:p w14:paraId="5AAD5DEE" w14:textId="0B7F1F20" w:rsidR="00801204" w:rsidRPr="004120E5" w:rsidRDefault="00801204" w:rsidP="00801204">
      <w:pPr>
        <w:pStyle w:val="Heading3"/>
      </w:pPr>
      <w:bookmarkStart w:id="53" w:name="_Toc422175061"/>
      <w:r w:rsidRPr="004120E5">
        <w:t xml:space="preserve">Citrix Components Supported in </w:t>
      </w:r>
      <w:r w:rsidR="00EC6D0A">
        <w:t>GCE</w:t>
      </w:r>
      <w:r w:rsidRPr="004120E5">
        <w:t xml:space="preserve"> for this Solution</w:t>
      </w:r>
      <w:bookmarkEnd w:id="52"/>
      <w:bookmarkEnd w:id="53"/>
    </w:p>
    <w:p w14:paraId="1BE4CD25" w14:textId="0E1A2D0A" w:rsidR="00801204" w:rsidRPr="004120E5" w:rsidRDefault="00801204" w:rsidP="00801204">
      <w:pPr>
        <w:pStyle w:val="CitrixBodyText2"/>
      </w:pPr>
      <w:r w:rsidRPr="004120E5">
        <w:t xml:space="preserve">The following Citrix components for this solution are currently supported within </w:t>
      </w:r>
      <w:r w:rsidR="00EC6D0A">
        <w:t>GCE</w:t>
      </w:r>
      <w:r w:rsidRPr="004120E5">
        <w:t>:</w:t>
      </w:r>
    </w:p>
    <w:p w14:paraId="35FE3E84" w14:textId="03ABBEAF" w:rsidR="00801204" w:rsidRPr="004120E5" w:rsidRDefault="00801204" w:rsidP="0005250E">
      <w:pPr>
        <w:pStyle w:val="CitrixBodyText2"/>
        <w:numPr>
          <w:ilvl w:val="0"/>
          <w:numId w:val="18"/>
        </w:numPr>
      </w:pPr>
      <w:r w:rsidRPr="004120E5">
        <w:t>Citrix XenDesktop 7.</w:t>
      </w:r>
      <w:r w:rsidR="00EC6D0A">
        <w:t>6</w:t>
      </w:r>
      <w:r w:rsidRPr="004120E5">
        <w:t xml:space="preserve"> Delivery controllers, Hosted Shared Workers and Server VDI Workers</w:t>
      </w:r>
    </w:p>
    <w:p w14:paraId="36B6F7F2" w14:textId="3449CD9D" w:rsidR="00801204" w:rsidRPr="004120E5" w:rsidRDefault="00801204">
      <w:pPr>
        <w:rPr>
          <w:bCs/>
          <w:color w:val="4D4F53"/>
          <w:szCs w:val="24"/>
        </w:rPr>
      </w:pPr>
      <w:r w:rsidRPr="004120E5">
        <w:br w:type="page"/>
      </w:r>
    </w:p>
    <w:p w14:paraId="1032848F" w14:textId="3552A243" w:rsidR="00A80B79" w:rsidRPr="004120E5" w:rsidRDefault="00A80B79" w:rsidP="00A80B79">
      <w:pPr>
        <w:pStyle w:val="Heading2"/>
      </w:pPr>
      <w:bookmarkStart w:id="54" w:name="_Toc391479291"/>
      <w:bookmarkStart w:id="55" w:name="_Toc422175062"/>
      <w:r w:rsidRPr="004120E5">
        <w:t>Scenario: Augmenting On-Premises Services with XenDesktop 7.</w:t>
      </w:r>
      <w:r w:rsidR="00EC6D0A">
        <w:t>6</w:t>
      </w:r>
      <w:r w:rsidRPr="004120E5">
        <w:t xml:space="preserve"> Workers Hosted in </w:t>
      </w:r>
      <w:bookmarkEnd w:id="54"/>
      <w:r w:rsidR="00EC6D0A">
        <w:t>GCE</w:t>
      </w:r>
      <w:bookmarkEnd w:id="55"/>
    </w:p>
    <w:p w14:paraId="7D1411AD" w14:textId="70C03222" w:rsidR="00A80B79" w:rsidRPr="004120E5" w:rsidRDefault="00A80B79" w:rsidP="00A80B79">
      <w:pPr>
        <w:pStyle w:val="CitrixBodyText1"/>
      </w:pPr>
      <w:r w:rsidRPr="004120E5">
        <w:t>The following sect</w:t>
      </w:r>
      <w:r w:rsidR="00EC6D0A">
        <w:t>ions walk through creation of a</w:t>
      </w:r>
      <w:r w:rsidRPr="004120E5">
        <w:t xml:space="preserve"> </w:t>
      </w:r>
      <w:r w:rsidR="00EC6D0A">
        <w:t>GCE</w:t>
      </w:r>
      <w:r w:rsidRPr="004120E5">
        <w:t xml:space="preserve"> virtual </w:t>
      </w:r>
      <w:r w:rsidR="00EC6D0A">
        <w:t>network</w:t>
      </w:r>
      <w:r w:rsidRPr="004120E5">
        <w:t xml:space="preserve"> to be used for XenDesktop.  This scenario augments on-premises services with XenDesktop 7.</w:t>
      </w:r>
      <w:r w:rsidR="00EC6D0A">
        <w:t>6</w:t>
      </w:r>
      <w:r w:rsidRPr="004120E5">
        <w:t xml:space="preserve"> workers hosted in </w:t>
      </w:r>
      <w:r w:rsidR="00EC6D0A">
        <w:t>GCE</w:t>
      </w:r>
      <w:r w:rsidRPr="004120E5">
        <w:t>.  The key steps include:</w:t>
      </w:r>
    </w:p>
    <w:p w14:paraId="05F70EBD" w14:textId="7B6615E7" w:rsidR="00A80B79" w:rsidRPr="004120E5" w:rsidRDefault="00A80B79" w:rsidP="0005250E">
      <w:pPr>
        <w:pStyle w:val="CitrixBodyText1"/>
        <w:numPr>
          <w:ilvl w:val="0"/>
          <w:numId w:val="19"/>
        </w:numPr>
      </w:pPr>
      <w:r w:rsidRPr="004120E5">
        <w:t xml:space="preserve">Creating the </w:t>
      </w:r>
      <w:r w:rsidR="00EC6D0A">
        <w:t>GCE</w:t>
      </w:r>
      <w:r w:rsidRPr="004120E5">
        <w:t xml:space="preserve"> virtual network. This includes creating the </w:t>
      </w:r>
      <w:r w:rsidR="00C503E9">
        <w:t xml:space="preserve">virtual </w:t>
      </w:r>
      <w:r w:rsidRPr="004120E5">
        <w:t xml:space="preserve">network infrastructure, adding </w:t>
      </w:r>
      <w:r w:rsidR="00C503E9">
        <w:t>firewall rules</w:t>
      </w:r>
      <w:r w:rsidRPr="004120E5">
        <w:t xml:space="preserve">, and configuring </w:t>
      </w:r>
      <w:r w:rsidR="00C503E9">
        <w:t>route</w:t>
      </w:r>
      <w:r w:rsidRPr="004120E5">
        <w:t>s.</w:t>
      </w:r>
    </w:p>
    <w:p w14:paraId="71FD29EC" w14:textId="77777777" w:rsidR="00A80B79" w:rsidRPr="004120E5" w:rsidRDefault="00A80B79" w:rsidP="0005250E">
      <w:pPr>
        <w:pStyle w:val="CitrixBodyText1"/>
        <w:numPr>
          <w:ilvl w:val="0"/>
          <w:numId w:val="19"/>
        </w:numPr>
      </w:pPr>
      <w:r w:rsidRPr="004120E5">
        <w:t>Configuring and launching the XenApp and XenDesktop infrastructure instances.</w:t>
      </w:r>
    </w:p>
    <w:p w14:paraId="35F74C45" w14:textId="77777777" w:rsidR="00A80B79" w:rsidRPr="004120E5" w:rsidRDefault="00A80B79" w:rsidP="00A80B79">
      <w:pPr>
        <w:pStyle w:val="CitrixBodyText1"/>
      </w:pPr>
      <w:r w:rsidRPr="004120E5">
        <w:t>Figure 9 shows the sample architecture used for this scenario.</w:t>
      </w:r>
    </w:p>
    <w:p w14:paraId="42EA9052" w14:textId="6B35D3B9" w:rsidR="00A80B79" w:rsidRPr="004120E5" w:rsidRDefault="00A80B79" w:rsidP="00A80B79">
      <w:pPr>
        <w:pStyle w:val="CitrixBodyText1"/>
      </w:pPr>
      <w:commentRangeStart w:id="56"/>
      <w:r w:rsidRPr="004120E5">
        <w:rPr>
          <w:rFonts w:cs="Arial"/>
          <w:noProof/>
          <w:lang w:val="en-GB" w:eastAsia="en-GB"/>
        </w:rPr>
        <w:drawing>
          <wp:inline distT="0" distB="0" distL="0" distR="0" wp14:anchorId="57831BAC" wp14:editId="5BC9825B">
            <wp:extent cx="5943600" cy="4444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lin Cloud_CS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44365"/>
                    </a:xfrm>
                    <a:prstGeom prst="rect">
                      <a:avLst/>
                    </a:prstGeom>
                  </pic:spPr>
                </pic:pic>
              </a:graphicData>
            </a:graphic>
          </wp:inline>
        </w:drawing>
      </w:r>
      <w:commentRangeEnd w:id="56"/>
      <w:r w:rsidR="00C503E9">
        <w:rPr>
          <w:rStyle w:val="CommentReference"/>
          <w:bCs w:val="0"/>
          <w:color w:val="auto"/>
        </w:rPr>
        <w:commentReference w:id="56"/>
      </w:r>
    </w:p>
    <w:p w14:paraId="0E61DC80" w14:textId="5EFAC228" w:rsidR="00801204" w:rsidRPr="004120E5" w:rsidRDefault="00A80B79" w:rsidP="00C16221">
      <w:pPr>
        <w:pStyle w:val="Caption"/>
        <w:jc w:val="left"/>
      </w:pPr>
      <w:r w:rsidRPr="004120E5">
        <w:t>Figure 9. Sample architecture used by the scenario to augment on-premises services with XenDesktop 7.</w:t>
      </w:r>
      <w:r w:rsidR="00C503E9">
        <w:t>6</w:t>
      </w:r>
      <w:r w:rsidRPr="004120E5">
        <w:t xml:space="preserve"> controllers and workers hosted in </w:t>
      </w:r>
      <w:r w:rsidR="00C503E9">
        <w:t>GCE</w:t>
      </w:r>
      <w:r w:rsidRPr="004120E5">
        <w:t>.</w:t>
      </w:r>
    </w:p>
    <w:p w14:paraId="278C0DBE" w14:textId="77777777" w:rsidR="00C16221" w:rsidRPr="004120E5" w:rsidRDefault="00C16221">
      <w:pPr>
        <w:rPr>
          <w:rFonts w:cs="Arial"/>
          <w:color w:val="4D4F53"/>
          <w:sz w:val="28"/>
          <w:szCs w:val="36"/>
        </w:rPr>
      </w:pPr>
      <w:bookmarkStart w:id="57" w:name="_Toc391479292"/>
      <w:r w:rsidRPr="004120E5">
        <w:br w:type="page"/>
      </w:r>
    </w:p>
    <w:p w14:paraId="70921759" w14:textId="3289B0DF" w:rsidR="00A80B79" w:rsidRPr="004120E5" w:rsidRDefault="00A80B79" w:rsidP="00A80B79">
      <w:pPr>
        <w:pStyle w:val="Heading3"/>
      </w:pPr>
      <w:bookmarkStart w:id="58" w:name="_Toc422175063"/>
      <w:r w:rsidRPr="004120E5">
        <w:t xml:space="preserve">Set Up the </w:t>
      </w:r>
      <w:r w:rsidR="00C503E9">
        <w:t>Virtual</w:t>
      </w:r>
      <w:r w:rsidRPr="004120E5">
        <w:t xml:space="preserve"> Network</w:t>
      </w:r>
      <w:bookmarkEnd w:id="57"/>
      <w:bookmarkEnd w:id="58"/>
    </w:p>
    <w:p w14:paraId="2F969D3B" w14:textId="17C29CF6" w:rsidR="00A80B79" w:rsidRPr="004120E5" w:rsidRDefault="00A80B79" w:rsidP="00A80B79">
      <w:pPr>
        <w:pStyle w:val="CitrixBodyText2"/>
      </w:pPr>
      <w:r w:rsidRPr="004120E5">
        <w:t xml:space="preserve">The following sections cover the key steps in setting up the </w:t>
      </w:r>
      <w:r w:rsidR="00C503E9">
        <w:t>virtual</w:t>
      </w:r>
      <w:r w:rsidRPr="004120E5">
        <w:t xml:space="preserve"> network: creating the </w:t>
      </w:r>
      <w:r w:rsidR="00C503E9">
        <w:t>virtual</w:t>
      </w:r>
      <w:r w:rsidRPr="004120E5">
        <w:t xml:space="preserve"> network infrastructure, adding </w:t>
      </w:r>
      <w:r w:rsidR="00C503E9">
        <w:t>firewall rules</w:t>
      </w:r>
      <w:r w:rsidRPr="004120E5">
        <w:t xml:space="preserve">, and configuring </w:t>
      </w:r>
      <w:r w:rsidR="00C503E9">
        <w:t>route</w:t>
      </w:r>
      <w:r w:rsidRPr="004120E5">
        <w:t>s.</w:t>
      </w:r>
    </w:p>
    <w:p w14:paraId="401AA97D" w14:textId="0F7028B0" w:rsidR="00A80B79" w:rsidRPr="004120E5" w:rsidRDefault="00A80B79" w:rsidP="00A80B79">
      <w:pPr>
        <w:pStyle w:val="Heading4"/>
      </w:pPr>
      <w:bookmarkStart w:id="59" w:name="_Toc382811610"/>
      <w:bookmarkStart w:id="60" w:name="_Toc391479293"/>
      <w:bookmarkStart w:id="61" w:name="_Toc422175064"/>
      <w:r w:rsidRPr="004120E5">
        <w:t xml:space="preserve">Create the </w:t>
      </w:r>
      <w:r w:rsidR="00C503E9">
        <w:t>Virtual</w:t>
      </w:r>
      <w:r w:rsidRPr="004120E5">
        <w:t xml:space="preserve"> Network Infrastructure</w:t>
      </w:r>
      <w:bookmarkEnd w:id="59"/>
      <w:bookmarkEnd w:id="60"/>
      <w:bookmarkEnd w:id="61"/>
    </w:p>
    <w:p w14:paraId="59E4FE12" w14:textId="6525618C" w:rsidR="00A80B79" w:rsidRPr="004120E5" w:rsidRDefault="00A80B79" w:rsidP="00A80B79">
      <w:pPr>
        <w:pStyle w:val="CitrixBodyText3"/>
      </w:pPr>
      <w:r w:rsidRPr="004120E5">
        <w:t>Creating a site involves creating the Virtual Private Cloud (VPC) network infrastructure in your Amazon Web Services account.</w:t>
      </w:r>
    </w:p>
    <w:p w14:paraId="6138CCAC" w14:textId="4D6296C2" w:rsidR="001F18E7" w:rsidRDefault="00A80B79" w:rsidP="0005250E">
      <w:pPr>
        <w:pStyle w:val="CitrixBodyText3"/>
        <w:numPr>
          <w:ilvl w:val="0"/>
          <w:numId w:val="20"/>
        </w:numPr>
      </w:pPr>
      <w:r w:rsidRPr="004120E5">
        <w:rPr>
          <w:rStyle w:val="CitrixBodyText2Char"/>
        </w:rPr>
        <w:t xml:space="preserve">Log in to your </w:t>
      </w:r>
      <w:r w:rsidR="001B3BD5">
        <w:rPr>
          <w:rStyle w:val="CitrixBodyText2Char"/>
        </w:rPr>
        <w:t>GCE</w:t>
      </w:r>
      <w:r w:rsidRPr="004120E5">
        <w:rPr>
          <w:rStyle w:val="CitrixBodyText2Char"/>
        </w:rPr>
        <w:t xml:space="preserve"> </w:t>
      </w:r>
      <w:r w:rsidR="001B3BD5">
        <w:rPr>
          <w:rStyle w:val="CitrixBodyText2Char"/>
        </w:rPr>
        <w:t>Console</w:t>
      </w:r>
      <w:r w:rsidRPr="004120E5">
        <w:rPr>
          <w:rStyle w:val="CitrixBodyText2Char"/>
        </w:rPr>
        <w:t xml:space="preserve">, and navigate to the </w:t>
      </w:r>
      <w:r w:rsidR="001B3BD5">
        <w:rPr>
          <w:rStyle w:val="CitrixBodyText2Char"/>
        </w:rPr>
        <w:t>Compute Engine\Networks node</w:t>
      </w:r>
      <w:r w:rsidRPr="004120E5">
        <w:rPr>
          <w:rStyle w:val="CitrixBodyText2Char"/>
        </w:rPr>
        <w:t xml:space="preserve">. Click </w:t>
      </w:r>
      <w:r w:rsidR="001B3BD5">
        <w:rPr>
          <w:rStyle w:val="CitrixBodyText2Char"/>
          <w:b/>
        </w:rPr>
        <w:t>New network</w:t>
      </w:r>
      <w:r w:rsidRPr="004120E5">
        <w:rPr>
          <w:rStyle w:val="CitrixBodyText2Char"/>
        </w:rPr>
        <w:t>.</w:t>
      </w:r>
    </w:p>
    <w:p w14:paraId="75DB5D32" w14:textId="5D5C59AB" w:rsidR="00A80B79" w:rsidRPr="004120E5" w:rsidRDefault="001B3BD5" w:rsidP="001F18E7">
      <w:pPr>
        <w:pStyle w:val="CitrixBodyText3"/>
        <w:ind w:left="1296"/>
      </w:pPr>
      <w:r>
        <w:rPr>
          <w:noProof/>
          <w:lang w:val="en-GB" w:eastAsia="en-GB"/>
        </w:rPr>
        <w:drawing>
          <wp:inline distT="0" distB="0" distL="0" distR="0" wp14:anchorId="3AE8E78A" wp14:editId="6CE4F23E">
            <wp:extent cx="5049376" cy="226358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7526" cy="2267242"/>
                    </a:xfrm>
                    <a:prstGeom prst="rect">
                      <a:avLst/>
                    </a:prstGeom>
                  </pic:spPr>
                </pic:pic>
              </a:graphicData>
            </a:graphic>
          </wp:inline>
        </w:drawing>
      </w:r>
    </w:p>
    <w:p w14:paraId="7B934677" w14:textId="77777777" w:rsidR="00A80B79" w:rsidRPr="004120E5" w:rsidRDefault="00A80B79" w:rsidP="00A80B79"/>
    <w:p w14:paraId="5C033472" w14:textId="77777777" w:rsidR="00A80B79" w:rsidRPr="004120E5" w:rsidRDefault="00A80B79" w:rsidP="00A80B79">
      <w:r w:rsidRPr="004120E5">
        <w:br w:type="page"/>
      </w:r>
    </w:p>
    <w:p w14:paraId="3C249ED2" w14:textId="4C85F788" w:rsidR="001F18E7" w:rsidRDefault="001B3BD5" w:rsidP="0005250E">
      <w:pPr>
        <w:pStyle w:val="CitrixBodyText3"/>
        <w:numPr>
          <w:ilvl w:val="0"/>
          <w:numId w:val="20"/>
        </w:numPr>
      </w:pPr>
      <w:r>
        <w:t>Provide the network name, address range and gateway for your GCE based virtual network</w:t>
      </w:r>
      <w:r w:rsidR="00A80B79" w:rsidRPr="004120E5">
        <w:t>.</w:t>
      </w:r>
    </w:p>
    <w:p w14:paraId="01FFE4F1" w14:textId="33382A53" w:rsidR="00A80B79" w:rsidRDefault="001B3BD5" w:rsidP="001F18E7">
      <w:pPr>
        <w:pStyle w:val="CitrixBodyText3"/>
        <w:ind w:left="1296"/>
      </w:pPr>
      <w:r>
        <w:rPr>
          <w:noProof/>
          <w:lang w:val="en-GB" w:eastAsia="en-GB"/>
        </w:rPr>
        <w:drawing>
          <wp:inline distT="0" distB="0" distL="0" distR="0" wp14:anchorId="0CBC918A" wp14:editId="28783AC9">
            <wp:extent cx="5149619" cy="237564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1795" cy="2376651"/>
                    </a:xfrm>
                    <a:prstGeom prst="rect">
                      <a:avLst/>
                    </a:prstGeom>
                  </pic:spPr>
                </pic:pic>
              </a:graphicData>
            </a:graphic>
          </wp:inline>
        </w:drawing>
      </w:r>
    </w:p>
    <w:p w14:paraId="363853D6" w14:textId="77777777" w:rsidR="001B3BD5" w:rsidRPr="004120E5" w:rsidRDefault="001B3BD5" w:rsidP="001F18E7">
      <w:pPr>
        <w:pStyle w:val="CitrixBodyText3"/>
        <w:ind w:left="1296"/>
      </w:pPr>
    </w:p>
    <w:p w14:paraId="50FE97C3" w14:textId="77777777" w:rsidR="00A80B79" w:rsidRPr="004120E5" w:rsidRDefault="00A80B79" w:rsidP="007622D0">
      <w:pPr>
        <w:pStyle w:val="CitrixBodyText3"/>
      </w:pPr>
    </w:p>
    <w:p w14:paraId="5211061B" w14:textId="77777777" w:rsidR="00A80B79" w:rsidRPr="009716C1" w:rsidRDefault="00A80B79" w:rsidP="007622D0">
      <w:pPr>
        <w:pStyle w:val="CitrixBodyText3"/>
        <w:rPr>
          <w:rFonts w:cs="Arial"/>
          <w:szCs w:val="20"/>
        </w:rPr>
      </w:pPr>
      <w:r w:rsidRPr="009716C1">
        <w:rPr>
          <w:rFonts w:cs="Arial"/>
          <w:b/>
          <w:szCs w:val="20"/>
        </w:rPr>
        <w:t>Note:</w:t>
      </w:r>
      <w:r w:rsidRPr="009716C1">
        <w:rPr>
          <w:rFonts w:cs="Arial"/>
          <w:szCs w:val="20"/>
        </w:rPr>
        <w:t xml:space="preserve">  To create a hybrid setup between your on-premises environment and AWS:</w:t>
      </w:r>
    </w:p>
    <w:p w14:paraId="72242AB9" w14:textId="77777777" w:rsidR="00A80B79" w:rsidRPr="009716C1" w:rsidRDefault="00A80B79" w:rsidP="0005250E">
      <w:pPr>
        <w:pStyle w:val="CitrixBodyText3"/>
        <w:numPr>
          <w:ilvl w:val="0"/>
          <w:numId w:val="21"/>
        </w:numPr>
        <w:rPr>
          <w:rFonts w:cs="Arial"/>
        </w:rPr>
      </w:pPr>
      <w:r w:rsidRPr="009716C1">
        <w:rPr>
          <w:rFonts w:cs="Arial"/>
        </w:rPr>
        <w:t xml:space="preserve">Select </w:t>
      </w:r>
      <w:r w:rsidRPr="009716C1">
        <w:rPr>
          <w:rFonts w:cs="Arial"/>
          <w:b/>
        </w:rPr>
        <w:t>VPC with Public and Private Subnets and Hardware VPN</w:t>
      </w:r>
      <w:r w:rsidRPr="009716C1">
        <w:rPr>
          <w:rFonts w:cs="Arial"/>
        </w:rPr>
        <w:t xml:space="preserve">. </w:t>
      </w:r>
    </w:p>
    <w:p w14:paraId="7087F124" w14:textId="77777777" w:rsidR="00A80B79" w:rsidRPr="009716C1" w:rsidRDefault="00A80B79" w:rsidP="0005250E">
      <w:pPr>
        <w:pStyle w:val="CitrixBodyText3"/>
        <w:numPr>
          <w:ilvl w:val="0"/>
          <w:numId w:val="21"/>
        </w:numPr>
        <w:rPr>
          <w:rFonts w:cs="Arial"/>
        </w:rPr>
      </w:pPr>
      <w:r w:rsidRPr="009716C1">
        <w:rPr>
          <w:rFonts w:cs="Arial"/>
        </w:rPr>
        <w:t>Alternatively, use a NetScaler VPX Platinum Edition enabling NetScaler Gateway as well as CloudBridge Connector. The CloudBridge Connector enables a WAN-optimized VPN function between your on-premises environment and your Amazon VPC.</w:t>
      </w:r>
    </w:p>
    <w:p w14:paraId="2A3AEEAF" w14:textId="77777777" w:rsidR="00A80B79" w:rsidRPr="004120E5" w:rsidRDefault="00A80B79" w:rsidP="00A80B79">
      <w:r w:rsidRPr="004120E5">
        <w:br w:type="page"/>
      </w:r>
    </w:p>
    <w:p w14:paraId="31E38C1D" w14:textId="77777777" w:rsidR="00A80B79" w:rsidRPr="004120E5" w:rsidRDefault="00A80B79" w:rsidP="0005250E">
      <w:pPr>
        <w:pStyle w:val="CitrixBodyText3"/>
        <w:numPr>
          <w:ilvl w:val="0"/>
          <w:numId w:val="20"/>
        </w:numPr>
      </w:pPr>
      <w:r w:rsidRPr="004120E5">
        <w:t xml:space="preserve">Next, the wizard displays the default settings for the VPC and provides an opportunity to make adjustments. This sample deployment uses the default network settings. Adjust these settings accordingly, and then click </w:t>
      </w:r>
      <w:r w:rsidRPr="004120E5">
        <w:rPr>
          <w:b/>
        </w:rPr>
        <w:t>Create VPC</w:t>
      </w:r>
      <w:r w:rsidRPr="004120E5">
        <w:t>.</w:t>
      </w:r>
    </w:p>
    <w:p w14:paraId="0182F487" w14:textId="77777777" w:rsidR="00A80B79" w:rsidRPr="004120E5" w:rsidRDefault="00A80B79" w:rsidP="007622D0">
      <w:pPr>
        <w:pStyle w:val="CitrixBodyText3"/>
        <w:ind w:left="1296"/>
      </w:pPr>
      <w:r w:rsidRPr="004120E5">
        <w:rPr>
          <w:noProof/>
          <w:lang w:val="en-GB" w:eastAsia="en-GB"/>
        </w:rPr>
        <w:drawing>
          <wp:inline distT="0" distB="0" distL="0" distR="0" wp14:anchorId="1FB322B3" wp14:editId="2836C5F9">
            <wp:extent cx="5350598" cy="3490094"/>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714" cy="3496040"/>
                    </a:xfrm>
                    <a:prstGeom prst="rect">
                      <a:avLst/>
                    </a:prstGeom>
                    <a:noFill/>
                    <a:ln>
                      <a:noFill/>
                    </a:ln>
                  </pic:spPr>
                </pic:pic>
              </a:graphicData>
            </a:graphic>
          </wp:inline>
        </w:drawing>
      </w:r>
    </w:p>
    <w:p w14:paraId="42F7F7B5" w14:textId="77777777" w:rsidR="00C16221" w:rsidRPr="004120E5" w:rsidRDefault="00C16221" w:rsidP="007622D0">
      <w:pPr>
        <w:pStyle w:val="CitrixBodyText3"/>
        <w:ind w:left="1296"/>
      </w:pPr>
    </w:p>
    <w:p w14:paraId="17EB972B" w14:textId="77777777" w:rsidR="00A80B79" w:rsidRPr="004120E5" w:rsidRDefault="00A80B79" w:rsidP="0005250E">
      <w:pPr>
        <w:pStyle w:val="CitrixBodyText3"/>
        <w:numPr>
          <w:ilvl w:val="0"/>
          <w:numId w:val="20"/>
        </w:numPr>
      </w:pPr>
      <w:r w:rsidRPr="004120E5">
        <w:t>A confirmation message is displayed, indicating the VPC has been successfully created.</w:t>
      </w:r>
    </w:p>
    <w:p w14:paraId="441301F9" w14:textId="77777777" w:rsidR="00A80B79" w:rsidRPr="004120E5" w:rsidRDefault="00A80B79" w:rsidP="007622D0">
      <w:pPr>
        <w:pStyle w:val="CitrixBodyText3"/>
        <w:ind w:left="1296"/>
      </w:pPr>
      <w:r w:rsidRPr="004120E5">
        <w:rPr>
          <w:noProof/>
          <w:lang w:val="en-GB" w:eastAsia="en-GB"/>
        </w:rPr>
        <w:drawing>
          <wp:inline distT="0" distB="0" distL="0" distR="0" wp14:anchorId="59F9D132" wp14:editId="6913C5E7">
            <wp:extent cx="5359652" cy="14274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5339" cy="1428993"/>
                    </a:xfrm>
                    <a:prstGeom prst="rect">
                      <a:avLst/>
                    </a:prstGeom>
                    <a:noFill/>
                    <a:ln>
                      <a:noFill/>
                    </a:ln>
                  </pic:spPr>
                </pic:pic>
              </a:graphicData>
            </a:graphic>
          </wp:inline>
        </w:drawing>
      </w:r>
    </w:p>
    <w:p w14:paraId="7057B2FB" w14:textId="77777777" w:rsidR="007622D0" w:rsidRPr="004120E5" w:rsidRDefault="007622D0" w:rsidP="007622D0">
      <w:pPr>
        <w:pStyle w:val="CitrixBodyText3"/>
        <w:rPr>
          <w:rFonts w:asciiTheme="minorHAnsi" w:hAnsiTheme="minorHAnsi"/>
          <w:szCs w:val="20"/>
        </w:rPr>
      </w:pPr>
    </w:p>
    <w:p w14:paraId="283F7906" w14:textId="77777777" w:rsidR="00A80B79" w:rsidRPr="009716C1" w:rsidRDefault="00A80B79" w:rsidP="007622D0">
      <w:pPr>
        <w:pStyle w:val="CitrixBodyText3"/>
        <w:rPr>
          <w:rFonts w:cs="Arial"/>
          <w:szCs w:val="20"/>
        </w:rPr>
      </w:pPr>
      <w:r w:rsidRPr="009716C1">
        <w:rPr>
          <w:rFonts w:cs="Arial"/>
          <w:b/>
          <w:szCs w:val="20"/>
        </w:rPr>
        <w:t>Note:</w:t>
      </w:r>
      <w:r w:rsidRPr="009716C1">
        <w:rPr>
          <w:rFonts w:cs="Arial"/>
          <w:szCs w:val="20"/>
        </w:rPr>
        <w:t xml:space="preserve"> When the VPC is automatically created, it includes the public and private subnets, the router, NAT gateway, and the Internet gateway.</w:t>
      </w:r>
    </w:p>
    <w:p w14:paraId="0C2394BF" w14:textId="4C0E2566" w:rsidR="00DE22C5" w:rsidRPr="004120E5" w:rsidRDefault="00DE22C5">
      <w:pPr>
        <w:rPr>
          <w:rFonts w:asciiTheme="minorHAnsi" w:hAnsiTheme="minorHAnsi"/>
          <w:bCs/>
          <w:color w:val="4D4F53"/>
        </w:rPr>
      </w:pPr>
      <w:r w:rsidRPr="004120E5">
        <w:rPr>
          <w:rFonts w:asciiTheme="minorHAnsi" w:hAnsiTheme="minorHAnsi"/>
        </w:rPr>
        <w:br w:type="page"/>
      </w:r>
    </w:p>
    <w:p w14:paraId="526CC231" w14:textId="77777777" w:rsidR="00DE22C5" w:rsidRPr="004120E5" w:rsidRDefault="00DE22C5" w:rsidP="00350F58">
      <w:pPr>
        <w:pStyle w:val="Heading4"/>
      </w:pPr>
      <w:bookmarkStart w:id="62" w:name="_Toc382811611"/>
      <w:bookmarkStart w:id="63" w:name="_Toc391479294"/>
      <w:bookmarkStart w:id="64" w:name="_Toc422175065"/>
      <w:r w:rsidRPr="004120E5">
        <w:t>Add Security Groups</w:t>
      </w:r>
      <w:bookmarkEnd w:id="62"/>
      <w:bookmarkEnd w:id="63"/>
      <w:bookmarkEnd w:id="64"/>
    </w:p>
    <w:p w14:paraId="3162AAD1" w14:textId="77777777" w:rsidR="00DE22C5" w:rsidRPr="004120E5" w:rsidRDefault="00DE22C5" w:rsidP="00DE22C5">
      <w:pPr>
        <w:pStyle w:val="CitrixBodyText3"/>
      </w:pPr>
      <w:r w:rsidRPr="004120E5">
        <w:t xml:space="preserve">The security groups in Amazon VPC provide communication between the Internet and public network, and the public and private network. The security groups contain ACLs and are the basis of the firewalls for the subnets and instances used in this deployment. </w:t>
      </w:r>
    </w:p>
    <w:p w14:paraId="313FE5AC" w14:textId="77777777" w:rsidR="00DE22C5" w:rsidRPr="004120E5" w:rsidRDefault="00DE22C5" w:rsidP="00DE22C5">
      <w:pPr>
        <w:pStyle w:val="CitrixBodyText3"/>
      </w:pPr>
      <w:r w:rsidRPr="004120E5">
        <w:t>You must crea</w:t>
      </w:r>
      <w:bookmarkStart w:id="65" w:name="_GoBack"/>
      <w:bookmarkEnd w:id="65"/>
      <w:r w:rsidRPr="004120E5">
        <w:t xml:space="preserve">te the following security groups: </w:t>
      </w:r>
    </w:p>
    <w:p w14:paraId="7B5AD7D7" w14:textId="77777777" w:rsidR="00DE22C5" w:rsidRPr="004120E5" w:rsidRDefault="00DE22C5" w:rsidP="0005250E">
      <w:pPr>
        <w:pStyle w:val="CitrixBodyText3"/>
        <w:numPr>
          <w:ilvl w:val="0"/>
          <w:numId w:val="22"/>
        </w:numPr>
      </w:pPr>
      <w:r w:rsidRPr="004120E5">
        <w:t>NAT security group</w:t>
      </w:r>
    </w:p>
    <w:p w14:paraId="67174392" w14:textId="77777777" w:rsidR="00DE22C5" w:rsidRPr="004120E5" w:rsidRDefault="00DE22C5" w:rsidP="0005250E">
      <w:pPr>
        <w:pStyle w:val="CitrixBodyText3"/>
        <w:numPr>
          <w:ilvl w:val="0"/>
          <w:numId w:val="22"/>
        </w:numPr>
      </w:pPr>
      <w:r w:rsidRPr="004120E5">
        <w:t>Public security group</w:t>
      </w:r>
    </w:p>
    <w:p w14:paraId="187B479E" w14:textId="23D95EA3" w:rsidR="00752010" w:rsidRPr="004120E5" w:rsidRDefault="00DE22C5" w:rsidP="008B6535">
      <w:pPr>
        <w:pStyle w:val="CitrixBodyText3"/>
        <w:numPr>
          <w:ilvl w:val="0"/>
          <w:numId w:val="22"/>
        </w:numPr>
      </w:pPr>
      <w:r w:rsidRPr="004120E5">
        <w:t>Private security group</w:t>
      </w:r>
    </w:p>
    <w:p w14:paraId="43357890" w14:textId="77777777" w:rsidR="00752010" w:rsidRPr="004120E5" w:rsidRDefault="00752010" w:rsidP="00752010">
      <w:pPr>
        <w:pStyle w:val="Heading5"/>
      </w:pPr>
      <w:r w:rsidRPr="004120E5">
        <w:t>Add NAT Security Group</w:t>
      </w:r>
    </w:p>
    <w:p w14:paraId="313F215A" w14:textId="4FE8AFDF" w:rsidR="001F18E7" w:rsidRDefault="00752010" w:rsidP="0005250E">
      <w:pPr>
        <w:pStyle w:val="CitrixBodyText3"/>
        <w:numPr>
          <w:ilvl w:val="0"/>
          <w:numId w:val="23"/>
        </w:numPr>
        <w:tabs>
          <w:tab w:val="left" w:pos="900"/>
        </w:tabs>
      </w:pPr>
      <w:r w:rsidRPr="004120E5">
        <w:t xml:space="preserve">On the VPC tab, select </w:t>
      </w:r>
      <w:r w:rsidRPr="004120E5">
        <w:rPr>
          <w:b/>
        </w:rPr>
        <w:t>Security Groups &gt; Create Security Group</w:t>
      </w:r>
      <w:r w:rsidRPr="004120E5">
        <w:t>.</w:t>
      </w:r>
    </w:p>
    <w:p w14:paraId="755F058D" w14:textId="5DEF4898" w:rsidR="00752010" w:rsidRPr="004120E5" w:rsidRDefault="00752010" w:rsidP="001F18E7">
      <w:pPr>
        <w:pStyle w:val="CitrixBodyText3"/>
        <w:tabs>
          <w:tab w:val="left" w:pos="900"/>
        </w:tabs>
        <w:ind w:left="1296"/>
      </w:pPr>
      <w:r w:rsidRPr="004120E5">
        <w:rPr>
          <w:noProof/>
          <w:lang w:val="en-GB" w:eastAsia="en-GB"/>
        </w:rPr>
        <w:drawing>
          <wp:inline distT="0" distB="0" distL="0" distR="0" wp14:anchorId="6C8D65B6" wp14:editId="0783E557">
            <wp:extent cx="5196840" cy="3566160"/>
            <wp:effectExtent l="0" t="0" r="3810" b="0"/>
            <wp:docPr id="20" name="Picture 20"/>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0" cstate="print"/>
                    <a:stretch>
                      <a:fillRect/>
                    </a:stretch>
                  </pic:blipFill>
                  <pic:spPr>
                    <a:xfrm>
                      <a:off x="0" y="0"/>
                      <a:ext cx="5200140" cy="3568424"/>
                    </a:xfrm>
                    <a:prstGeom prst="rect">
                      <a:avLst/>
                    </a:prstGeom>
                  </pic:spPr>
                </pic:pic>
              </a:graphicData>
            </a:graphic>
          </wp:inline>
        </w:drawing>
      </w:r>
    </w:p>
    <w:p w14:paraId="5964D8E0" w14:textId="77777777" w:rsidR="00752010" w:rsidRPr="004120E5" w:rsidRDefault="00752010" w:rsidP="00752010">
      <w:r w:rsidRPr="004120E5">
        <w:br w:type="page"/>
      </w:r>
    </w:p>
    <w:p w14:paraId="0CE0DD86" w14:textId="77777777" w:rsidR="00752010" w:rsidRPr="004120E5" w:rsidRDefault="00752010" w:rsidP="0005250E">
      <w:pPr>
        <w:pStyle w:val="CitrixBodyText3"/>
        <w:numPr>
          <w:ilvl w:val="0"/>
          <w:numId w:val="23"/>
        </w:numPr>
      </w:pPr>
      <w:r w:rsidRPr="004120E5">
        <w:t xml:space="preserve">Add ACL rules for inbound and outbound traffic. Select: </w:t>
      </w:r>
    </w:p>
    <w:p w14:paraId="299F107C" w14:textId="77777777" w:rsidR="00752010" w:rsidRPr="004120E5" w:rsidRDefault="00752010" w:rsidP="0005250E">
      <w:pPr>
        <w:pStyle w:val="CitrixBodyText3"/>
        <w:numPr>
          <w:ilvl w:val="1"/>
          <w:numId w:val="23"/>
        </w:numPr>
      </w:pPr>
      <w:r w:rsidRPr="004120E5">
        <w:rPr>
          <w:rFonts w:cs="Arial"/>
        </w:rPr>
        <w:t>Create a new rule</w:t>
      </w:r>
    </w:p>
    <w:p w14:paraId="56481E5E" w14:textId="77777777" w:rsidR="00752010" w:rsidRPr="004120E5" w:rsidRDefault="00752010" w:rsidP="0005250E">
      <w:pPr>
        <w:pStyle w:val="CitrixBodyText3"/>
        <w:numPr>
          <w:ilvl w:val="1"/>
          <w:numId w:val="23"/>
        </w:numPr>
      </w:pPr>
      <w:r w:rsidRPr="004120E5">
        <w:t>P</w:t>
      </w:r>
      <w:r w:rsidRPr="004120E5">
        <w:rPr>
          <w:rFonts w:cs="Arial"/>
        </w:rPr>
        <w:t>ort number</w:t>
      </w:r>
    </w:p>
    <w:p w14:paraId="27C1D444" w14:textId="77777777" w:rsidR="00752010" w:rsidRPr="004120E5" w:rsidRDefault="00752010" w:rsidP="0005250E">
      <w:pPr>
        <w:pStyle w:val="CitrixBodyText3"/>
        <w:numPr>
          <w:ilvl w:val="1"/>
          <w:numId w:val="23"/>
        </w:numPr>
      </w:pPr>
      <w:r w:rsidRPr="004120E5">
        <w:rPr>
          <w:rFonts w:cs="Arial"/>
        </w:rPr>
        <w:t>Source IP address</w:t>
      </w:r>
    </w:p>
    <w:p w14:paraId="6838709F" w14:textId="58457594" w:rsidR="004746F2" w:rsidRPr="004120E5" w:rsidRDefault="00752010" w:rsidP="004746F2">
      <w:pPr>
        <w:pStyle w:val="CitrixBodyText3"/>
        <w:ind w:left="1296"/>
      </w:pPr>
      <w:r w:rsidRPr="004120E5">
        <w:rPr>
          <w:noProof/>
          <w:lang w:val="en-GB" w:eastAsia="en-GB"/>
        </w:rPr>
        <w:drawing>
          <wp:inline distT="0" distB="0" distL="0" distR="0" wp14:anchorId="6A01F592" wp14:editId="6836E05E">
            <wp:extent cx="5105424" cy="3438525"/>
            <wp:effectExtent l="19050" t="0" r="0" b="0"/>
            <wp:docPr id="11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08666" cy="3440708"/>
                    </a:xfrm>
                    <a:prstGeom prst="rect">
                      <a:avLst/>
                    </a:prstGeom>
                  </pic:spPr>
                </pic:pic>
              </a:graphicData>
            </a:graphic>
          </wp:inline>
        </w:drawing>
      </w:r>
    </w:p>
    <w:p w14:paraId="7BBC853B" w14:textId="77777777" w:rsidR="004746F2" w:rsidRPr="004120E5" w:rsidRDefault="004746F2" w:rsidP="000B01FC">
      <w:pPr>
        <w:pStyle w:val="CitrixBodyText3"/>
        <w:ind w:left="0"/>
        <w:rPr>
          <w:b/>
        </w:rPr>
      </w:pPr>
    </w:p>
    <w:p w14:paraId="5870D608" w14:textId="77777777" w:rsidR="00752010" w:rsidRPr="004120E5" w:rsidRDefault="00752010" w:rsidP="008B6535">
      <w:pPr>
        <w:pStyle w:val="CitrixBodyText3"/>
        <w:ind w:left="1296"/>
      </w:pPr>
      <w:r w:rsidRPr="004120E5">
        <w:rPr>
          <w:b/>
        </w:rPr>
        <w:t>Note:</w:t>
      </w:r>
      <w:r w:rsidRPr="004120E5">
        <w:t xml:space="preserve"> A source IP address of </w:t>
      </w:r>
      <w:r w:rsidRPr="009716C1">
        <w:rPr>
          <w:rStyle w:val="CodeFile"/>
          <w:sz w:val="20"/>
        </w:rPr>
        <w:t>0.0.0.0/0</w:t>
      </w:r>
      <w:r w:rsidRPr="009716C1">
        <w:rPr>
          <w:sz w:val="22"/>
        </w:rPr>
        <w:t xml:space="preserve"> </w:t>
      </w:r>
      <w:r w:rsidRPr="004120E5">
        <w:t>indicates that you want to allow all inbound or outbound traffic.</w:t>
      </w:r>
      <w:r w:rsidRPr="004120E5">
        <w:rPr>
          <w:noProof/>
        </w:rPr>
        <w:t xml:space="preserve"> </w:t>
      </w:r>
    </w:p>
    <w:p w14:paraId="71B6B3DA" w14:textId="77777777" w:rsidR="001F18E7" w:rsidRDefault="001F18E7">
      <w:pPr>
        <w:rPr>
          <w:bCs/>
          <w:color w:val="4D4F53"/>
          <w:szCs w:val="24"/>
        </w:rPr>
      </w:pPr>
      <w:r>
        <w:br w:type="page"/>
      </w:r>
    </w:p>
    <w:p w14:paraId="70DBD928" w14:textId="1DF0E91A" w:rsidR="001F18E7" w:rsidRDefault="00752010" w:rsidP="00407E1C">
      <w:pPr>
        <w:pStyle w:val="CitrixBodyText3"/>
        <w:ind w:left="900"/>
        <w:rPr>
          <w:noProof/>
        </w:rPr>
      </w:pPr>
      <w:r w:rsidRPr="004120E5">
        <w:t>Create ACL rules to match the inbound and outbound traffic table (se</w:t>
      </w:r>
      <w:r w:rsidR="00407E1C">
        <w:t>e Table 3)</w:t>
      </w:r>
      <w:r w:rsidRPr="004120E5">
        <w:t>.</w:t>
      </w:r>
    </w:p>
    <w:p w14:paraId="117F7FE4" w14:textId="3D26D622" w:rsidR="00B86B79" w:rsidRPr="004120E5" w:rsidRDefault="00752010" w:rsidP="00234F75">
      <w:pPr>
        <w:pStyle w:val="CitrixBodyText3"/>
        <w:ind w:left="900"/>
        <w:rPr>
          <w:noProof/>
        </w:rPr>
      </w:pPr>
      <w:r w:rsidRPr="004120E5">
        <w:rPr>
          <w:noProof/>
          <w:lang w:val="en-GB" w:eastAsia="en-GB"/>
        </w:rPr>
        <w:drawing>
          <wp:inline distT="0" distB="0" distL="0" distR="0" wp14:anchorId="1C4A596E" wp14:editId="6B559E49">
            <wp:extent cx="5379720" cy="355854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32" cstate="print"/>
                    <a:stretch>
                      <a:fillRect/>
                    </a:stretch>
                  </pic:blipFill>
                  <pic:spPr>
                    <a:xfrm>
                      <a:off x="0" y="0"/>
                      <a:ext cx="5383136" cy="3560799"/>
                    </a:xfrm>
                    <a:prstGeom prst="rect">
                      <a:avLst/>
                    </a:prstGeom>
                  </pic:spPr>
                </pic:pic>
              </a:graphicData>
            </a:graphic>
          </wp:inline>
        </w:drawing>
      </w:r>
      <w:bookmarkStart w:id="66" w:name="_Ref390093276"/>
      <w:bookmarkStart w:id="67" w:name="_Ref390093260"/>
    </w:p>
    <w:p w14:paraId="57082369" w14:textId="77777777" w:rsidR="00234F75" w:rsidRPr="004120E5" w:rsidRDefault="00234F75" w:rsidP="00234F75">
      <w:pPr>
        <w:pStyle w:val="CitrixBodyText3"/>
        <w:ind w:left="900"/>
        <w:rPr>
          <w:noProof/>
        </w:rPr>
      </w:pPr>
    </w:p>
    <w:p w14:paraId="705973C2" w14:textId="6359FB88" w:rsidR="00752010" w:rsidRPr="004120E5" w:rsidRDefault="00752010" w:rsidP="004746F2">
      <w:pPr>
        <w:pStyle w:val="Caption"/>
        <w:ind w:left="900"/>
        <w:jc w:val="left"/>
      </w:pPr>
      <w:r w:rsidRPr="004120E5">
        <w:t xml:space="preserve">Table </w:t>
      </w:r>
      <w:fldSimple w:instr=" SEQ Table \* ARABIC ">
        <w:r w:rsidR="00F62CA8">
          <w:rPr>
            <w:noProof/>
          </w:rPr>
          <w:t>3</w:t>
        </w:r>
      </w:fldSimple>
      <w:bookmarkEnd w:id="66"/>
      <w:r w:rsidRPr="004120E5">
        <w:t>. NAT security group rules.</w:t>
      </w:r>
      <w:bookmarkEnd w:id="67"/>
    </w:p>
    <w:tbl>
      <w:tblPr>
        <w:tblStyle w:val="CitrixTable1"/>
        <w:tblW w:w="8208" w:type="dxa"/>
        <w:tblInd w:w="1008" w:type="dxa"/>
        <w:tblLook w:val="04A0" w:firstRow="1" w:lastRow="0" w:firstColumn="1" w:lastColumn="0" w:noHBand="0" w:noVBand="1"/>
      </w:tblPr>
      <w:tblGrid>
        <w:gridCol w:w="1368"/>
        <w:gridCol w:w="1368"/>
        <w:gridCol w:w="1368"/>
        <w:gridCol w:w="1368"/>
        <w:gridCol w:w="1368"/>
        <w:gridCol w:w="1368"/>
      </w:tblGrid>
      <w:tr w:rsidR="00B86B79" w:rsidRPr="004120E5" w14:paraId="18090905" w14:textId="77777777" w:rsidTr="008E255B">
        <w:trPr>
          <w:cnfStyle w:val="100000000000" w:firstRow="1" w:lastRow="0" w:firstColumn="0" w:lastColumn="0" w:oddVBand="0" w:evenVBand="0" w:oddHBand="0" w:evenHBand="0" w:firstRowFirstColumn="0" w:firstRowLastColumn="0" w:lastRowFirstColumn="0" w:lastRowLastColumn="0"/>
        </w:trPr>
        <w:tc>
          <w:tcPr>
            <w:tcW w:w="4104" w:type="dxa"/>
            <w:gridSpan w:val="3"/>
          </w:tcPr>
          <w:p w14:paraId="4E714300" w14:textId="0C62A2CF" w:rsidR="00B86B79" w:rsidRPr="004120E5" w:rsidRDefault="00B86B79" w:rsidP="00B86B79">
            <w:pPr>
              <w:pStyle w:val="CitrixTableHeading"/>
              <w:jc w:val="center"/>
            </w:pPr>
            <w:r w:rsidRPr="004120E5">
              <w:t>Inbound</w:t>
            </w:r>
          </w:p>
        </w:tc>
        <w:tc>
          <w:tcPr>
            <w:tcW w:w="4104" w:type="dxa"/>
            <w:gridSpan w:val="3"/>
          </w:tcPr>
          <w:p w14:paraId="1D5D1C07" w14:textId="3F0C8CE8" w:rsidR="00B86B79" w:rsidRPr="004120E5" w:rsidRDefault="00B86B79" w:rsidP="00B86B79">
            <w:pPr>
              <w:pStyle w:val="CitrixTableHeading"/>
              <w:jc w:val="center"/>
            </w:pPr>
            <w:r w:rsidRPr="004120E5">
              <w:t>Outbound</w:t>
            </w:r>
          </w:p>
        </w:tc>
      </w:tr>
      <w:tr w:rsidR="00B86B79" w:rsidRPr="004120E5" w14:paraId="5BB37E0E" w14:textId="77777777" w:rsidTr="008E255B">
        <w:trPr>
          <w:cantSplit w:val="0"/>
        </w:trPr>
        <w:tc>
          <w:tcPr>
            <w:tcW w:w="1368" w:type="dxa"/>
          </w:tcPr>
          <w:p w14:paraId="2DABBB71" w14:textId="5F86727A" w:rsidR="00B86B79" w:rsidRPr="004120E5" w:rsidRDefault="00B86B79" w:rsidP="00B86B79">
            <w:pPr>
              <w:pStyle w:val="CitrixTableData"/>
              <w:rPr>
                <w:b/>
              </w:rPr>
            </w:pPr>
            <w:r w:rsidRPr="004120E5">
              <w:rPr>
                <w:b/>
              </w:rPr>
              <w:t>Type</w:t>
            </w:r>
          </w:p>
        </w:tc>
        <w:tc>
          <w:tcPr>
            <w:tcW w:w="1368" w:type="dxa"/>
          </w:tcPr>
          <w:p w14:paraId="3042A17D" w14:textId="43E29620" w:rsidR="00B86B79" w:rsidRPr="004120E5" w:rsidRDefault="00B86B79" w:rsidP="00B86B79">
            <w:pPr>
              <w:pStyle w:val="CitrixTableData"/>
              <w:rPr>
                <w:b/>
              </w:rPr>
            </w:pPr>
            <w:r w:rsidRPr="004120E5">
              <w:rPr>
                <w:b/>
              </w:rPr>
              <w:t>Traffic</w:t>
            </w:r>
          </w:p>
        </w:tc>
        <w:tc>
          <w:tcPr>
            <w:tcW w:w="1368" w:type="dxa"/>
          </w:tcPr>
          <w:p w14:paraId="0739FE2C" w14:textId="66A6215D" w:rsidR="00B86B79" w:rsidRPr="004120E5" w:rsidRDefault="00B86B79" w:rsidP="00B86B79">
            <w:pPr>
              <w:pStyle w:val="CitrixTableData"/>
              <w:rPr>
                <w:b/>
              </w:rPr>
            </w:pPr>
            <w:r w:rsidRPr="004120E5">
              <w:rPr>
                <w:b/>
              </w:rPr>
              <w:t>Source</w:t>
            </w:r>
          </w:p>
        </w:tc>
        <w:tc>
          <w:tcPr>
            <w:tcW w:w="1368" w:type="dxa"/>
          </w:tcPr>
          <w:p w14:paraId="56D89595" w14:textId="0E5AE187" w:rsidR="00B86B79" w:rsidRPr="004120E5" w:rsidRDefault="00B86B79" w:rsidP="00B86B79">
            <w:pPr>
              <w:pStyle w:val="CitrixTableData"/>
              <w:rPr>
                <w:b/>
              </w:rPr>
            </w:pPr>
            <w:r w:rsidRPr="004120E5">
              <w:rPr>
                <w:b/>
              </w:rPr>
              <w:t>Type</w:t>
            </w:r>
          </w:p>
        </w:tc>
        <w:tc>
          <w:tcPr>
            <w:tcW w:w="1368" w:type="dxa"/>
          </w:tcPr>
          <w:p w14:paraId="4DEF466D" w14:textId="4F8AAB5E" w:rsidR="00B86B79" w:rsidRPr="004120E5" w:rsidRDefault="00B86B79" w:rsidP="00B86B79">
            <w:pPr>
              <w:pStyle w:val="CitrixTableData"/>
              <w:rPr>
                <w:b/>
              </w:rPr>
            </w:pPr>
            <w:r w:rsidRPr="004120E5">
              <w:rPr>
                <w:b/>
              </w:rPr>
              <w:t>Traffic</w:t>
            </w:r>
          </w:p>
        </w:tc>
        <w:tc>
          <w:tcPr>
            <w:tcW w:w="1368" w:type="dxa"/>
          </w:tcPr>
          <w:p w14:paraId="6F6DA082" w14:textId="15DD1F40" w:rsidR="00B86B79" w:rsidRPr="004120E5" w:rsidRDefault="00B86B79" w:rsidP="00B86B79">
            <w:pPr>
              <w:pStyle w:val="CitrixTableData"/>
              <w:rPr>
                <w:b/>
              </w:rPr>
            </w:pPr>
            <w:r w:rsidRPr="004120E5">
              <w:rPr>
                <w:b/>
              </w:rPr>
              <w:t>Source</w:t>
            </w:r>
          </w:p>
        </w:tc>
      </w:tr>
      <w:tr w:rsidR="00B86B79" w:rsidRPr="004120E5" w14:paraId="2CB6D5BB" w14:textId="77777777" w:rsidTr="008E255B">
        <w:trPr>
          <w:cantSplit w:val="0"/>
        </w:trPr>
        <w:tc>
          <w:tcPr>
            <w:tcW w:w="1368" w:type="dxa"/>
          </w:tcPr>
          <w:p w14:paraId="0FF7CF68" w14:textId="5F049584" w:rsidR="00B86B79" w:rsidRPr="004120E5" w:rsidRDefault="00B86B79" w:rsidP="00B86B79">
            <w:pPr>
              <w:pStyle w:val="CitrixTableData"/>
            </w:pPr>
            <w:r w:rsidRPr="004120E5">
              <w:t>All</w:t>
            </w:r>
          </w:p>
        </w:tc>
        <w:tc>
          <w:tcPr>
            <w:tcW w:w="1368" w:type="dxa"/>
          </w:tcPr>
          <w:p w14:paraId="30DC86F9" w14:textId="4DE8DCCB" w:rsidR="00B86B79" w:rsidRPr="004120E5" w:rsidRDefault="00B86B79" w:rsidP="00B86B79">
            <w:pPr>
              <w:pStyle w:val="CitrixTableData"/>
            </w:pPr>
            <w:r w:rsidRPr="004120E5">
              <w:t>All</w:t>
            </w:r>
          </w:p>
        </w:tc>
        <w:tc>
          <w:tcPr>
            <w:tcW w:w="1368" w:type="dxa"/>
          </w:tcPr>
          <w:p w14:paraId="1732CF28" w14:textId="007C0F7A" w:rsidR="00B86B79" w:rsidRPr="004120E5" w:rsidRDefault="00B86B79" w:rsidP="00B86B79">
            <w:pPr>
              <w:pStyle w:val="CitrixTableData"/>
            </w:pPr>
            <w:r w:rsidRPr="004120E5">
              <w:t>privateSG</w:t>
            </w:r>
          </w:p>
        </w:tc>
        <w:tc>
          <w:tcPr>
            <w:tcW w:w="1368" w:type="dxa"/>
          </w:tcPr>
          <w:p w14:paraId="1341FD10" w14:textId="326A73AB" w:rsidR="00B86B79" w:rsidRPr="004120E5" w:rsidRDefault="00B86B79" w:rsidP="00B86B79">
            <w:pPr>
              <w:pStyle w:val="CitrixTableData"/>
            </w:pPr>
            <w:r w:rsidRPr="004120E5">
              <w:t>All</w:t>
            </w:r>
          </w:p>
        </w:tc>
        <w:tc>
          <w:tcPr>
            <w:tcW w:w="1368" w:type="dxa"/>
          </w:tcPr>
          <w:p w14:paraId="659605E2" w14:textId="38E43161" w:rsidR="00B86B79" w:rsidRPr="004120E5" w:rsidRDefault="00B86B79" w:rsidP="00B86B79">
            <w:pPr>
              <w:pStyle w:val="CitrixTableData"/>
            </w:pPr>
            <w:r w:rsidRPr="004120E5">
              <w:t>All</w:t>
            </w:r>
          </w:p>
        </w:tc>
        <w:tc>
          <w:tcPr>
            <w:tcW w:w="1368" w:type="dxa"/>
          </w:tcPr>
          <w:p w14:paraId="476C9C59" w14:textId="25471571" w:rsidR="00B86B79" w:rsidRPr="004120E5" w:rsidRDefault="00B86B79" w:rsidP="00B86B79">
            <w:pPr>
              <w:pStyle w:val="CitrixTableData"/>
            </w:pPr>
            <w:r w:rsidRPr="004120E5">
              <w:t>0.0.0.0/0</w:t>
            </w:r>
          </w:p>
        </w:tc>
      </w:tr>
      <w:tr w:rsidR="00B86B79" w:rsidRPr="004120E5" w14:paraId="40CB64EE" w14:textId="77777777" w:rsidTr="008E255B">
        <w:trPr>
          <w:cantSplit w:val="0"/>
        </w:trPr>
        <w:tc>
          <w:tcPr>
            <w:tcW w:w="1368" w:type="dxa"/>
          </w:tcPr>
          <w:p w14:paraId="7D3220C6" w14:textId="330E5EE0" w:rsidR="00B86B79" w:rsidRPr="004120E5" w:rsidRDefault="00B86B79" w:rsidP="00B86B79">
            <w:pPr>
              <w:pStyle w:val="CitrixTableData"/>
            </w:pPr>
            <w:r w:rsidRPr="004120E5">
              <w:t>TCP</w:t>
            </w:r>
          </w:p>
        </w:tc>
        <w:tc>
          <w:tcPr>
            <w:tcW w:w="1368" w:type="dxa"/>
          </w:tcPr>
          <w:p w14:paraId="072054D4" w14:textId="495A9483" w:rsidR="00B86B79" w:rsidRPr="004120E5" w:rsidRDefault="00B86B79" w:rsidP="00B86B79">
            <w:pPr>
              <w:pStyle w:val="CitrixTableData"/>
            </w:pPr>
            <w:r w:rsidRPr="004120E5">
              <w:t>22 (SSH)</w:t>
            </w:r>
          </w:p>
        </w:tc>
        <w:tc>
          <w:tcPr>
            <w:tcW w:w="1368" w:type="dxa"/>
          </w:tcPr>
          <w:p w14:paraId="7E62F718" w14:textId="330036F7" w:rsidR="00B86B79" w:rsidRPr="004120E5" w:rsidRDefault="00B86B79" w:rsidP="00B86B79">
            <w:pPr>
              <w:pStyle w:val="CitrixTableData"/>
            </w:pPr>
            <w:r w:rsidRPr="004120E5">
              <w:t>0.0.0.0/0</w:t>
            </w:r>
          </w:p>
        </w:tc>
        <w:tc>
          <w:tcPr>
            <w:tcW w:w="1368" w:type="dxa"/>
          </w:tcPr>
          <w:p w14:paraId="35AE48C2" w14:textId="77777777" w:rsidR="00B86B79" w:rsidRPr="004120E5" w:rsidRDefault="00B86B79" w:rsidP="00B86B79">
            <w:pPr>
              <w:pStyle w:val="CitrixTableData"/>
            </w:pPr>
          </w:p>
        </w:tc>
        <w:tc>
          <w:tcPr>
            <w:tcW w:w="1368" w:type="dxa"/>
          </w:tcPr>
          <w:p w14:paraId="7A2A09D3" w14:textId="77777777" w:rsidR="00B86B79" w:rsidRPr="004120E5" w:rsidRDefault="00B86B79" w:rsidP="00B86B79">
            <w:pPr>
              <w:pStyle w:val="CitrixTableData"/>
            </w:pPr>
          </w:p>
        </w:tc>
        <w:tc>
          <w:tcPr>
            <w:tcW w:w="1368" w:type="dxa"/>
          </w:tcPr>
          <w:p w14:paraId="39C7CB34" w14:textId="77777777" w:rsidR="00B86B79" w:rsidRPr="004120E5" w:rsidRDefault="00B86B79" w:rsidP="00B86B79">
            <w:pPr>
              <w:pStyle w:val="CitrixTableData"/>
            </w:pPr>
          </w:p>
        </w:tc>
      </w:tr>
    </w:tbl>
    <w:p w14:paraId="76E132D8" w14:textId="556577C0" w:rsidR="008B6535" w:rsidRDefault="00350F58" w:rsidP="00350F58">
      <w:pPr>
        <w:pStyle w:val="CitrixBodyText3"/>
        <w:tabs>
          <w:tab w:val="left" w:pos="2718"/>
        </w:tabs>
        <w:ind w:left="900"/>
      </w:pPr>
      <w:r>
        <w:tab/>
      </w:r>
    </w:p>
    <w:p w14:paraId="785796A5" w14:textId="77777777" w:rsidR="00350F58" w:rsidRDefault="00350F58" w:rsidP="00350F58">
      <w:pPr>
        <w:pStyle w:val="Heading4"/>
      </w:pPr>
      <w:r>
        <w:t>Routing packets to the Internet</w:t>
      </w:r>
    </w:p>
    <w:p w14:paraId="533B2D47" w14:textId="2CFB3989" w:rsidR="00350F58" w:rsidRDefault="00750403" w:rsidP="00350F58">
      <w:pPr>
        <w:pStyle w:val="CitrixBodyText3"/>
      </w:pPr>
      <w:r>
        <w:t xml:space="preserve">To be able to </w:t>
      </w:r>
      <w:r w:rsidR="00350F58">
        <w:t xml:space="preserve">sent </w:t>
      </w:r>
      <w:r>
        <w:t xml:space="preserve">packets </w:t>
      </w:r>
      <w:r w:rsidR="00350F58">
        <w:t xml:space="preserve">to the Internet an instance </w:t>
      </w:r>
      <w:r>
        <w:t>must have</w:t>
      </w:r>
      <w:r w:rsidR="00350F58">
        <w:t xml:space="preserve"> an </w:t>
      </w:r>
      <w:hyperlink r:id="rId33" w:anchor="externaladdresses" w:history="1">
        <w:r w:rsidR="00350F58">
          <w:rPr>
            <w:rStyle w:val="Hyperlink"/>
          </w:rPr>
          <w:t>external IP address</w:t>
        </w:r>
      </w:hyperlink>
      <w:r w:rsidR="00350F58">
        <w:t>. If you create a route that sends packets to the Internet from a particular instance, that instance must also have an external IP. If you create a route that sends packets to the Internet gateway, but the source instance doesn't have an external IP address, the packet will be dropped</w:t>
      </w:r>
      <w:r w:rsidR="00350F58">
        <w:t>.</w:t>
      </w:r>
    </w:p>
    <w:p w14:paraId="64FD3862" w14:textId="77777777" w:rsidR="00350F58" w:rsidRDefault="00350F58" w:rsidP="00350F58">
      <w:pPr>
        <w:pStyle w:val="Heading4"/>
      </w:pPr>
      <w:r>
        <w:t>Configuring a NAT gateway</w:t>
      </w:r>
    </w:p>
    <w:p w14:paraId="6168EE67" w14:textId="69ECDD6E" w:rsidR="00350F58" w:rsidRDefault="00350F58" w:rsidP="00350F58">
      <w:pPr>
        <w:pStyle w:val="CitrixBodyText3"/>
      </w:pPr>
      <w:r>
        <w:t xml:space="preserve">You can create more complicated networking scenarios by making changes to the Routes collection. This section describes how you can set up a network address translation (NAT) gateway instance that can route traffic from </w:t>
      </w:r>
      <w:r>
        <w:t xml:space="preserve">our </w:t>
      </w:r>
      <w:r>
        <w:t>internal-only virtual machine instances to the Internet. This allows you to use one external IP address to send traffic from multiple virtual machine instances but only expose a single virtual machine to the Internet.</w:t>
      </w:r>
    </w:p>
    <w:p w14:paraId="77C93CDB" w14:textId="0CB85EA3" w:rsidR="00350F58" w:rsidRDefault="00350F58" w:rsidP="00350F58">
      <w:pPr>
        <w:pStyle w:val="CitrixBodyText3"/>
      </w:pPr>
      <w:r>
        <w:t xml:space="preserve">Create a virtual machine to act as a NAT gateway on </w:t>
      </w:r>
      <w:r>
        <w:t xml:space="preserve">the </w:t>
      </w:r>
      <w:r w:rsidR="003E1663">
        <w:t xml:space="preserve">previously created </w:t>
      </w:r>
      <w:r w:rsidRPr="00750403">
        <w:rPr>
          <w:color w:val="C0504D" w:themeColor="accent2"/>
        </w:rPr>
        <w:t>xendesktop</w:t>
      </w:r>
      <w:r>
        <w:t xml:space="preserve"> network</w:t>
      </w:r>
    </w:p>
    <w:p w14:paraId="69232FD1" w14:textId="256E1761" w:rsidR="00350F58" w:rsidRPr="00350F58" w:rsidRDefault="00350F58" w:rsidP="00750403">
      <w:pPr>
        <w:pStyle w:val="Note0"/>
        <w:ind w:left="567"/>
      </w:pPr>
      <w:r w:rsidRPr="00350F58">
        <w:t xml:space="preserve">$ gcloud compute instances create nat-gateway --network </w:t>
      </w:r>
      <w:r w:rsidRPr="00750403">
        <w:rPr>
          <w:color w:val="C0504D" w:themeColor="accent2"/>
        </w:rPr>
        <w:t>xendesktop</w:t>
      </w:r>
      <w:r w:rsidRPr="00350F58">
        <w:t xml:space="preserve"> --can-ip-forward \</w:t>
      </w:r>
      <w:r w:rsidRPr="00350F58">
        <w:br/>
        <w:t>         --zone us-central1-a \</w:t>
      </w:r>
      <w:r w:rsidRPr="00350F58">
        <w:br/>
        <w:t>         --image debian-7 \</w:t>
      </w:r>
      <w:r w:rsidRPr="00350F58">
        <w:br/>
        <w:t>         --tags nat</w:t>
      </w:r>
    </w:p>
    <w:p w14:paraId="7EE6C853" w14:textId="11CB710A" w:rsidR="00350F58" w:rsidRPr="00350F58" w:rsidRDefault="00350F58" w:rsidP="00750403">
      <w:pPr>
        <w:pStyle w:val="CitrixBodyText3"/>
      </w:pPr>
      <w:hyperlink r:id="rId34" w:anchor="tags" w:history="1">
        <w:r w:rsidRPr="00350F58">
          <w:t>Tag</w:t>
        </w:r>
      </w:hyperlink>
      <w:r w:rsidRPr="00350F58">
        <w:t xml:space="preserve"> any virtual machine instances without an external IP address that will use the gateway instance with the tag </w:t>
      </w:r>
      <w:r w:rsidRPr="00350F58">
        <w:rPr>
          <w:color w:val="C0504D" w:themeColor="accent2"/>
        </w:rPr>
        <w:t>internal</w:t>
      </w:r>
      <w:r w:rsidRPr="00350F58">
        <w:t xml:space="preserve">, or create a new virtual machine without an external IP address and tag the instance with the </w:t>
      </w:r>
      <w:r w:rsidRPr="00350F58">
        <w:rPr>
          <w:color w:val="C0504D" w:themeColor="accent2"/>
        </w:rPr>
        <w:t>internal</w:t>
      </w:r>
      <w:r w:rsidRPr="00350F58">
        <w:t xml:space="preserve"> tag.</w:t>
      </w:r>
    </w:p>
    <w:p w14:paraId="0394329C" w14:textId="4119204D" w:rsidR="00350F58" w:rsidRDefault="00350F58" w:rsidP="00750403">
      <w:pPr>
        <w:pStyle w:val="Note0"/>
        <w:ind w:left="567"/>
      </w:pPr>
      <w:r>
        <w:rPr>
          <w:rStyle w:val="com"/>
        </w:rPr>
        <w:t># Add tags to an existing instance ...</w:t>
      </w:r>
      <w:r>
        <w:br/>
      </w:r>
      <w:r>
        <w:rPr>
          <w:rStyle w:val="pln"/>
        </w:rPr>
        <w:t>$ gcloud compute instances add</w:t>
      </w:r>
      <w:r>
        <w:rPr>
          <w:rStyle w:val="pun"/>
        </w:rPr>
        <w:t>-</w:t>
      </w:r>
      <w:r>
        <w:rPr>
          <w:rStyle w:val="pln"/>
        </w:rPr>
        <w:t>tags existing</w:t>
      </w:r>
      <w:r>
        <w:rPr>
          <w:rStyle w:val="pun"/>
        </w:rPr>
        <w:t>-</w:t>
      </w:r>
      <w:r>
        <w:rPr>
          <w:rStyle w:val="pln"/>
        </w:rPr>
        <w:t xml:space="preserve">instance </w:t>
      </w:r>
      <w:r>
        <w:rPr>
          <w:rStyle w:val="pun"/>
        </w:rPr>
        <w:t>--</w:t>
      </w:r>
      <w:r>
        <w:rPr>
          <w:rStyle w:val="pln"/>
        </w:rPr>
        <w:t xml:space="preserve">tags </w:t>
      </w:r>
      <w:r w:rsidRPr="00350F58">
        <w:rPr>
          <w:rStyle w:val="kwd"/>
          <w:color w:val="C0504D" w:themeColor="accent2"/>
        </w:rPr>
        <w:t>internal</w:t>
      </w:r>
      <w:r>
        <w:br/>
      </w:r>
      <w:r>
        <w:br/>
      </w:r>
      <w:r>
        <w:rPr>
          <w:rStyle w:val="com"/>
        </w:rPr>
        <w:t># Or create a new virtual machine without an external IP address</w:t>
      </w:r>
      <w:r>
        <w:br/>
      </w:r>
      <w:r>
        <w:rPr>
          <w:rStyle w:val="pln"/>
        </w:rPr>
        <w:t>$ gcloud compute instances create example</w:t>
      </w:r>
      <w:r>
        <w:rPr>
          <w:rStyle w:val="pun"/>
        </w:rPr>
        <w:t>-</w:t>
      </w:r>
      <w:r>
        <w:rPr>
          <w:rStyle w:val="pln"/>
        </w:rPr>
        <w:t xml:space="preserve">instance </w:t>
      </w:r>
      <w:r>
        <w:rPr>
          <w:rStyle w:val="pun"/>
        </w:rPr>
        <w:t>--</w:t>
      </w:r>
      <w:r>
        <w:rPr>
          <w:rStyle w:val="pln"/>
        </w:rPr>
        <w:t xml:space="preserve">network </w:t>
      </w:r>
      <w:r w:rsidRPr="00750403">
        <w:rPr>
          <w:rStyle w:val="pln"/>
          <w:color w:val="C0504D" w:themeColor="accent2"/>
        </w:rPr>
        <w:t>xendesktop</w:t>
      </w:r>
      <w:r>
        <w:rPr>
          <w:rStyle w:val="pln"/>
        </w:rPr>
        <w:t xml:space="preserve"> </w:t>
      </w:r>
      <w:r>
        <w:rPr>
          <w:rStyle w:val="pun"/>
        </w:rPr>
        <w:t>--</w:t>
      </w:r>
      <w:r>
        <w:rPr>
          <w:rStyle w:val="kwd"/>
        </w:rPr>
        <w:t>no</w:t>
      </w:r>
      <w:r>
        <w:rPr>
          <w:rStyle w:val="pun"/>
        </w:rPr>
        <w:t>-</w:t>
      </w:r>
      <w:r>
        <w:rPr>
          <w:rStyle w:val="pln"/>
        </w:rPr>
        <w:t>address</w:t>
      </w:r>
      <w:r>
        <w:rPr>
          <w:rStyle w:val="pun"/>
        </w:rPr>
        <w:t xml:space="preserve"> </w:t>
      </w:r>
      <w:r>
        <w:rPr>
          <w:rStyle w:val="pun"/>
        </w:rPr>
        <w:t>--</w:t>
      </w:r>
      <w:r>
        <w:rPr>
          <w:rStyle w:val="pln"/>
        </w:rPr>
        <w:t>zone us</w:t>
      </w:r>
      <w:r>
        <w:rPr>
          <w:rStyle w:val="pun"/>
        </w:rPr>
        <w:t>-</w:t>
      </w:r>
      <w:r>
        <w:rPr>
          <w:rStyle w:val="pln"/>
        </w:rPr>
        <w:t>central1</w:t>
      </w:r>
      <w:r>
        <w:rPr>
          <w:rStyle w:val="pun"/>
        </w:rPr>
        <w:t>-</w:t>
      </w:r>
      <w:r>
        <w:rPr>
          <w:rStyle w:val="pln"/>
        </w:rPr>
        <w:t xml:space="preserve">a </w:t>
      </w:r>
      <w:r>
        <w:rPr>
          <w:rStyle w:val="pun"/>
        </w:rPr>
        <w:t>--</w:t>
      </w:r>
      <w:r>
        <w:rPr>
          <w:rStyle w:val="pln"/>
        </w:rPr>
        <w:t xml:space="preserve">image </w:t>
      </w:r>
      <w:r w:rsidRPr="00750403">
        <w:rPr>
          <w:rStyle w:val="pln"/>
        </w:rPr>
        <w:t>"https://www.googleapis.com/compute/v1/projects/windows-cloud/global/images/windows-server-2008-r2-dc-v20150511"</w:t>
      </w:r>
      <w:r>
        <w:rPr>
          <w:rStyle w:val="pln"/>
        </w:rPr>
        <w:t xml:space="preserve"> </w:t>
      </w:r>
      <w:r>
        <w:rPr>
          <w:rStyle w:val="pun"/>
        </w:rPr>
        <w:t>--</w:t>
      </w:r>
      <w:r>
        <w:rPr>
          <w:rStyle w:val="pln"/>
        </w:rPr>
        <w:t xml:space="preserve">tags </w:t>
      </w:r>
      <w:r w:rsidRPr="00350F58">
        <w:rPr>
          <w:rStyle w:val="kwd"/>
          <w:color w:val="C0504D" w:themeColor="accent2"/>
        </w:rPr>
        <w:t>internal</w:t>
      </w:r>
    </w:p>
    <w:p w14:paraId="5BD7D298" w14:textId="78BFDCBF" w:rsidR="00B86B79" w:rsidRDefault="00350F58" w:rsidP="00750403">
      <w:pPr>
        <w:pStyle w:val="CitrixBodyText3"/>
      </w:pPr>
      <w:r>
        <w:t>Create a route to send traffic destined to the Internet through your gateway instance.</w:t>
      </w:r>
    </w:p>
    <w:p w14:paraId="656AF100" w14:textId="5F32F26E" w:rsidR="00350F58" w:rsidRDefault="00350F58" w:rsidP="00750403">
      <w:pPr>
        <w:pStyle w:val="Note0"/>
        <w:ind w:left="567"/>
      </w:pPr>
      <w:r>
        <w:rPr>
          <w:rStyle w:val="pln"/>
        </w:rPr>
        <w:t xml:space="preserve">$ gcloud compute routes create </w:t>
      </w:r>
      <w:r w:rsidR="00BF2326">
        <w:rPr>
          <w:rStyle w:val="kwd"/>
        </w:rPr>
        <w:t>internal</w:t>
      </w:r>
      <w:r>
        <w:rPr>
          <w:rStyle w:val="pun"/>
        </w:rPr>
        <w:t>-</w:t>
      </w:r>
      <w:r>
        <w:rPr>
          <w:rStyle w:val="pln"/>
        </w:rPr>
        <w:t>internet</w:t>
      </w:r>
      <w:r>
        <w:rPr>
          <w:rStyle w:val="pun"/>
        </w:rPr>
        <w:t>-</w:t>
      </w:r>
      <w:r>
        <w:rPr>
          <w:rStyle w:val="pln"/>
        </w:rPr>
        <w:t xml:space="preserve">route </w:t>
      </w:r>
      <w:r>
        <w:rPr>
          <w:rStyle w:val="pun"/>
        </w:rPr>
        <w:t>--</w:t>
      </w:r>
      <w:r>
        <w:rPr>
          <w:rStyle w:val="pln"/>
        </w:rPr>
        <w:t xml:space="preserve">network </w:t>
      </w:r>
      <w:r w:rsidR="00BF2326" w:rsidRPr="00750403">
        <w:rPr>
          <w:rStyle w:val="pln"/>
          <w:color w:val="C0504D" w:themeColor="accent2"/>
        </w:rPr>
        <w:t>xendesktop</w:t>
      </w:r>
      <w:r>
        <w:rPr>
          <w:rStyle w:val="pln"/>
        </w:rPr>
        <w:t xml:space="preserve"> </w:t>
      </w:r>
      <w:r>
        <w:rPr>
          <w:rStyle w:val="pun"/>
        </w:rPr>
        <w:t>\</w:t>
      </w:r>
      <w:r>
        <w:br/>
      </w:r>
      <w:r>
        <w:rPr>
          <w:rStyle w:val="pln"/>
        </w:rPr>
        <w:t>         </w:t>
      </w:r>
      <w:r>
        <w:rPr>
          <w:rStyle w:val="pun"/>
        </w:rPr>
        <w:t>--</w:t>
      </w:r>
      <w:r>
        <w:rPr>
          <w:rStyle w:val="pln"/>
        </w:rPr>
        <w:t>destination</w:t>
      </w:r>
      <w:r>
        <w:rPr>
          <w:rStyle w:val="pun"/>
        </w:rPr>
        <w:t>-</w:t>
      </w:r>
      <w:r>
        <w:rPr>
          <w:rStyle w:val="pln"/>
        </w:rPr>
        <w:t xml:space="preserve">range </w:t>
      </w:r>
      <w:r>
        <w:rPr>
          <w:rStyle w:val="lit"/>
        </w:rPr>
        <w:t>0.0</w:t>
      </w:r>
      <w:r>
        <w:rPr>
          <w:rStyle w:val="pun"/>
        </w:rPr>
        <w:t>.</w:t>
      </w:r>
      <w:r>
        <w:rPr>
          <w:rStyle w:val="lit"/>
        </w:rPr>
        <w:t>0.0</w:t>
      </w:r>
      <w:r>
        <w:rPr>
          <w:rStyle w:val="pun"/>
        </w:rPr>
        <w:t>/</w:t>
      </w:r>
      <w:r>
        <w:rPr>
          <w:rStyle w:val="lit"/>
        </w:rPr>
        <w:t>0</w:t>
      </w:r>
      <w:r>
        <w:rPr>
          <w:rStyle w:val="pln"/>
        </w:rPr>
        <w:t xml:space="preserve"> </w:t>
      </w:r>
      <w:r>
        <w:rPr>
          <w:rStyle w:val="pun"/>
        </w:rPr>
        <w:t>\</w:t>
      </w:r>
      <w:r>
        <w:br/>
      </w:r>
      <w:r>
        <w:rPr>
          <w:rStyle w:val="pln"/>
        </w:rPr>
        <w:t>         </w:t>
      </w:r>
      <w:r>
        <w:rPr>
          <w:rStyle w:val="pun"/>
        </w:rPr>
        <w:t>--</w:t>
      </w:r>
      <w:r>
        <w:rPr>
          <w:rStyle w:val="kwd"/>
        </w:rPr>
        <w:t>next</w:t>
      </w:r>
      <w:r>
        <w:rPr>
          <w:rStyle w:val="pun"/>
        </w:rPr>
        <w:t>-</w:t>
      </w:r>
      <w:r>
        <w:rPr>
          <w:rStyle w:val="pln"/>
        </w:rPr>
        <w:t>hop</w:t>
      </w:r>
      <w:r>
        <w:rPr>
          <w:rStyle w:val="pun"/>
        </w:rPr>
        <w:t>-</w:t>
      </w:r>
      <w:r>
        <w:rPr>
          <w:rStyle w:val="pln"/>
        </w:rPr>
        <w:t>instance nat</w:t>
      </w:r>
      <w:r>
        <w:rPr>
          <w:rStyle w:val="pun"/>
        </w:rPr>
        <w:t>-</w:t>
      </w:r>
      <w:r>
        <w:rPr>
          <w:rStyle w:val="pln"/>
        </w:rPr>
        <w:t xml:space="preserve">gateway </w:t>
      </w:r>
      <w:r>
        <w:rPr>
          <w:rStyle w:val="pun"/>
        </w:rPr>
        <w:t>\</w:t>
      </w:r>
      <w:r>
        <w:br/>
      </w:r>
      <w:r>
        <w:rPr>
          <w:rStyle w:val="pln"/>
        </w:rPr>
        <w:t>         </w:t>
      </w:r>
      <w:r>
        <w:rPr>
          <w:rStyle w:val="pun"/>
        </w:rPr>
        <w:t>--</w:t>
      </w:r>
      <w:r>
        <w:rPr>
          <w:rStyle w:val="kwd"/>
        </w:rPr>
        <w:t>next</w:t>
      </w:r>
      <w:r>
        <w:rPr>
          <w:rStyle w:val="pun"/>
        </w:rPr>
        <w:t>-</w:t>
      </w:r>
      <w:r>
        <w:rPr>
          <w:rStyle w:val="pln"/>
        </w:rPr>
        <w:t>hop</w:t>
      </w:r>
      <w:r>
        <w:rPr>
          <w:rStyle w:val="pun"/>
        </w:rPr>
        <w:t>-</w:t>
      </w:r>
      <w:r>
        <w:rPr>
          <w:rStyle w:val="pln"/>
        </w:rPr>
        <w:t>instance</w:t>
      </w:r>
      <w:r>
        <w:rPr>
          <w:rStyle w:val="pun"/>
        </w:rPr>
        <w:t>-</w:t>
      </w:r>
      <w:r>
        <w:rPr>
          <w:rStyle w:val="pln"/>
        </w:rPr>
        <w:t>zone us</w:t>
      </w:r>
      <w:r>
        <w:rPr>
          <w:rStyle w:val="pun"/>
        </w:rPr>
        <w:t>-</w:t>
      </w:r>
      <w:r>
        <w:rPr>
          <w:rStyle w:val="pln"/>
        </w:rPr>
        <w:t>central1</w:t>
      </w:r>
      <w:r>
        <w:rPr>
          <w:rStyle w:val="pun"/>
        </w:rPr>
        <w:t>-</w:t>
      </w:r>
      <w:r>
        <w:rPr>
          <w:rStyle w:val="pln"/>
        </w:rPr>
        <w:t xml:space="preserve">a </w:t>
      </w:r>
      <w:r>
        <w:rPr>
          <w:rStyle w:val="pun"/>
        </w:rPr>
        <w:t>\</w:t>
      </w:r>
      <w:r>
        <w:br/>
      </w:r>
      <w:r>
        <w:rPr>
          <w:rStyle w:val="pln"/>
        </w:rPr>
        <w:t>         </w:t>
      </w:r>
      <w:r>
        <w:rPr>
          <w:rStyle w:val="pun"/>
        </w:rPr>
        <w:t>--</w:t>
      </w:r>
      <w:r>
        <w:rPr>
          <w:rStyle w:val="pln"/>
        </w:rPr>
        <w:t xml:space="preserve">tags </w:t>
      </w:r>
      <w:r w:rsidR="00BF2326" w:rsidRPr="00BF2326">
        <w:rPr>
          <w:rStyle w:val="kwd"/>
          <w:color w:val="C0504D" w:themeColor="accent2"/>
        </w:rPr>
        <w:t>internal</w:t>
      </w:r>
      <w:r>
        <w:rPr>
          <w:rStyle w:val="pln"/>
        </w:rPr>
        <w:t xml:space="preserve"> </w:t>
      </w:r>
      <w:r>
        <w:rPr>
          <w:rStyle w:val="pun"/>
        </w:rPr>
        <w:t>--</w:t>
      </w:r>
      <w:r>
        <w:rPr>
          <w:rStyle w:val="pln"/>
        </w:rPr>
        <w:t xml:space="preserve">priority </w:t>
      </w:r>
      <w:r>
        <w:rPr>
          <w:rStyle w:val="lit"/>
        </w:rPr>
        <w:t>800</w:t>
      </w:r>
    </w:p>
    <w:p w14:paraId="738478C7" w14:textId="32049F7D" w:rsidR="00350F58" w:rsidRDefault="00350F58" w:rsidP="00750403">
      <w:pPr>
        <w:pStyle w:val="CitrixBodyText3"/>
      </w:pPr>
      <w:r>
        <w:t>Setting the priority of this route ensures that this route wins if there are any other conflicting routes. 1000 is the default priority and a value lower than 1000 will take precedent.</w:t>
      </w:r>
    </w:p>
    <w:p w14:paraId="7667442A" w14:textId="76B6BCC7" w:rsidR="00350F58" w:rsidRDefault="00350F58" w:rsidP="00750403">
      <w:pPr>
        <w:pStyle w:val="CitrixBodyText3"/>
      </w:pPr>
      <w:r>
        <w:t xml:space="preserve">Next, log onto your </w:t>
      </w:r>
      <w:r w:rsidR="00045C20">
        <w:t xml:space="preserve">NAT </w:t>
      </w:r>
      <w:r>
        <w:t>gateway instance and configure iptables to NAT internal traffic to the Internet.</w:t>
      </w:r>
    </w:p>
    <w:p w14:paraId="5ABE22AC" w14:textId="77777777" w:rsidR="00045C20" w:rsidRPr="00BF2326" w:rsidRDefault="00045C20" w:rsidP="00750403">
      <w:pPr>
        <w:pStyle w:val="Note0"/>
        <w:ind w:left="567"/>
      </w:pPr>
      <w:r w:rsidRPr="00BF2326">
        <w:rPr>
          <w:rStyle w:val="pln"/>
        </w:rPr>
        <w:t>$ gcloud compute ssh nat</w:t>
      </w:r>
      <w:r w:rsidRPr="00BF2326">
        <w:rPr>
          <w:rStyle w:val="pun"/>
        </w:rPr>
        <w:t>-</w:t>
      </w:r>
      <w:r w:rsidRPr="00BF2326">
        <w:rPr>
          <w:rStyle w:val="pln"/>
        </w:rPr>
        <w:t xml:space="preserve">gateway </w:t>
      </w:r>
      <w:r w:rsidRPr="00BF2326">
        <w:rPr>
          <w:rStyle w:val="pun"/>
        </w:rPr>
        <w:t>--</w:t>
      </w:r>
      <w:r w:rsidRPr="00BF2326">
        <w:rPr>
          <w:rStyle w:val="pln"/>
        </w:rPr>
        <w:t>zone us</w:t>
      </w:r>
      <w:r w:rsidRPr="00BF2326">
        <w:rPr>
          <w:rStyle w:val="pun"/>
        </w:rPr>
        <w:t>-</w:t>
      </w:r>
      <w:r w:rsidRPr="00BF2326">
        <w:rPr>
          <w:rStyle w:val="pln"/>
        </w:rPr>
        <w:t>central1</w:t>
      </w:r>
      <w:r w:rsidRPr="00BF2326">
        <w:rPr>
          <w:rStyle w:val="pun"/>
        </w:rPr>
        <w:t>-</w:t>
      </w:r>
      <w:r w:rsidRPr="00BF2326">
        <w:rPr>
          <w:rStyle w:val="pln"/>
        </w:rPr>
        <w:t>a</w:t>
      </w:r>
    </w:p>
    <w:p w14:paraId="5B752889" w14:textId="37B4B59F" w:rsidR="00045C20" w:rsidRDefault="00045C20" w:rsidP="00750403">
      <w:pPr>
        <w:pStyle w:val="CitrixBodyText3"/>
      </w:pPr>
      <w:r>
        <w:t>On your instance, configure iptables:</w:t>
      </w:r>
    </w:p>
    <w:p w14:paraId="1AD7B2F5" w14:textId="77777777" w:rsidR="00045C20" w:rsidRPr="00045C20" w:rsidRDefault="00045C20" w:rsidP="00750403">
      <w:pPr>
        <w:pStyle w:val="Note0"/>
        <w:ind w:left="567"/>
      </w:pPr>
      <w:r w:rsidRPr="00045C20">
        <w:rPr>
          <w:rStyle w:val="pln"/>
          <w:lang w:val="fr-FR"/>
        </w:rPr>
        <w:t>user@nat</w:t>
      </w:r>
      <w:r w:rsidRPr="00045C20">
        <w:rPr>
          <w:rStyle w:val="pun"/>
          <w:lang w:val="fr-FR"/>
        </w:rPr>
        <w:t>-</w:t>
      </w:r>
      <w:r w:rsidRPr="00045C20">
        <w:rPr>
          <w:rStyle w:val="pln"/>
          <w:lang w:val="fr-FR"/>
        </w:rPr>
        <w:t>gateway</w:t>
      </w:r>
      <w:r w:rsidRPr="00045C20">
        <w:rPr>
          <w:rStyle w:val="pun"/>
          <w:lang w:val="fr-FR"/>
        </w:rPr>
        <w:t>:~</w:t>
      </w:r>
      <w:r w:rsidRPr="00045C20">
        <w:rPr>
          <w:rStyle w:val="pln"/>
          <w:lang w:val="fr-FR"/>
        </w:rPr>
        <w:t xml:space="preserve">$ sudo sh </w:t>
      </w:r>
      <w:r w:rsidRPr="00045C20">
        <w:rPr>
          <w:rStyle w:val="pun"/>
          <w:lang w:val="fr-FR"/>
        </w:rPr>
        <w:t>-</w:t>
      </w:r>
      <w:r w:rsidRPr="00045C20">
        <w:rPr>
          <w:rStyle w:val="pln"/>
          <w:lang w:val="fr-FR"/>
        </w:rPr>
        <w:t xml:space="preserve">c </w:t>
      </w:r>
      <w:r w:rsidRPr="00045C20">
        <w:rPr>
          <w:rStyle w:val="str"/>
          <w:lang w:val="fr-FR"/>
        </w:rPr>
        <w:t>"echo 1 &gt; /proc/sys/net/ipv4/ip_forward"</w:t>
      </w:r>
      <w:r w:rsidRPr="00045C20">
        <w:br/>
      </w:r>
      <w:r w:rsidRPr="00045C20">
        <w:rPr>
          <w:rStyle w:val="pln"/>
          <w:lang w:val="fr-FR"/>
        </w:rPr>
        <w:t>user@nat</w:t>
      </w:r>
      <w:r w:rsidRPr="00045C20">
        <w:rPr>
          <w:rStyle w:val="pun"/>
          <w:lang w:val="fr-FR"/>
        </w:rPr>
        <w:t>-</w:t>
      </w:r>
      <w:r w:rsidRPr="00045C20">
        <w:rPr>
          <w:rStyle w:val="pln"/>
          <w:lang w:val="fr-FR"/>
        </w:rPr>
        <w:t>gateway</w:t>
      </w:r>
      <w:r w:rsidRPr="00045C20">
        <w:rPr>
          <w:rStyle w:val="pun"/>
          <w:lang w:val="fr-FR"/>
        </w:rPr>
        <w:t>:~</w:t>
      </w:r>
      <w:r w:rsidRPr="00045C20">
        <w:rPr>
          <w:rStyle w:val="pln"/>
          <w:lang w:val="fr-FR"/>
        </w:rPr>
        <w:t xml:space="preserve">$ sudo iptables </w:t>
      </w:r>
      <w:r w:rsidRPr="00045C20">
        <w:rPr>
          <w:rStyle w:val="pun"/>
          <w:lang w:val="fr-FR"/>
        </w:rPr>
        <w:t>-</w:t>
      </w:r>
      <w:r w:rsidRPr="00045C20">
        <w:rPr>
          <w:rStyle w:val="pln"/>
          <w:lang w:val="fr-FR"/>
        </w:rPr>
        <w:t xml:space="preserve">t nat </w:t>
      </w:r>
      <w:r w:rsidRPr="00045C20">
        <w:rPr>
          <w:rStyle w:val="pun"/>
          <w:lang w:val="fr-FR"/>
        </w:rPr>
        <w:t>-</w:t>
      </w:r>
      <w:r w:rsidRPr="00045C20">
        <w:rPr>
          <w:rStyle w:val="pln"/>
          <w:lang w:val="fr-FR"/>
        </w:rPr>
        <w:t xml:space="preserve">A POSTROUTING </w:t>
      </w:r>
      <w:r w:rsidRPr="00045C20">
        <w:rPr>
          <w:rStyle w:val="pun"/>
          <w:lang w:val="fr-FR"/>
        </w:rPr>
        <w:t>-</w:t>
      </w:r>
      <w:r w:rsidRPr="00045C20">
        <w:rPr>
          <w:rStyle w:val="pln"/>
          <w:lang w:val="fr-FR"/>
        </w:rPr>
        <w:t xml:space="preserve">o eth0 </w:t>
      </w:r>
      <w:r w:rsidRPr="00045C20">
        <w:rPr>
          <w:rStyle w:val="pun"/>
          <w:lang w:val="fr-FR"/>
        </w:rPr>
        <w:t>-</w:t>
      </w:r>
      <w:r w:rsidRPr="00045C20">
        <w:rPr>
          <w:rStyle w:val="pln"/>
          <w:lang w:val="fr-FR"/>
        </w:rPr>
        <w:t>j MASQUERADE</w:t>
      </w:r>
    </w:p>
    <w:p w14:paraId="2AA8574D" w14:textId="0C85A95B" w:rsidR="00045C20" w:rsidRDefault="00045C20" w:rsidP="00750403">
      <w:pPr>
        <w:pStyle w:val="CitrixBodyText3"/>
      </w:pPr>
      <w:r>
        <w:t xml:space="preserve">The first </w:t>
      </w:r>
      <w:r>
        <w:rPr>
          <w:rStyle w:val="HTMLCode"/>
          <w:rFonts w:eastAsia="MS Mincho"/>
        </w:rPr>
        <w:t>sudo</w:t>
      </w:r>
      <w:r>
        <w:t xml:space="preserve"> command tells the kernel that you want to allow IP forwarding. The second </w:t>
      </w:r>
      <w:r>
        <w:rPr>
          <w:rStyle w:val="HTMLCode"/>
          <w:rFonts w:eastAsia="MS Mincho"/>
        </w:rPr>
        <w:t>sudo</w:t>
      </w:r>
      <w:r>
        <w:t xml:space="preserve"> command </w:t>
      </w:r>
      <w:r w:rsidR="003E1663">
        <w:t>masquerades</w:t>
      </w:r>
      <w:r>
        <w:t xml:space="preserve"> packets received from internal instances as if they were sent from the NAT gateway instance.</w:t>
      </w:r>
    </w:p>
    <w:p w14:paraId="2942603C" w14:textId="11A96D58" w:rsidR="00045C20" w:rsidRPr="00045C20" w:rsidRDefault="00045C20" w:rsidP="00750403">
      <w:pPr>
        <w:pStyle w:val="CitrixBodyText3"/>
        <w:rPr>
          <w:lang w:val="en-GB"/>
        </w:rPr>
      </w:pPr>
      <w:r>
        <w:rPr>
          <w:rStyle w:val="Strong"/>
        </w:rPr>
        <w:t>Note:</w:t>
      </w:r>
      <w:r>
        <w:t xml:space="preserve"> You should also consider saving these commands in a </w:t>
      </w:r>
      <w:hyperlink r:id="rId35" w:history="1">
        <w:r>
          <w:rPr>
            <w:rStyle w:val="Hyperlink"/>
          </w:rPr>
          <w:t>startup script</w:t>
        </w:r>
      </w:hyperlink>
      <w:r>
        <w:t xml:space="preserve"> because these settings will not persist if the instance is rebooted. It is also useful to have these settings saved, in case you want to start a new </w:t>
      </w:r>
      <w:r w:rsidR="003E1663">
        <w:t xml:space="preserve">NAT </w:t>
      </w:r>
      <w:r>
        <w:t>gateway virtual machine.</w:t>
      </w:r>
    </w:p>
    <w:p w14:paraId="631F8BC6" w14:textId="77777777" w:rsidR="004746F2" w:rsidRPr="00045C20" w:rsidRDefault="004746F2">
      <w:pPr>
        <w:rPr>
          <w:bCs/>
          <w:color w:val="4D4F53"/>
          <w:szCs w:val="24"/>
          <w:lang w:val="en-GB"/>
        </w:rPr>
      </w:pPr>
      <w:r w:rsidRPr="00045C20">
        <w:rPr>
          <w:lang w:val="en-GB"/>
        </w:rPr>
        <w:br w:type="page"/>
      </w:r>
    </w:p>
    <w:p w14:paraId="71144E4C" w14:textId="029D2EF8" w:rsidR="00752010" w:rsidRPr="004120E5" w:rsidRDefault="00752010" w:rsidP="0005250E">
      <w:pPr>
        <w:pStyle w:val="CitrixBodyText3"/>
        <w:numPr>
          <w:ilvl w:val="0"/>
          <w:numId w:val="23"/>
        </w:numPr>
      </w:pPr>
      <w:r w:rsidRPr="004120E5">
        <w:t xml:space="preserve">Go to the EC2/Instances page, and locate the instance. Right-click the instance, and change the security group to </w:t>
      </w:r>
      <w:r w:rsidRPr="004120E5">
        <w:rPr>
          <w:b/>
        </w:rPr>
        <w:t>NATSG</w:t>
      </w:r>
      <w:r w:rsidRPr="004120E5">
        <w:t>.</w:t>
      </w:r>
    </w:p>
    <w:p w14:paraId="330CB95D" w14:textId="77777777" w:rsidR="00752010" w:rsidRPr="004120E5" w:rsidRDefault="00752010" w:rsidP="004746F2">
      <w:pPr>
        <w:pStyle w:val="ListParagraph"/>
        <w:ind w:firstLine="576"/>
      </w:pPr>
      <w:r w:rsidRPr="004120E5">
        <w:rPr>
          <w:noProof/>
          <w:lang w:val="en-GB" w:eastAsia="en-GB"/>
        </w:rPr>
        <w:drawing>
          <wp:inline distT="0" distB="0" distL="0" distR="0" wp14:anchorId="4EA641BE" wp14:editId="68AF99F6">
            <wp:extent cx="5359652" cy="369284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32" cstate="print"/>
                    <a:stretch>
                      <a:fillRect/>
                    </a:stretch>
                  </pic:blipFill>
                  <pic:spPr>
                    <a:xfrm>
                      <a:off x="0" y="0"/>
                      <a:ext cx="5363055" cy="3695189"/>
                    </a:xfrm>
                    <a:prstGeom prst="rect">
                      <a:avLst/>
                    </a:prstGeom>
                  </pic:spPr>
                </pic:pic>
              </a:graphicData>
            </a:graphic>
          </wp:inline>
        </w:drawing>
      </w:r>
    </w:p>
    <w:p w14:paraId="7D00B147" w14:textId="77777777" w:rsidR="00F32D8B" w:rsidRPr="004120E5" w:rsidRDefault="00F32D8B" w:rsidP="00E46E3A">
      <w:pPr>
        <w:pStyle w:val="ListParagraph"/>
      </w:pPr>
    </w:p>
    <w:p w14:paraId="1E9DE768" w14:textId="2AC348F0" w:rsidR="00F32D8B" w:rsidRPr="004120E5" w:rsidRDefault="00F32D8B">
      <w:r w:rsidRPr="004120E5">
        <w:br w:type="page"/>
      </w:r>
    </w:p>
    <w:p w14:paraId="78E80179" w14:textId="77777777" w:rsidR="00513562" w:rsidRPr="004120E5" w:rsidRDefault="00513562" w:rsidP="00513562">
      <w:pPr>
        <w:pStyle w:val="Heading5"/>
      </w:pPr>
      <w:bookmarkStart w:id="68" w:name="_Toc382811612"/>
      <w:r w:rsidRPr="004120E5">
        <w:t>Add Public Security Group</w:t>
      </w:r>
      <w:bookmarkEnd w:id="68"/>
    </w:p>
    <w:p w14:paraId="791F0B44" w14:textId="77777777" w:rsidR="001F18E7" w:rsidRDefault="00513562" w:rsidP="0005250E">
      <w:pPr>
        <w:pStyle w:val="CitrixBodyText3"/>
        <w:numPr>
          <w:ilvl w:val="0"/>
          <w:numId w:val="24"/>
        </w:numPr>
      </w:pPr>
      <w:r w:rsidRPr="004120E5">
        <w:t xml:space="preserve">On the VPC tab, select </w:t>
      </w:r>
      <w:r w:rsidRPr="004120E5">
        <w:rPr>
          <w:b/>
        </w:rPr>
        <w:t>Security Groups &gt; Create Security Group</w:t>
      </w:r>
      <w:r w:rsidRPr="004120E5">
        <w:t>.</w:t>
      </w:r>
    </w:p>
    <w:p w14:paraId="778D85D3" w14:textId="37001E4C" w:rsidR="00513562" w:rsidRPr="004120E5" w:rsidRDefault="00513562" w:rsidP="001F18E7">
      <w:pPr>
        <w:pStyle w:val="CitrixBodyText3"/>
        <w:ind w:left="1296"/>
      </w:pPr>
      <w:r w:rsidRPr="004120E5">
        <w:rPr>
          <w:noProof/>
          <w:lang w:val="en-GB" w:eastAsia="en-GB"/>
        </w:rPr>
        <w:drawing>
          <wp:inline distT="0" distB="0" distL="0" distR="0" wp14:anchorId="71184280" wp14:editId="5DD62F68">
            <wp:extent cx="5359652" cy="3678771"/>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6" cstate="print"/>
                    <a:stretch>
                      <a:fillRect/>
                    </a:stretch>
                  </pic:blipFill>
                  <pic:spPr>
                    <a:xfrm>
                      <a:off x="0" y="0"/>
                      <a:ext cx="5363055" cy="3681107"/>
                    </a:xfrm>
                    <a:prstGeom prst="rect">
                      <a:avLst/>
                    </a:prstGeom>
                  </pic:spPr>
                </pic:pic>
              </a:graphicData>
            </a:graphic>
          </wp:inline>
        </w:drawing>
      </w:r>
    </w:p>
    <w:p w14:paraId="0B53EE0F" w14:textId="77777777" w:rsidR="00513562" w:rsidRPr="004120E5" w:rsidRDefault="00513562" w:rsidP="00513562">
      <w:pPr>
        <w:pStyle w:val="CitrixBodyText3"/>
        <w:ind w:left="900"/>
        <w:rPr>
          <w:szCs w:val="20"/>
        </w:rPr>
      </w:pPr>
      <w:r w:rsidRPr="004120E5">
        <w:rPr>
          <w:szCs w:val="20"/>
        </w:rPr>
        <w:br w:type="page"/>
      </w:r>
    </w:p>
    <w:p w14:paraId="29A54ED1" w14:textId="77777777" w:rsidR="00D9083F" w:rsidRPr="004120E5" w:rsidRDefault="00D9083F" w:rsidP="0005250E">
      <w:pPr>
        <w:pStyle w:val="CitrixBodyText3"/>
        <w:numPr>
          <w:ilvl w:val="0"/>
          <w:numId w:val="24"/>
        </w:numPr>
        <w:rPr>
          <w:rFonts w:cs="Arial"/>
        </w:rPr>
      </w:pPr>
      <w:r w:rsidRPr="004120E5">
        <w:rPr>
          <w:rFonts w:cs="Arial"/>
        </w:rPr>
        <w:t xml:space="preserve">Add ACL rules for inbound and outbound traffic. Select: </w:t>
      </w:r>
    </w:p>
    <w:p w14:paraId="45CD67D7" w14:textId="77777777" w:rsidR="00D9083F" w:rsidRPr="004120E5" w:rsidRDefault="00D9083F" w:rsidP="0005250E">
      <w:pPr>
        <w:pStyle w:val="CitrixBodyText3"/>
        <w:numPr>
          <w:ilvl w:val="1"/>
          <w:numId w:val="24"/>
        </w:numPr>
        <w:rPr>
          <w:rFonts w:cs="Arial"/>
        </w:rPr>
      </w:pPr>
      <w:r w:rsidRPr="004120E5">
        <w:rPr>
          <w:rFonts w:cs="Arial"/>
        </w:rPr>
        <w:t>Create a new rule</w:t>
      </w:r>
    </w:p>
    <w:p w14:paraId="74157A9E" w14:textId="77777777" w:rsidR="00D9083F" w:rsidRPr="004120E5" w:rsidRDefault="00D9083F" w:rsidP="0005250E">
      <w:pPr>
        <w:pStyle w:val="CitrixBodyText3"/>
        <w:numPr>
          <w:ilvl w:val="1"/>
          <w:numId w:val="24"/>
        </w:numPr>
        <w:rPr>
          <w:rFonts w:cs="Arial"/>
        </w:rPr>
      </w:pPr>
      <w:r w:rsidRPr="004120E5">
        <w:rPr>
          <w:rFonts w:cs="Arial"/>
        </w:rPr>
        <w:t>Port number</w:t>
      </w:r>
    </w:p>
    <w:p w14:paraId="770E0598" w14:textId="77777777" w:rsidR="00D9083F" w:rsidRPr="004120E5" w:rsidRDefault="00D9083F" w:rsidP="0005250E">
      <w:pPr>
        <w:pStyle w:val="CitrixBodyText3"/>
        <w:numPr>
          <w:ilvl w:val="1"/>
          <w:numId w:val="24"/>
        </w:numPr>
        <w:rPr>
          <w:rFonts w:cs="Arial"/>
        </w:rPr>
      </w:pPr>
      <w:r w:rsidRPr="004120E5">
        <w:rPr>
          <w:rFonts w:cs="Arial"/>
        </w:rPr>
        <w:t>Source IP address</w:t>
      </w:r>
    </w:p>
    <w:p w14:paraId="6FF97E58" w14:textId="77777777" w:rsidR="00D9083F" w:rsidRPr="004120E5" w:rsidRDefault="00D9083F" w:rsidP="00D9083F">
      <w:pPr>
        <w:pStyle w:val="CitrixBodyText3"/>
        <w:ind w:left="1296"/>
        <w:rPr>
          <w:rFonts w:cs="Arial"/>
        </w:rPr>
      </w:pPr>
      <w:r w:rsidRPr="004120E5">
        <w:rPr>
          <w:rFonts w:cs="Arial"/>
          <w:b/>
        </w:rPr>
        <w:t>Note:</w:t>
      </w:r>
      <w:r w:rsidRPr="004120E5">
        <w:rPr>
          <w:rFonts w:cs="Arial"/>
        </w:rPr>
        <w:t xml:space="preserve"> Entering a Source IP address of </w:t>
      </w:r>
      <w:r w:rsidRPr="009716C1">
        <w:rPr>
          <w:rStyle w:val="CodeFile"/>
          <w:rFonts w:cs="Courier New"/>
          <w:sz w:val="20"/>
        </w:rPr>
        <w:t>0.0.0.0/0</w:t>
      </w:r>
      <w:r w:rsidRPr="009716C1">
        <w:rPr>
          <w:rFonts w:cs="Arial"/>
          <w:sz w:val="22"/>
        </w:rPr>
        <w:t xml:space="preserve"> </w:t>
      </w:r>
      <w:r w:rsidRPr="004120E5">
        <w:rPr>
          <w:rFonts w:cs="Arial"/>
        </w:rPr>
        <w:t xml:space="preserve">allows all inbound or outbound traffic. </w:t>
      </w:r>
    </w:p>
    <w:p w14:paraId="5170E5FC" w14:textId="70E89433" w:rsidR="00D9083F" w:rsidRPr="004120E5" w:rsidRDefault="00D9083F" w:rsidP="00D9083F">
      <w:pPr>
        <w:pStyle w:val="CitrixBodyText3"/>
        <w:ind w:left="1296"/>
        <w:rPr>
          <w:rFonts w:cs="Arial"/>
        </w:rPr>
      </w:pPr>
      <w:r w:rsidRPr="004120E5">
        <w:rPr>
          <w:rFonts w:cs="Arial"/>
        </w:rPr>
        <w:t>Create ACL rules to match the public network security group (publicSG) rules table (see Table 4).</w:t>
      </w:r>
    </w:p>
    <w:p w14:paraId="6560A8FD" w14:textId="77777777" w:rsidR="00D9083F" w:rsidRPr="004120E5" w:rsidRDefault="00D9083F" w:rsidP="00D9083F">
      <w:pPr>
        <w:pStyle w:val="CitrixBodyText3"/>
        <w:ind w:left="1296"/>
      </w:pPr>
      <w:r w:rsidRPr="004120E5">
        <w:rPr>
          <w:rFonts w:cs="Arial"/>
          <w:noProof/>
          <w:lang w:val="en-GB" w:eastAsia="en-GB"/>
        </w:rPr>
        <w:drawing>
          <wp:inline distT="0" distB="0" distL="0" distR="0" wp14:anchorId="28B1D8E9" wp14:editId="484034AC">
            <wp:extent cx="5359652" cy="334880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7" cstate="print"/>
                    <a:stretch>
                      <a:fillRect/>
                    </a:stretch>
                  </pic:blipFill>
                  <pic:spPr>
                    <a:xfrm>
                      <a:off x="0" y="0"/>
                      <a:ext cx="5360279" cy="3349197"/>
                    </a:xfrm>
                    <a:prstGeom prst="rect">
                      <a:avLst/>
                    </a:prstGeom>
                  </pic:spPr>
                </pic:pic>
              </a:graphicData>
            </a:graphic>
          </wp:inline>
        </w:drawing>
      </w:r>
      <w:bookmarkStart w:id="69" w:name="_Ref390093606"/>
    </w:p>
    <w:p w14:paraId="541C038A" w14:textId="77777777" w:rsidR="00D9083F" w:rsidRPr="004120E5" w:rsidRDefault="00D9083F" w:rsidP="00D9083F">
      <w:pPr>
        <w:pStyle w:val="CitrixBodyText3"/>
        <w:ind w:left="1296"/>
      </w:pPr>
    </w:p>
    <w:p w14:paraId="1F47F13A" w14:textId="483FD6B0" w:rsidR="00D9083F" w:rsidRPr="004120E5" w:rsidRDefault="00D9083F" w:rsidP="00293BEC">
      <w:pPr>
        <w:pStyle w:val="Caption"/>
        <w:ind w:left="1350"/>
        <w:jc w:val="left"/>
        <w:rPr>
          <w:rFonts w:cs="Arial"/>
        </w:rPr>
      </w:pPr>
      <w:r w:rsidRPr="004120E5">
        <w:t xml:space="preserve">Table </w:t>
      </w:r>
      <w:fldSimple w:instr=" SEQ Table \* ARABIC ">
        <w:r w:rsidR="00F62CA8">
          <w:rPr>
            <w:noProof/>
          </w:rPr>
          <w:t>4</w:t>
        </w:r>
      </w:fldSimple>
      <w:bookmarkEnd w:id="69"/>
      <w:r w:rsidRPr="004120E5">
        <w:t>. Public network security group (publicSG) rules.</w:t>
      </w:r>
    </w:p>
    <w:tbl>
      <w:tblPr>
        <w:tblStyle w:val="CitrixTable1"/>
        <w:tblW w:w="8208" w:type="dxa"/>
        <w:tblInd w:w="1440" w:type="dxa"/>
        <w:tblLook w:val="04A0" w:firstRow="1" w:lastRow="0" w:firstColumn="1" w:lastColumn="0" w:noHBand="0" w:noVBand="1"/>
      </w:tblPr>
      <w:tblGrid>
        <w:gridCol w:w="1368"/>
        <w:gridCol w:w="1368"/>
        <w:gridCol w:w="1368"/>
        <w:gridCol w:w="1368"/>
        <w:gridCol w:w="1368"/>
        <w:gridCol w:w="1368"/>
      </w:tblGrid>
      <w:tr w:rsidR="00D9083F" w:rsidRPr="004120E5" w14:paraId="7EE48C15" w14:textId="77777777" w:rsidTr="008E255B">
        <w:trPr>
          <w:cnfStyle w:val="100000000000" w:firstRow="1" w:lastRow="0" w:firstColumn="0" w:lastColumn="0" w:oddVBand="0" w:evenVBand="0" w:oddHBand="0" w:evenHBand="0" w:firstRowFirstColumn="0" w:firstRowLastColumn="0" w:lastRowFirstColumn="0" w:lastRowLastColumn="0"/>
        </w:trPr>
        <w:tc>
          <w:tcPr>
            <w:tcW w:w="4104" w:type="dxa"/>
            <w:gridSpan w:val="3"/>
          </w:tcPr>
          <w:p w14:paraId="7BD25D90" w14:textId="77777777" w:rsidR="00D9083F" w:rsidRPr="004120E5" w:rsidRDefault="00D9083F" w:rsidP="0005250E">
            <w:pPr>
              <w:pStyle w:val="CitrixTableHeading"/>
              <w:jc w:val="center"/>
            </w:pPr>
            <w:r w:rsidRPr="004120E5">
              <w:t>Inbound</w:t>
            </w:r>
          </w:p>
        </w:tc>
        <w:tc>
          <w:tcPr>
            <w:tcW w:w="4104" w:type="dxa"/>
            <w:gridSpan w:val="3"/>
          </w:tcPr>
          <w:p w14:paraId="505C4589" w14:textId="77777777" w:rsidR="00D9083F" w:rsidRPr="004120E5" w:rsidRDefault="00D9083F" w:rsidP="0005250E">
            <w:pPr>
              <w:pStyle w:val="CitrixTableHeading"/>
              <w:jc w:val="center"/>
            </w:pPr>
            <w:r w:rsidRPr="004120E5">
              <w:t>Outbound</w:t>
            </w:r>
          </w:p>
        </w:tc>
      </w:tr>
      <w:tr w:rsidR="00D9083F" w:rsidRPr="004120E5" w14:paraId="3BF051C3" w14:textId="77777777" w:rsidTr="008E255B">
        <w:trPr>
          <w:cantSplit w:val="0"/>
        </w:trPr>
        <w:tc>
          <w:tcPr>
            <w:tcW w:w="1368" w:type="dxa"/>
          </w:tcPr>
          <w:p w14:paraId="20DEF060" w14:textId="77777777" w:rsidR="00D9083F" w:rsidRPr="004120E5" w:rsidRDefault="00D9083F" w:rsidP="0005250E">
            <w:pPr>
              <w:pStyle w:val="CitrixTableData"/>
              <w:rPr>
                <w:b/>
              </w:rPr>
            </w:pPr>
            <w:r w:rsidRPr="004120E5">
              <w:rPr>
                <w:b/>
              </w:rPr>
              <w:t>Type</w:t>
            </w:r>
          </w:p>
        </w:tc>
        <w:tc>
          <w:tcPr>
            <w:tcW w:w="1368" w:type="dxa"/>
          </w:tcPr>
          <w:p w14:paraId="23B85856" w14:textId="77777777" w:rsidR="00D9083F" w:rsidRPr="004120E5" w:rsidRDefault="00D9083F" w:rsidP="0005250E">
            <w:pPr>
              <w:pStyle w:val="CitrixTableData"/>
              <w:rPr>
                <w:b/>
              </w:rPr>
            </w:pPr>
            <w:r w:rsidRPr="004120E5">
              <w:rPr>
                <w:b/>
              </w:rPr>
              <w:t>Traffic</w:t>
            </w:r>
          </w:p>
        </w:tc>
        <w:tc>
          <w:tcPr>
            <w:tcW w:w="1368" w:type="dxa"/>
          </w:tcPr>
          <w:p w14:paraId="72219D54" w14:textId="77777777" w:rsidR="00D9083F" w:rsidRPr="004120E5" w:rsidRDefault="00D9083F" w:rsidP="0005250E">
            <w:pPr>
              <w:pStyle w:val="CitrixTableData"/>
              <w:rPr>
                <w:b/>
              </w:rPr>
            </w:pPr>
            <w:r w:rsidRPr="004120E5">
              <w:rPr>
                <w:b/>
              </w:rPr>
              <w:t>Source</w:t>
            </w:r>
          </w:p>
        </w:tc>
        <w:tc>
          <w:tcPr>
            <w:tcW w:w="1368" w:type="dxa"/>
          </w:tcPr>
          <w:p w14:paraId="0E9D814D" w14:textId="77777777" w:rsidR="00D9083F" w:rsidRPr="004120E5" w:rsidRDefault="00D9083F" w:rsidP="0005250E">
            <w:pPr>
              <w:pStyle w:val="CitrixTableData"/>
              <w:rPr>
                <w:b/>
              </w:rPr>
            </w:pPr>
            <w:r w:rsidRPr="004120E5">
              <w:rPr>
                <w:b/>
              </w:rPr>
              <w:t>Type</w:t>
            </w:r>
          </w:p>
        </w:tc>
        <w:tc>
          <w:tcPr>
            <w:tcW w:w="1368" w:type="dxa"/>
          </w:tcPr>
          <w:p w14:paraId="4B761C19" w14:textId="77777777" w:rsidR="00D9083F" w:rsidRPr="004120E5" w:rsidRDefault="00D9083F" w:rsidP="0005250E">
            <w:pPr>
              <w:pStyle w:val="CitrixTableData"/>
              <w:rPr>
                <w:b/>
              </w:rPr>
            </w:pPr>
            <w:r w:rsidRPr="004120E5">
              <w:rPr>
                <w:b/>
              </w:rPr>
              <w:t>Traffic</w:t>
            </w:r>
          </w:p>
        </w:tc>
        <w:tc>
          <w:tcPr>
            <w:tcW w:w="1368" w:type="dxa"/>
          </w:tcPr>
          <w:p w14:paraId="0D20BC9C" w14:textId="77777777" w:rsidR="00D9083F" w:rsidRPr="004120E5" w:rsidRDefault="00D9083F" w:rsidP="0005250E">
            <w:pPr>
              <w:pStyle w:val="CitrixTableData"/>
              <w:rPr>
                <w:b/>
              </w:rPr>
            </w:pPr>
            <w:r w:rsidRPr="004120E5">
              <w:rPr>
                <w:b/>
              </w:rPr>
              <w:t>Source</w:t>
            </w:r>
          </w:p>
        </w:tc>
      </w:tr>
      <w:tr w:rsidR="00D9083F" w:rsidRPr="004120E5" w14:paraId="4F97D907" w14:textId="77777777" w:rsidTr="008E255B">
        <w:trPr>
          <w:cantSplit w:val="0"/>
        </w:trPr>
        <w:tc>
          <w:tcPr>
            <w:tcW w:w="1368" w:type="dxa"/>
          </w:tcPr>
          <w:p w14:paraId="0D7D7C4F" w14:textId="77777777" w:rsidR="00D9083F" w:rsidRPr="004120E5" w:rsidRDefault="00D9083F" w:rsidP="0005250E">
            <w:pPr>
              <w:pStyle w:val="CitrixTableData"/>
            </w:pPr>
            <w:r w:rsidRPr="004120E5">
              <w:t>All</w:t>
            </w:r>
          </w:p>
        </w:tc>
        <w:tc>
          <w:tcPr>
            <w:tcW w:w="1368" w:type="dxa"/>
          </w:tcPr>
          <w:p w14:paraId="2216ADB4" w14:textId="77777777" w:rsidR="00D9083F" w:rsidRPr="004120E5" w:rsidRDefault="00D9083F" w:rsidP="0005250E">
            <w:pPr>
              <w:pStyle w:val="CitrixTableData"/>
            </w:pPr>
            <w:r w:rsidRPr="004120E5">
              <w:t>All</w:t>
            </w:r>
          </w:p>
        </w:tc>
        <w:tc>
          <w:tcPr>
            <w:tcW w:w="1368" w:type="dxa"/>
          </w:tcPr>
          <w:p w14:paraId="5B12A569" w14:textId="693669FF" w:rsidR="00D9083F" w:rsidRPr="004120E5" w:rsidRDefault="00D9083F" w:rsidP="0005250E">
            <w:pPr>
              <w:pStyle w:val="CitrixTableData"/>
            </w:pPr>
            <w:r w:rsidRPr="004120E5">
              <w:t>publicSG</w:t>
            </w:r>
          </w:p>
        </w:tc>
        <w:tc>
          <w:tcPr>
            <w:tcW w:w="1368" w:type="dxa"/>
          </w:tcPr>
          <w:p w14:paraId="756090DF" w14:textId="77777777" w:rsidR="00D9083F" w:rsidRPr="004120E5" w:rsidRDefault="00D9083F" w:rsidP="0005250E">
            <w:pPr>
              <w:pStyle w:val="CitrixTableData"/>
            </w:pPr>
            <w:r w:rsidRPr="004120E5">
              <w:t>All</w:t>
            </w:r>
          </w:p>
        </w:tc>
        <w:tc>
          <w:tcPr>
            <w:tcW w:w="1368" w:type="dxa"/>
          </w:tcPr>
          <w:p w14:paraId="14A2B227" w14:textId="77777777" w:rsidR="00D9083F" w:rsidRPr="004120E5" w:rsidRDefault="00D9083F" w:rsidP="0005250E">
            <w:pPr>
              <w:pStyle w:val="CitrixTableData"/>
            </w:pPr>
            <w:r w:rsidRPr="004120E5">
              <w:t>All</w:t>
            </w:r>
          </w:p>
        </w:tc>
        <w:tc>
          <w:tcPr>
            <w:tcW w:w="1368" w:type="dxa"/>
          </w:tcPr>
          <w:p w14:paraId="40992E73" w14:textId="77777777" w:rsidR="00D9083F" w:rsidRPr="004120E5" w:rsidRDefault="00D9083F" w:rsidP="0005250E">
            <w:pPr>
              <w:pStyle w:val="CitrixTableData"/>
            </w:pPr>
            <w:r w:rsidRPr="004120E5">
              <w:t>0.0.0.0/0</w:t>
            </w:r>
          </w:p>
        </w:tc>
      </w:tr>
      <w:tr w:rsidR="00D9083F" w:rsidRPr="004120E5" w14:paraId="6A848A29" w14:textId="77777777" w:rsidTr="008E255B">
        <w:trPr>
          <w:cantSplit w:val="0"/>
        </w:trPr>
        <w:tc>
          <w:tcPr>
            <w:tcW w:w="1368" w:type="dxa"/>
          </w:tcPr>
          <w:p w14:paraId="0F6DC6ED" w14:textId="678D4D4D" w:rsidR="00D9083F" w:rsidRPr="004120E5" w:rsidRDefault="00D9083F" w:rsidP="0005250E">
            <w:pPr>
              <w:pStyle w:val="CitrixTableData"/>
            </w:pPr>
          </w:p>
        </w:tc>
        <w:tc>
          <w:tcPr>
            <w:tcW w:w="1368" w:type="dxa"/>
          </w:tcPr>
          <w:p w14:paraId="01751C5D" w14:textId="5910141F" w:rsidR="00D9083F" w:rsidRPr="004120E5" w:rsidRDefault="00D9083F" w:rsidP="0005250E">
            <w:pPr>
              <w:pStyle w:val="CitrixTableData"/>
            </w:pPr>
            <w:r w:rsidRPr="004120E5">
              <w:t>All</w:t>
            </w:r>
          </w:p>
        </w:tc>
        <w:tc>
          <w:tcPr>
            <w:tcW w:w="1368" w:type="dxa"/>
          </w:tcPr>
          <w:p w14:paraId="04CDB9FC" w14:textId="58E0DF46" w:rsidR="00D9083F" w:rsidRPr="004120E5" w:rsidRDefault="00D9083F" w:rsidP="0005250E">
            <w:pPr>
              <w:pStyle w:val="CitrixTableData"/>
            </w:pPr>
            <w:r w:rsidRPr="004120E5">
              <w:t>publicSG</w:t>
            </w:r>
          </w:p>
        </w:tc>
        <w:tc>
          <w:tcPr>
            <w:tcW w:w="1368" w:type="dxa"/>
          </w:tcPr>
          <w:p w14:paraId="6364B3BD" w14:textId="77777777" w:rsidR="00D9083F" w:rsidRPr="004120E5" w:rsidRDefault="00D9083F" w:rsidP="0005250E">
            <w:pPr>
              <w:pStyle w:val="CitrixTableData"/>
            </w:pPr>
          </w:p>
        </w:tc>
        <w:tc>
          <w:tcPr>
            <w:tcW w:w="1368" w:type="dxa"/>
          </w:tcPr>
          <w:p w14:paraId="29505208" w14:textId="45E25D7E" w:rsidR="00D9083F" w:rsidRPr="004120E5" w:rsidRDefault="00D9083F" w:rsidP="0005250E">
            <w:pPr>
              <w:pStyle w:val="CitrixTableData"/>
            </w:pPr>
            <w:r w:rsidRPr="004120E5">
              <w:t>All</w:t>
            </w:r>
          </w:p>
        </w:tc>
        <w:tc>
          <w:tcPr>
            <w:tcW w:w="1368" w:type="dxa"/>
          </w:tcPr>
          <w:p w14:paraId="0967B482" w14:textId="53476FDC" w:rsidR="00D9083F" w:rsidRPr="004120E5" w:rsidRDefault="00D9083F" w:rsidP="0005250E">
            <w:pPr>
              <w:pStyle w:val="CitrixTableData"/>
            </w:pPr>
            <w:r w:rsidRPr="004120E5">
              <w:t>privateSG</w:t>
            </w:r>
          </w:p>
        </w:tc>
      </w:tr>
      <w:tr w:rsidR="00D9083F" w:rsidRPr="004120E5" w14:paraId="522463A8" w14:textId="77777777" w:rsidTr="008E255B">
        <w:trPr>
          <w:cantSplit w:val="0"/>
        </w:trPr>
        <w:tc>
          <w:tcPr>
            <w:tcW w:w="1368" w:type="dxa"/>
          </w:tcPr>
          <w:p w14:paraId="726F639F" w14:textId="769B2F9F" w:rsidR="00D9083F" w:rsidRPr="004120E5" w:rsidRDefault="00D9083F" w:rsidP="0005250E">
            <w:pPr>
              <w:pStyle w:val="CitrixTableData"/>
            </w:pPr>
            <w:r w:rsidRPr="004120E5">
              <w:t>ICMP</w:t>
            </w:r>
          </w:p>
        </w:tc>
        <w:tc>
          <w:tcPr>
            <w:tcW w:w="1368" w:type="dxa"/>
          </w:tcPr>
          <w:p w14:paraId="364DAF3E" w14:textId="3A7EEBC3" w:rsidR="00D9083F" w:rsidRPr="004120E5" w:rsidRDefault="00D9083F" w:rsidP="0005250E">
            <w:pPr>
              <w:pStyle w:val="CitrixTableData"/>
            </w:pPr>
            <w:r w:rsidRPr="004120E5">
              <w:t>All</w:t>
            </w:r>
          </w:p>
        </w:tc>
        <w:tc>
          <w:tcPr>
            <w:tcW w:w="1368" w:type="dxa"/>
          </w:tcPr>
          <w:p w14:paraId="5D48A754" w14:textId="2AE298AF" w:rsidR="00D9083F" w:rsidRPr="004120E5" w:rsidRDefault="00D9083F" w:rsidP="0005250E">
            <w:pPr>
              <w:pStyle w:val="CitrixTableData"/>
            </w:pPr>
            <w:r w:rsidRPr="004120E5">
              <w:t>0.0.0.0/0</w:t>
            </w:r>
          </w:p>
        </w:tc>
        <w:tc>
          <w:tcPr>
            <w:tcW w:w="1368" w:type="dxa"/>
          </w:tcPr>
          <w:p w14:paraId="47481822" w14:textId="52082D4B" w:rsidR="00D9083F" w:rsidRPr="004120E5" w:rsidRDefault="00D9083F" w:rsidP="0005250E">
            <w:pPr>
              <w:pStyle w:val="CitrixTableData"/>
            </w:pPr>
            <w:r w:rsidRPr="004120E5">
              <w:t>ICMP</w:t>
            </w:r>
          </w:p>
        </w:tc>
        <w:tc>
          <w:tcPr>
            <w:tcW w:w="1368" w:type="dxa"/>
          </w:tcPr>
          <w:p w14:paraId="33D2A94B" w14:textId="61E28DBF" w:rsidR="00D9083F" w:rsidRPr="004120E5" w:rsidRDefault="00D9083F" w:rsidP="00D9083F">
            <w:pPr>
              <w:pStyle w:val="CitrixTableData"/>
            </w:pPr>
            <w:r w:rsidRPr="004120E5">
              <w:t>All</w:t>
            </w:r>
          </w:p>
        </w:tc>
        <w:tc>
          <w:tcPr>
            <w:tcW w:w="1368" w:type="dxa"/>
          </w:tcPr>
          <w:p w14:paraId="33B56D07" w14:textId="0988BD0F" w:rsidR="00D9083F" w:rsidRPr="004120E5" w:rsidRDefault="00D9083F" w:rsidP="0005250E">
            <w:pPr>
              <w:pStyle w:val="CitrixTableData"/>
            </w:pPr>
            <w:r w:rsidRPr="004120E5">
              <w:t>0.0.0.0/0</w:t>
            </w:r>
          </w:p>
        </w:tc>
      </w:tr>
      <w:tr w:rsidR="00D9083F" w:rsidRPr="004120E5" w14:paraId="4FD025D4" w14:textId="77777777" w:rsidTr="008E255B">
        <w:trPr>
          <w:cantSplit w:val="0"/>
        </w:trPr>
        <w:tc>
          <w:tcPr>
            <w:tcW w:w="1368" w:type="dxa"/>
          </w:tcPr>
          <w:p w14:paraId="69DB2AD1" w14:textId="4B64C781" w:rsidR="00D9083F" w:rsidRPr="004120E5" w:rsidRDefault="00D9083F" w:rsidP="0005250E">
            <w:pPr>
              <w:pStyle w:val="CitrixTableData"/>
            </w:pPr>
            <w:r w:rsidRPr="004120E5">
              <w:t>TCP</w:t>
            </w:r>
          </w:p>
        </w:tc>
        <w:tc>
          <w:tcPr>
            <w:tcW w:w="1368" w:type="dxa"/>
          </w:tcPr>
          <w:p w14:paraId="18067F27" w14:textId="74468803" w:rsidR="00D9083F" w:rsidRPr="004120E5" w:rsidRDefault="00D9083F" w:rsidP="0005250E">
            <w:pPr>
              <w:pStyle w:val="CitrixTableData"/>
            </w:pPr>
            <w:r w:rsidRPr="004120E5">
              <w:t>22 (SSH)</w:t>
            </w:r>
          </w:p>
        </w:tc>
        <w:tc>
          <w:tcPr>
            <w:tcW w:w="1368" w:type="dxa"/>
          </w:tcPr>
          <w:p w14:paraId="4C48ABDF" w14:textId="50DCC75C" w:rsidR="00D9083F" w:rsidRPr="004120E5" w:rsidRDefault="00D9083F" w:rsidP="0005250E">
            <w:pPr>
              <w:pStyle w:val="CitrixTableData"/>
            </w:pPr>
            <w:r w:rsidRPr="004120E5">
              <w:t>0.0.0.0/0</w:t>
            </w:r>
          </w:p>
        </w:tc>
        <w:tc>
          <w:tcPr>
            <w:tcW w:w="1368" w:type="dxa"/>
          </w:tcPr>
          <w:p w14:paraId="1AF66667" w14:textId="77777777" w:rsidR="00D9083F" w:rsidRPr="004120E5" w:rsidRDefault="00D9083F" w:rsidP="0005250E">
            <w:pPr>
              <w:pStyle w:val="CitrixTableData"/>
            </w:pPr>
          </w:p>
        </w:tc>
        <w:tc>
          <w:tcPr>
            <w:tcW w:w="1368" w:type="dxa"/>
          </w:tcPr>
          <w:p w14:paraId="79C32F78" w14:textId="77777777" w:rsidR="00D9083F" w:rsidRPr="004120E5" w:rsidRDefault="00D9083F" w:rsidP="0005250E">
            <w:pPr>
              <w:pStyle w:val="CitrixTableData"/>
            </w:pPr>
          </w:p>
        </w:tc>
        <w:tc>
          <w:tcPr>
            <w:tcW w:w="1368" w:type="dxa"/>
          </w:tcPr>
          <w:p w14:paraId="5000F552" w14:textId="77777777" w:rsidR="00D9083F" w:rsidRPr="004120E5" w:rsidRDefault="00D9083F" w:rsidP="0005250E">
            <w:pPr>
              <w:pStyle w:val="CitrixTableData"/>
            </w:pPr>
          </w:p>
        </w:tc>
      </w:tr>
      <w:tr w:rsidR="00D9083F" w:rsidRPr="004120E5" w14:paraId="71210C6A" w14:textId="77777777" w:rsidTr="008E255B">
        <w:trPr>
          <w:cantSplit w:val="0"/>
        </w:trPr>
        <w:tc>
          <w:tcPr>
            <w:tcW w:w="1368" w:type="dxa"/>
          </w:tcPr>
          <w:p w14:paraId="081D97C6" w14:textId="77777777" w:rsidR="00D9083F" w:rsidRPr="004120E5" w:rsidRDefault="00D9083F" w:rsidP="0005250E">
            <w:pPr>
              <w:pStyle w:val="CitrixTableData"/>
            </w:pPr>
          </w:p>
        </w:tc>
        <w:tc>
          <w:tcPr>
            <w:tcW w:w="1368" w:type="dxa"/>
          </w:tcPr>
          <w:p w14:paraId="72542A71" w14:textId="40D90065" w:rsidR="00D9083F" w:rsidRPr="004120E5" w:rsidRDefault="00D9083F" w:rsidP="0005250E">
            <w:pPr>
              <w:pStyle w:val="CitrixTableData"/>
            </w:pPr>
            <w:r w:rsidRPr="004120E5">
              <w:t>80 (HTTP)</w:t>
            </w:r>
          </w:p>
        </w:tc>
        <w:tc>
          <w:tcPr>
            <w:tcW w:w="1368" w:type="dxa"/>
          </w:tcPr>
          <w:p w14:paraId="21ED3500" w14:textId="5FF0F2B7" w:rsidR="00D9083F" w:rsidRPr="004120E5" w:rsidRDefault="00D9083F" w:rsidP="0005250E">
            <w:pPr>
              <w:pStyle w:val="CitrixTableData"/>
            </w:pPr>
            <w:r w:rsidRPr="004120E5">
              <w:t>0.0.0.0/0</w:t>
            </w:r>
          </w:p>
        </w:tc>
        <w:tc>
          <w:tcPr>
            <w:tcW w:w="1368" w:type="dxa"/>
          </w:tcPr>
          <w:p w14:paraId="241715E5" w14:textId="77777777" w:rsidR="00D9083F" w:rsidRPr="004120E5" w:rsidRDefault="00D9083F" w:rsidP="0005250E">
            <w:pPr>
              <w:pStyle w:val="CitrixTableData"/>
            </w:pPr>
          </w:p>
        </w:tc>
        <w:tc>
          <w:tcPr>
            <w:tcW w:w="1368" w:type="dxa"/>
          </w:tcPr>
          <w:p w14:paraId="24AFC451" w14:textId="77777777" w:rsidR="00D9083F" w:rsidRPr="004120E5" w:rsidRDefault="00D9083F" w:rsidP="0005250E">
            <w:pPr>
              <w:pStyle w:val="CitrixTableData"/>
            </w:pPr>
          </w:p>
        </w:tc>
        <w:tc>
          <w:tcPr>
            <w:tcW w:w="1368" w:type="dxa"/>
          </w:tcPr>
          <w:p w14:paraId="060B0DE7" w14:textId="77777777" w:rsidR="00D9083F" w:rsidRPr="004120E5" w:rsidRDefault="00D9083F" w:rsidP="0005250E">
            <w:pPr>
              <w:pStyle w:val="CitrixTableData"/>
            </w:pPr>
          </w:p>
        </w:tc>
      </w:tr>
      <w:tr w:rsidR="00D9083F" w:rsidRPr="004120E5" w14:paraId="0A0674D7" w14:textId="77777777" w:rsidTr="008E255B">
        <w:trPr>
          <w:cantSplit w:val="0"/>
        </w:trPr>
        <w:tc>
          <w:tcPr>
            <w:tcW w:w="1368" w:type="dxa"/>
          </w:tcPr>
          <w:p w14:paraId="7D5DFA86" w14:textId="77777777" w:rsidR="00D9083F" w:rsidRPr="004120E5" w:rsidRDefault="00D9083F" w:rsidP="0005250E">
            <w:pPr>
              <w:pStyle w:val="CitrixTableData"/>
            </w:pPr>
          </w:p>
        </w:tc>
        <w:tc>
          <w:tcPr>
            <w:tcW w:w="1368" w:type="dxa"/>
          </w:tcPr>
          <w:p w14:paraId="1960EFCD" w14:textId="399C3005" w:rsidR="00D9083F" w:rsidRPr="004120E5" w:rsidRDefault="00D9083F" w:rsidP="0005250E">
            <w:pPr>
              <w:pStyle w:val="CitrixTableData"/>
            </w:pPr>
            <w:r w:rsidRPr="004120E5">
              <w:t>443 (HTTPS)</w:t>
            </w:r>
          </w:p>
        </w:tc>
        <w:tc>
          <w:tcPr>
            <w:tcW w:w="1368" w:type="dxa"/>
          </w:tcPr>
          <w:p w14:paraId="36DC4E89" w14:textId="37EB0BFB" w:rsidR="00D9083F" w:rsidRPr="004120E5" w:rsidRDefault="00D9083F" w:rsidP="0005250E">
            <w:pPr>
              <w:pStyle w:val="CitrixTableData"/>
            </w:pPr>
            <w:r w:rsidRPr="004120E5">
              <w:t>0.0.0.0/0</w:t>
            </w:r>
          </w:p>
        </w:tc>
        <w:tc>
          <w:tcPr>
            <w:tcW w:w="1368" w:type="dxa"/>
          </w:tcPr>
          <w:p w14:paraId="3CBDA70D" w14:textId="77777777" w:rsidR="00D9083F" w:rsidRPr="004120E5" w:rsidRDefault="00D9083F" w:rsidP="0005250E">
            <w:pPr>
              <w:pStyle w:val="CitrixTableData"/>
            </w:pPr>
          </w:p>
        </w:tc>
        <w:tc>
          <w:tcPr>
            <w:tcW w:w="1368" w:type="dxa"/>
          </w:tcPr>
          <w:p w14:paraId="52BE69ED" w14:textId="77777777" w:rsidR="00D9083F" w:rsidRPr="004120E5" w:rsidRDefault="00D9083F" w:rsidP="0005250E">
            <w:pPr>
              <w:pStyle w:val="CitrixTableData"/>
            </w:pPr>
          </w:p>
        </w:tc>
        <w:tc>
          <w:tcPr>
            <w:tcW w:w="1368" w:type="dxa"/>
          </w:tcPr>
          <w:p w14:paraId="6DF27885" w14:textId="77777777" w:rsidR="00D9083F" w:rsidRPr="004120E5" w:rsidRDefault="00D9083F" w:rsidP="0005250E">
            <w:pPr>
              <w:pStyle w:val="CitrixTableData"/>
            </w:pPr>
          </w:p>
        </w:tc>
      </w:tr>
      <w:tr w:rsidR="00D9083F" w:rsidRPr="004120E5" w14:paraId="193595F4" w14:textId="77777777" w:rsidTr="008E255B">
        <w:trPr>
          <w:cantSplit w:val="0"/>
        </w:trPr>
        <w:tc>
          <w:tcPr>
            <w:tcW w:w="1368" w:type="dxa"/>
          </w:tcPr>
          <w:p w14:paraId="4F5EE63B" w14:textId="77777777" w:rsidR="00D9083F" w:rsidRPr="004120E5" w:rsidRDefault="00D9083F" w:rsidP="0005250E">
            <w:pPr>
              <w:pStyle w:val="CitrixTableData"/>
            </w:pPr>
          </w:p>
        </w:tc>
        <w:tc>
          <w:tcPr>
            <w:tcW w:w="1368" w:type="dxa"/>
          </w:tcPr>
          <w:p w14:paraId="06B35262" w14:textId="4F375FB2" w:rsidR="00D9083F" w:rsidRPr="004120E5" w:rsidRDefault="00D9083F" w:rsidP="0005250E">
            <w:pPr>
              <w:pStyle w:val="CitrixTableData"/>
            </w:pPr>
            <w:r w:rsidRPr="004120E5">
              <w:t>1494 (CA)</w:t>
            </w:r>
          </w:p>
        </w:tc>
        <w:tc>
          <w:tcPr>
            <w:tcW w:w="1368" w:type="dxa"/>
          </w:tcPr>
          <w:p w14:paraId="286C3120" w14:textId="1A5EFC65" w:rsidR="00D9083F" w:rsidRPr="004120E5" w:rsidRDefault="00D9083F" w:rsidP="0005250E">
            <w:pPr>
              <w:pStyle w:val="CitrixTableData"/>
            </w:pPr>
            <w:r w:rsidRPr="004120E5">
              <w:t>0.0.0.0/0</w:t>
            </w:r>
          </w:p>
        </w:tc>
        <w:tc>
          <w:tcPr>
            <w:tcW w:w="1368" w:type="dxa"/>
          </w:tcPr>
          <w:p w14:paraId="59A562F4" w14:textId="77777777" w:rsidR="00D9083F" w:rsidRPr="004120E5" w:rsidRDefault="00D9083F" w:rsidP="0005250E">
            <w:pPr>
              <w:pStyle w:val="CitrixTableData"/>
            </w:pPr>
          </w:p>
        </w:tc>
        <w:tc>
          <w:tcPr>
            <w:tcW w:w="1368" w:type="dxa"/>
          </w:tcPr>
          <w:p w14:paraId="38D20BAC" w14:textId="77777777" w:rsidR="00D9083F" w:rsidRPr="004120E5" w:rsidRDefault="00D9083F" w:rsidP="0005250E">
            <w:pPr>
              <w:pStyle w:val="CitrixTableData"/>
            </w:pPr>
          </w:p>
        </w:tc>
        <w:tc>
          <w:tcPr>
            <w:tcW w:w="1368" w:type="dxa"/>
          </w:tcPr>
          <w:p w14:paraId="6D16A7F0" w14:textId="77777777" w:rsidR="00D9083F" w:rsidRPr="004120E5" w:rsidRDefault="00D9083F" w:rsidP="0005250E">
            <w:pPr>
              <w:pStyle w:val="CitrixTableData"/>
            </w:pPr>
          </w:p>
        </w:tc>
      </w:tr>
      <w:tr w:rsidR="00D9083F" w:rsidRPr="004120E5" w14:paraId="697B8470" w14:textId="77777777" w:rsidTr="008E255B">
        <w:trPr>
          <w:cantSplit w:val="0"/>
        </w:trPr>
        <w:tc>
          <w:tcPr>
            <w:tcW w:w="1368" w:type="dxa"/>
          </w:tcPr>
          <w:p w14:paraId="21A9DC6E" w14:textId="77777777" w:rsidR="00D9083F" w:rsidRPr="004120E5" w:rsidRDefault="00D9083F" w:rsidP="0005250E">
            <w:pPr>
              <w:pStyle w:val="CitrixTableData"/>
            </w:pPr>
          </w:p>
        </w:tc>
        <w:tc>
          <w:tcPr>
            <w:tcW w:w="1368" w:type="dxa"/>
          </w:tcPr>
          <w:p w14:paraId="0C7A1AD7" w14:textId="2505577B" w:rsidR="00D9083F" w:rsidRPr="004120E5" w:rsidRDefault="00D9083F" w:rsidP="0005250E">
            <w:pPr>
              <w:pStyle w:val="CitrixTableData"/>
            </w:pPr>
            <w:r w:rsidRPr="004120E5">
              <w:t>2598 (Sess)</w:t>
            </w:r>
          </w:p>
        </w:tc>
        <w:tc>
          <w:tcPr>
            <w:tcW w:w="1368" w:type="dxa"/>
          </w:tcPr>
          <w:p w14:paraId="43646A65" w14:textId="5DEE9635" w:rsidR="00D9083F" w:rsidRPr="004120E5" w:rsidRDefault="00D9083F" w:rsidP="0005250E">
            <w:pPr>
              <w:pStyle w:val="CitrixTableData"/>
            </w:pPr>
            <w:r w:rsidRPr="004120E5">
              <w:t>0.0.0.0/0</w:t>
            </w:r>
          </w:p>
        </w:tc>
        <w:tc>
          <w:tcPr>
            <w:tcW w:w="1368" w:type="dxa"/>
          </w:tcPr>
          <w:p w14:paraId="7E5278AF" w14:textId="77777777" w:rsidR="00D9083F" w:rsidRPr="004120E5" w:rsidRDefault="00D9083F" w:rsidP="0005250E">
            <w:pPr>
              <w:pStyle w:val="CitrixTableData"/>
            </w:pPr>
          </w:p>
        </w:tc>
        <w:tc>
          <w:tcPr>
            <w:tcW w:w="1368" w:type="dxa"/>
          </w:tcPr>
          <w:p w14:paraId="3CECC32B" w14:textId="77777777" w:rsidR="00D9083F" w:rsidRPr="004120E5" w:rsidRDefault="00D9083F" w:rsidP="0005250E">
            <w:pPr>
              <w:pStyle w:val="CitrixTableData"/>
            </w:pPr>
          </w:p>
        </w:tc>
        <w:tc>
          <w:tcPr>
            <w:tcW w:w="1368" w:type="dxa"/>
          </w:tcPr>
          <w:p w14:paraId="62080A2E" w14:textId="77777777" w:rsidR="00D9083F" w:rsidRPr="004120E5" w:rsidRDefault="00D9083F" w:rsidP="0005250E">
            <w:pPr>
              <w:pStyle w:val="CitrixTableData"/>
            </w:pPr>
          </w:p>
        </w:tc>
      </w:tr>
      <w:tr w:rsidR="00D9083F" w:rsidRPr="004120E5" w14:paraId="7AD5F9AE" w14:textId="77777777" w:rsidTr="008E255B">
        <w:trPr>
          <w:cantSplit w:val="0"/>
        </w:trPr>
        <w:tc>
          <w:tcPr>
            <w:tcW w:w="1368" w:type="dxa"/>
          </w:tcPr>
          <w:p w14:paraId="74BFDEA5" w14:textId="77777777" w:rsidR="00D9083F" w:rsidRPr="004120E5" w:rsidRDefault="00D9083F" w:rsidP="0005250E">
            <w:pPr>
              <w:pStyle w:val="CitrixTableData"/>
            </w:pPr>
          </w:p>
        </w:tc>
        <w:tc>
          <w:tcPr>
            <w:tcW w:w="1368" w:type="dxa"/>
          </w:tcPr>
          <w:p w14:paraId="7FCD5773" w14:textId="58F9D68F" w:rsidR="00D9083F" w:rsidRPr="004120E5" w:rsidRDefault="00D9083F" w:rsidP="0005250E">
            <w:pPr>
              <w:pStyle w:val="CitrixTableData"/>
            </w:pPr>
            <w:r w:rsidRPr="004120E5">
              <w:t>3389 (RDP)</w:t>
            </w:r>
          </w:p>
        </w:tc>
        <w:tc>
          <w:tcPr>
            <w:tcW w:w="1368" w:type="dxa"/>
          </w:tcPr>
          <w:p w14:paraId="03A0CC32" w14:textId="03A913BB" w:rsidR="00D9083F" w:rsidRPr="004120E5" w:rsidRDefault="00D9083F" w:rsidP="0005250E">
            <w:pPr>
              <w:pStyle w:val="CitrixTableData"/>
            </w:pPr>
            <w:r w:rsidRPr="004120E5">
              <w:t>0.0.0.0/0</w:t>
            </w:r>
          </w:p>
        </w:tc>
        <w:tc>
          <w:tcPr>
            <w:tcW w:w="1368" w:type="dxa"/>
          </w:tcPr>
          <w:p w14:paraId="4AC63F8E" w14:textId="77777777" w:rsidR="00D9083F" w:rsidRPr="004120E5" w:rsidRDefault="00D9083F" w:rsidP="0005250E">
            <w:pPr>
              <w:pStyle w:val="CitrixTableData"/>
            </w:pPr>
          </w:p>
        </w:tc>
        <w:tc>
          <w:tcPr>
            <w:tcW w:w="1368" w:type="dxa"/>
          </w:tcPr>
          <w:p w14:paraId="3280F690" w14:textId="77777777" w:rsidR="00D9083F" w:rsidRPr="004120E5" w:rsidRDefault="00D9083F" w:rsidP="0005250E">
            <w:pPr>
              <w:pStyle w:val="CitrixTableData"/>
            </w:pPr>
          </w:p>
        </w:tc>
        <w:tc>
          <w:tcPr>
            <w:tcW w:w="1368" w:type="dxa"/>
          </w:tcPr>
          <w:p w14:paraId="187FD333" w14:textId="77777777" w:rsidR="00D9083F" w:rsidRPr="004120E5" w:rsidRDefault="00D9083F" w:rsidP="0005250E">
            <w:pPr>
              <w:pStyle w:val="CitrixTableData"/>
            </w:pPr>
          </w:p>
        </w:tc>
      </w:tr>
    </w:tbl>
    <w:p w14:paraId="1EAA77AA" w14:textId="77777777" w:rsidR="008B6535" w:rsidRDefault="008B6535" w:rsidP="0005250E">
      <w:pPr>
        <w:pStyle w:val="Heading5"/>
      </w:pPr>
      <w:bookmarkStart w:id="70" w:name="_Toc382144314"/>
      <w:bookmarkStart w:id="71" w:name="_Toc382811613"/>
    </w:p>
    <w:p w14:paraId="67D09BCE" w14:textId="77777777" w:rsidR="00D9083F" w:rsidRPr="004120E5" w:rsidRDefault="00D9083F" w:rsidP="0005250E">
      <w:pPr>
        <w:pStyle w:val="Heading5"/>
      </w:pPr>
      <w:r w:rsidRPr="004120E5">
        <w:t>Add Private Security Group</w:t>
      </w:r>
      <w:bookmarkEnd w:id="70"/>
      <w:bookmarkEnd w:id="71"/>
    </w:p>
    <w:p w14:paraId="33CD3DBA" w14:textId="77777777" w:rsidR="001F18E7" w:rsidRDefault="00D9083F" w:rsidP="0005250E">
      <w:pPr>
        <w:pStyle w:val="CitrixBodyText3"/>
        <w:numPr>
          <w:ilvl w:val="0"/>
          <w:numId w:val="25"/>
        </w:numPr>
        <w:rPr>
          <w:rFonts w:cs="Arial"/>
        </w:rPr>
      </w:pPr>
      <w:r w:rsidRPr="004120E5">
        <w:rPr>
          <w:rFonts w:cs="Arial"/>
          <w:szCs w:val="20"/>
        </w:rPr>
        <w:t xml:space="preserve">On the VPC tab, select </w:t>
      </w:r>
      <w:r w:rsidRPr="004120E5">
        <w:rPr>
          <w:rFonts w:cs="Arial"/>
          <w:b/>
          <w:szCs w:val="20"/>
        </w:rPr>
        <w:t>Security Groups &gt; Create Security Group</w:t>
      </w:r>
      <w:r w:rsidRPr="004120E5">
        <w:rPr>
          <w:rFonts w:cs="Arial"/>
          <w:szCs w:val="20"/>
        </w:rPr>
        <w:t>.</w:t>
      </w:r>
      <w:bookmarkStart w:id="72" w:name="_Toc382210822"/>
    </w:p>
    <w:p w14:paraId="48F61E27" w14:textId="63C5CB7B" w:rsidR="00D9083F" w:rsidRPr="004120E5" w:rsidRDefault="00D9083F" w:rsidP="001F18E7">
      <w:pPr>
        <w:pStyle w:val="CitrixBodyText3"/>
        <w:ind w:left="1620"/>
        <w:rPr>
          <w:rFonts w:cs="Arial"/>
        </w:rPr>
      </w:pPr>
      <w:r w:rsidRPr="004120E5">
        <w:rPr>
          <w:rFonts w:cs="Arial"/>
          <w:noProof/>
          <w:lang w:val="en-GB" w:eastAsia="en-GB"/>
        </w:rPr>
        <w:drawing>
          <wp:inline distT="0" distB="0" distL="0" distR="0" wp14:anchorId="15DDC75A" wp14:editId="5285F0EA">
            <wp:extent cx="5151422" cy="3469505"/>
            <wp:effectExtent l="0" t="0" r="5080" b="10795"/>
            <wp:docPr id="1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152002" cy="3469896"/>
                    </a:xfrm>
                    <a:prstGeom prst="rect">
                      <a:avLst/>
                    </a:prstGeom>
                  </pic:spPr>
                </pic:pic>
              </a:graphicData>
            </a:graphic>
          </wp:inline>
        </w:drawing>
      </w:r>
      <w:bookmarkEnd w:id="72"/>
    </w:p>
    <w:p w14:paraId="24EFA2B9" w14:textId="77777777" w:rsidR="00D9083F" w:rsidRPr="004120E5" w:rsidRDefault="00D9083F" w:rsidP="0005250E">
      <w:pPr>
        <w:pStyle w:val="CitrixBodyText3"/>
        <w:ind w:left="900"/>
        <w:rPr>
          <w:rFonts w:cs="Arial"/>
        </w:rPr>
      </w:pPr>
    </w:p>
    <w:p w14:paraId="184263E8" w14:textId="77777777" w:rsidR="00D9083F" w:rsidRPr="004120E5" w:rsidRDefault="00D9083F" w:rsidP="0005250E">
      <w:pPr>
        <w:pStyle w:val="CitrixBodyText3"/>
        <w:ind w:left="900"/>
        <w:rPr>
          <w:rFonts w:cs="Arial"/>
        </w:rPr>
      </w:pPr>
      <w:r w:rsidRPr="004120E5">
        <w:rPr>
          <w:rFonts w:cs="Arial"/>
        </w:rPr>
        <w:br w:type="page"/>
      </w:r>
    </w:p>
    <w:p w14:paraId="45FF86CF" w14:textId="77777777" w:rsidR="00D9083F" w:rsidRPr="004120E5" w:rsidRDefault="00D9083F" w:rsidP="0005250E">
      <w:pPr>
        <w:pStyle w:val="CitrixBodyText3"/>
        <w:numPr>
          <w:ilvl w:val="0"/>
          <w:numId w:val="25"/>
        </w:numPr>
        <w:rPr>
          <w:rFonts w:cs="Arial"/>
          <w:szCs w:val="20"/>
        </w:rPr>
      </w:pPr>
      <w:r w:rsidRPr="004120E5">
        <w:rPr>
          <w:rFonts w:cs="Arial"/>
          <w:szCs w:val="20"/>
        </w:rPr>
        <w:t xml:space="preserve">Add ACL rules for inbound and outbound traffic. Select: </w:t>
      </w:r>
    </w:p>
    <w:p w14:paraId="76E390A2" w14:textId="77777777" w:rsidR="00D9083F" w:rsidRPr="004120E5" w:rsidRDefault="00D9083F" w:rsidP="0005250E">
      <w:pPr>
        <w:pStyle w:val="CitrixBodyText3"/>
        <w:numPr>
          <w:ilvl w:val="1"/>
          <w:numId w:val="25"/>
        </w:numPr>
        <w:rPr>
          <w:rFonts w:cs="Arial"/>
          <w:szCs w:val="20"/>
        </w:rPr>
      </w:pPr>
      <w:r w:rsidRPr="004120E5">
        <w:rPr>
          <w:rFonts w:cs="Arial"/>
          <w:szCs w:val="20"/>
        </w:rPr>
        <w:t>Create a new rule</w:t>
      </w:r>
    </w:p>
    <w:p w14:paraId="1330841A" w14:textId="77777777" w:rsidR="00D9083F" w:rsidRPr="004120E5" w:rsidRDefault="00D9083F" w:rsidP="0005250E">
      <w:pPr>
        <w:pStyle w:val="CitrixBodyText3"/>
        <w:numPr>
          <w:ilvl w:val="1"/>
          <w:numId w:val="25"/>
        </w:numPr>
        <w:rPr>
          <w:rFonts w:cs="Arial"/>
          <w:szCs w:val="20"/>
        </w:rPr>
      </w:pPr>
      <w:r w:rsidRPr="004120E5">
        <w:rPr>
          <w:rFonts w:cs="Arial"/>
          <w:szCs w:val="20"/>
        </w:rPr>
        <w:t>Port number</w:t>
      </w:r>
    </w:p>
    <w:p w14:paraId="474886A1" w14:textId="77777777" w:rsidR="00D9083F" w:rsidRPr="004120E5" w:rsidRDefault="00D9083F" w:rsidP="0005250E">
      <w:pPr>
        <w:pStyle w:val="CitrixBodyText3"/>
        <w:numPr>
          <w:ilvl w:val="1"/>
          <w:numId w:val="25"/>
        </w:numPr>
        <w:rPr>
          <w:rFonts w:cs="Arial"/>
          <w:szCs w:val="20"/>
        </w:rPr>
      </w:pPr>
      <w:r w:rsidRPr="004120E5">
        <w:rPr>
          <w:rFonts w:cs="Arial"/>
          <w:szCs w:val="20"/>
        </w:rPr>
        <w:t xml:space="preserve">Source IP address </w:t>
      </w:r>
    </w:p>
    <w:p w14:paraId="44619645" w14:textId="77777777" w:rsidR="00D9083F" w:rsidRPr="004120E5" w:rsidRDefault="00D9083F" w:rsidP="0005250E">
      <w:pPr>
        <w:pStyle w:val="CitrixBodyText3"/>
        <w:ind w:left="1620"/>
        <w:rPr>
          <w:rFonts w:cs="Arial"/>
        </w:rPr>
      </w:pPr>
      <w:r w:rsidRPr="004120E5">
        <w:rPr>
          <w:rFonts w:cs="Arial"/>
          <w:b/>
        </w:rPr>
        <w:t>Note:</w:t>
      </w:r>
      <w:r w:rsidRPr="004120E5">
        <w:rPr>
          <w:rFonts w:cs="Arial"/>
        </w:rPr>
        <w:t xml:space="preserve"> Entering a Source IP </w:t>
      </w:r>
      <w:r w:rsidRPr="004120E5">
        <w:rPr>
          <w:rFonts w:cs="Arial"/>
          <w:szCs w:val="20"/>
        </w:rPr>
        <w:t xml:space="preserve">address of </w:t>
      </w:r>
      <w:r w:rsidRPr="004D34D1">
        <w:rPr>
          <w:rStyle w:val="CodeFile"/>
          <w:rFonts w:cs="Courier New"/>
          <w:sz w:val="20"/>
          <w:szCs w:val="20"/>
        </w:rPr>
        <w:t>0.0.0.0/0</w:t>
      </w:r>
      <w:r w:rsidRPr="004120E5">
        <w:rPr>
          <w:rFonts w:cs="Arial"/>
          <w:szCs w:val="20"/>
        </w:rPr>
        <w:t xml:space="preserve"> allows all inbound</w:t>
      </w:r>
      <w:r w:rsidRPr="004120E5">
        <w:rPr>
          <w:rFonts w:cs="Arial"/>
        </w:rPr>
        <w:t xml:space="preserve"> or outbound traffic. </w:t>
      </w:r>
    </w:p>
    <w:p w14:paraId="6ECEAF5A" w14:textId="5ADD256D" w:rsidR="00D9083F" w:rsidRPr="004120E5" w:rsidRDefault="00D9083F" w:rsidP="0005250E">
      <w:pPr>
        <w:pStyle w:val="CitrixBodyText3"/>
        <w:ind w:left="1620"/>
        <w:rPr>
          <w:rFonts w:cs="Arial"/>
        </w:rPr>
      </w:pPr>
      <w:r w:rsidRPr="004120E5">
        <w:rPr>
          <w:rFonts w:cs="Arial"/>
        </w:rPr>
        <w:t>Create ACL rules to match the private network security group (privates) rules table (see</w:t>
      </w:r>
      <w:r w:rsidR="00B32620">
        <w:rPr>
          <w:rFonts w:cs="Arial"/>
        </w:rPr>
        <w:t xml:space="preserve"> Table 5)</w:t>
      </w:r>
      <w:r w:rsidRPr="004120E5">
        <w:rPr>
          <w:rFonts w:cs="Arial"/>
        </w:rPr>
        <w:t>.</w:t>
      </w:r>
    </w:p>
    <w:p w14:paraId="7A1D5DBD" w14:textId="77777777" w:rsidR="00EE7F53" w:rsidRPr="004120E5" w:rsidRDefault="00D9083F" w:rsidP="00EE7F53">
      <w:pPr>
        <w:pStyle w:val="CitrixBodyText3"/>
        <w:ind w:left="1620"/>
      </w:pPr>
      <w:r w:rsidRPr="004120E5">
        <w:rPr>
          <w:rFonts w:cs="Arial"/>
          <w:noProof/>
          <w:lang w:val="en-GB" w:eastAsia="en-GB"/>
        </w:rPr>
        <w:drawing>
          <wp:inline distT="0" distB="0" distL="0" distR="0" wp14:anchorId="373BD33A" wp14:editId="4E439021">
            <wp:extent cx="5133315" cy="3457310"/>
            <wp:effectExtent l="0" t="0" r="0" b="0"/>
            <wp:docPr id="11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136575" cy="3459505"/>
                    </a:xfrm>
                    <a:prstGeom prst="rect">
                      <a:avLst/>
                    </a:prstGeom>
                  </pic:spPr>
                </pic:pic>
              </a:graphicData>
            </a:graphic>
          </wp:inline>
        </w:drawing>
      </w:r>
      <w:bookmarkStart w:id="73" w:name="_Ref390093891"/>
    </w:p>
    <w:p w14:paraId="0AF75759" w14:textId="12AA626D" w:rsidR="00EE7F53" w:rsidRPr="004120E5" w:rsidRDefault="00EE7F53" w:rsidP="00EE7F53">
      <w:pPr>
        <w:pStyle w:val="CitrixBodyText3"/>
        <w:ind w:left="1620"/>
      </w:pPr>
    </w:p>
    <w:p w14:paraId="09F89800" w14:textId="77777777" w:rsidR="004D34D1" w:rsidRDefault="004D34D1">
      <w:pPr>
        <w:rPr>
          <w:b/>
          <w:bCs/>
          <w:color w:val="4D4F53"/>
          <w:sz w:val="16"/>
          <w:szCs w:val="16"/>
        </w:rPr>
      </w:pPr>
      <w:r>
        <w:br w:type="page"/>
      </w:r>
    </w:p>
    <w:p w14:paraId="7E5475A3" w14:textId="017BEB25" w:rsidR="00EE7F53" w:rsidRPr="004120E5" w:rsidRDefault="00EE7F53" w:rsidP="004D34D1">
      <w:pPr>
        <w:pStyle w:val="Caption"/>
        <w:ind w:left="1350"/>
        <w:jc w:val="left"/>
        <w:rPr>
          <w:rFonts w:cs="Arial"/>
        </w:rPr>
      </w:pPr>
      <w:r w:rsidRPr="004120E5">
        <w:t xml:space="preserve">Table </w:t>
      </w:r>
      <w:fldSimple w:instr=" SEQ Table \* ARABIC ">
        <w:r w:rsidR="00F62CA8">
          <w:rPr>
            <w:noProof/>
          </w:rPr>
          <w:t>5</w:t>
        </w:r>
      </w:fldSimple>
      <w:bookmarkEnd w:id="73"/>
      <w:r w:rsidRPr="004120E5">
        <w:t>. Private network security group (privateSG) rules.</w:t>
      </w:r>
    </w:p>
    <w:tbl>
      <w:tblPr>
        <w:tblStyle w:val="CitrixTable1"/>
        <w:tblW w:w="8208" w:type="dxa"/>
        <w:tblInd w:w="1440" w:type="dxa"/>
        <w:tblLayout w:type="fixed"/>
        <w:tblLook w:val="04A0" w:firstRow="1" w:lastRow="0" w:firstColumn="1" w:lastColumn="0" w:noHBand="0" w:noVBand="1"/>
      </w:tblPr>
      <w:tblGrid>
        <w:gridCol w:w="1368"/>
        <w:gridCol w:w="1368"/>
        <w:gridCol w:w="1368"/>
        <w:gridCol w:w="1368"/>
        <w:gridCol w:w="1368"/>
        <w:gridCol w:w="1368"/>
      </w:tblGrid>
      <w:tr w:rsidR="007E3B2E" w:rsidRPr="004120E5" w14:paraId="117225B3" w14:textId="77777777" w:rsidTr="008E255B">
        <w:trPr>
          <w:cnfStyle w:val="100000000000" w:firstRow="1" w:lastRow="0" w:firstColumn="0" w:lastColumn="0" w:oddVBand="0" w:evenVBand="0" w:oddHBand="0" w:evenHBand="0" w:firstRowFirstColumn="0" w:firstRowLastColumn="0" w:lastRowFirstColumn="0" w:lastRowLastColumn="0"/>
        </w:trPr>
        <w:tc>
          <w:tcPr>
            <w:tcW w:w="4104" w:type="dxa"/>
            <w:gridSpan w:val="3"/>
          </w:tcPr>
          <w:p w14:paraId="1607D1E9" w14:textId="77777777" w:rsidR="00EE7F53" w:rsidRPr="004120E5" w:rsidRDefault="00EE7F53" w:rsidP="00070D90">
            <w:pPr>
              <w:pStyle w:val="CitrixTableHeading"/>
              <w:jc w:val="center"/>
            </w:pPr>
            <w:r w:rsidRPr="004120E5">
              <w:t>Inbound</w:t>
            </w:r>
          </w:p>
        </w:tc>
        <w:tc>
          <w:tcPr>
            <w:tcW w:w="4104" w:type="dxa"/>
            <w:gridSpan w:val="3"/>
          </w:tcPr>
          <w:p w14:paraId="450CA712" w14:textId="77777777" w:rsidR="00EE7F53" w:rsidRPr="004120E5" w:rsidRDefault="00EE7F53" w:rsidP="00070D90">
            <w:pPr>
              <w:pStyle w:val="CitrixTableHeading"/>
              <w:jc w:val="center"/>
            </w:pPr>
            <w:r w:rsidRPr="004120E5">
              <w:t>Outbound</w:t>
            </w:r>
          </w:p>
        </w:tc>
      </w:tr>
      <w:tr w:rsidR="007E3B2E" w:rsidRPr="004120E5" w14:paraId="0E77FD55" w14:textId="77777777" w:rsidTr="008E255B">
        <w:trPr>
          <w:cantSplit w:val="0"/>
        </w:trPr>
        <w:tc>
          <w:tcPr>
            <w:tcW w:w="1368" w:type="dxa"/>
          </w:tcPr>
          <w:p w14:paraId="631CF46E" w14:textId="77777777" w:rsidR="00EE7F53" w:rsidRPr="004120E5" w:rsidRDefault="00EE7F53" w:rsidP="00070D90">
            <w:pPr>
              <w:pStyle w:val="CitrixTableData"/>
              <w:rPr>
                <w:b/>
              </w:rPr>
            </w:pPr>
            <w:r w:rsidRPr="004120E5">
              <w:rPr>
                <w:b/>
              </w:rPr>
              <w:t>Type</w:t>
            </w:r>
          </w:p>
        </w:tc>
        <w:tc>
          <w:tcPr>
            <w:tcW w:w="1368" w:type="dxa"/>
          </w:tcPr>
          <w:p w14:paraId="68DA06D6" w14:textId="77777777" w:rsidR="00EE7F53" w:rsidRPr="004120E5" w:rsidRDefault="00EE7F53" w:rsidP="00070D90">
            <w:pPr>
              <w:pStyle w:val="CitrixTableData"/>
              <w:rPr>
                <w:b/>
              </w:rPr>
            </w:pPr>
            <w:r w:rsidRPr="004120E5">
              <w:rPr>
                <w:b/>
              </w:rPr>
              <w:t>Traffic</w:t>
            </w:r>
          </w:p>
        </w:tc>
        <w:tc>
          <w:tcPr>
            <w:tcW w:w="1368" w:type="dxa"/>
          </w:tcPr>
          <w:p w14:paraId="0F4528A5" w14:textId="77777777" w:rsidR="00EE7F53" w:rsidRPr="004120E5" w:rsidRDefault="00EE7F53" w:rsidP="00070D90">
            <w:pPr>
              <w:pStyle w:val="CitrixTableData"/>
              <w:rPr>
                <w:b/>
              </w:rPr>
            </w:pPr>
            <w:r w:rsidRPr="004120E5">
              <w:rPr>
                <w:b/>
              </w:rPr>
              <w:t>Source</w:t>
            </w:r>
          </w:p>
        </w:tc>
        <w:tc>
          <w:tcPr>
            <w:tcW w:w="1368" w:type="dxa"/>
          </w:tcPr>
          <w:p w14:paraId="6B3500CE" w14:textId="77777777" w:rsidR="00EE7F53" w:rsidRPr="004120E5" w:rsidRDefault="00EE7F53" w:rsidP="00070D90">
            <w:pPr>
              <w:pStyle w:val="CitrixTableData"/>
              <w:rPr>
                <w:b/>
              </w:rPr>
            </w:pPr>
            <w:r w:rsidRPr="004120E5">
              <w:rPr>
                <w:b/>
              </w:rPr>
              <w:t>Type</w:t>
            </w:r>
          </w:p>
        </w:tc>
        <w:tc>
          <w:tcPr>
            <w:tcW w:w="1368" w:type="dxa"/>
          </w:tcPr>
          <w:p w14:paraId="6B6CC7E2" w14:textId="77777777" w:rsidR="00EE7F53" w:rsidRPr="004120E5" w:rsidRDefault="00EE7F53" w:rsidP="00070D90">
            <w:pPr>
              <w:pStyle w:val="CitrixTableData"/>
              <w:rPr>
                <w:b/>
              </w:rPr>
            </w:pPr>
            <w:r w:rsidRPr="004120E5">
              <w:rPr>
                <w:b/>
              </w:rPr>
              <w:t>Traffic</w:t>
            </w:r>
          </w:p>
        </w:tc>
        <w:tc>
          <w:tcPr>
            <w:tcW w:w="1368" w:type="dxa"/>
          </w:tcPr>
          <w:p w14:paraId="473D1C6B" w14:textId="77777777" w:rsidR="00EE7F53" w:rsidRPr="004120E5" w:rsidRDefault="00EE7F53" w:rsidP="00070D90">
            <w:pPr>
              <w:pStyle w:val="CitrixTableData"/>
              <w:rPr>
                <w:b/>
              </w:rPr>
            </w:pPr>
            <w:r w:rsidRPr="004120E5">
              <w:rPr>
                <w:b/>
              </w:rPr>
              <w:t>Source</w:t>
            </w:r>
          </w:p>
        </w:tc>
      </w:tr>
      <w:tr w:rsidR="007E3B2E" w:rsidRPr="004120E5" w14:paraId="112495EC" w14:textId="77777777" w:rsidTr="008E255B">
        <w:trPr>
          <w:cantSplit w:val="0"/>
        </w:trPr>
        <w:tc>
          <w:tcPr>
            <w:tcW w:w="1368" w:type="dxa"/>
          </w:tcPr>
          <w:p w14:paraId="2C3E4BCB" w14:textId="1FE38735" w:rsidR="00EE7F53" w:rsidRPr="004120E5" w:rsidRDefault="00055E5C" w:rsidP="00070D90">
            <w:pPr>
              <w:pStyle w:val="CitrixTableData"/>
            </w:pPr>
            <w:r w:rsidRPr="004120E5">
              <w:t>All</w:t>
            </w:r>
          </w:p>
        </w:tc>
        <w:tc>
          <w:tcPr>
            <w:tcW w:w="1368" w:type="dxa"/>
          </w:tcPr>
          <w:p w14:paraId="6CEE8123" w14:textId="76C6B845" w:rsidR="00EE7F53" w:rsidRPr="004120E5" w:rsidRDefault="00055E5C" w:rsidP="00070D90">
            <w:pPr>
              <w:pStyle w:val="CitrixTableData"/>
            </w:pPr>
            <w:r w:rsidRPr="004120E5">
              <w:t>All</w:t>
            </w:r>
          </w:p>
        </w:tc>
        <w:tc>
          <w:tcPr>
            <w:tcW w:w="1368" w:type="dxa"/>
          </w:tcPr>
          <w:p w14:paraId="14DD061E" w14:textId="40981BDD" w:rsidR="00EE7F53" w:rsidRPr="004120E5" w:rsidRDefault="00055E5C" w:rsidP="00070D90">
            <w:pPr>
              <w:pStyle w:val="CitrixTableData"/>
            </w:pPr>
            <w:r w:rsidRPr="004120E5">
              <w:t>NATSG</w:t>
            </w:r>
          </w:p>
        </w:tc>
        <w:tc>
          <w:tcPr>
            <w:tcW w:w="1368" w:type="dxa"/>
          </w:tcPr>
          <w:p w14:paraId="7E405DAC" w14:textId="2671BD3C" w:rsidR="00EE7F53" w:rsidRPr="004120E5" w:rsidRDefault="00055E5C" w:rsidP="00070D90">
            <w:pPr>
              <w:pStyle w:val="CitrixTableData"/>
            </w:pPr>
            <w:r w:rsidRPr="004120E5">
              <w:t>All</w:t>
            </w:r>
          </w:p>
        </w:tc>
        <w:tc>
          <w:tcPr>
            <w:tcW w:w="1368" w:type="dxa"/>
          </w:tcPr>
          <w:p w14:paraId="06569935" w14:textId="7475795D" w:rsidR="00EE7F53" w:rsidRPr="004120E5" w:rsidRDefault="00055E5C" w:rsidP="00070D90">
            <w:pPr>
              <w:pStyle w:val="CitrixTableData"/>
            </w:pPr>
            <w:r w:rsidRPr="004120E5">
              <w:t>All</w:t>
            </w:r>
          </w:p>
        </w:tc>
        <w:tc>
          <w:tcPr>
            <w:tcW w:w="1368" w:type="dxa"/>
          </w:tcPr>
          <w:p w14:paraId="43403456" w14:textId="59BDEB6E" w:rsidR="00EE7F53" w:rsidRPr="004120E5" w:rsidRDefault="00055E5C" w:rsidP="00070D90">
            <w:pPr>
              <w:pStyle w:val="CitrixTableData"/>
            </w:pPr>
            <w:r w:rsidRPr="004120E5">
              <w:t>0.0.0.0/0</w:t>
            </w:r>
          </w:p>
        </w:tc>
      </w:tr>
      <w:tr w:rsidR="007E3B2E" w:rsidRPr="004120E5" w14:paraId="47073996" w14:textId="77777777" w:rsidTr="008E255B">
        <w:trPr>
          <w:cantSplit w:val="0"/>
        </w:trPr>
        <w:tc>
          <w:tcPr>
            <w:tcW w:w="1368" w:type="dxa"/>
          </w:tcPr>
          <w:p w14:paraId="43982792" w14:textId="77777777" w:rsidR="00EE7F53" w:rsidRPr="004120E5" w:rsidRDefault="00EE7F53" w:rsidP="00070D90">
            <w:pPr>
              <w:pStyle w:val="CitrixTableData"/>
            </w:pPr>
          </w:p>
        </w:tc>
        <w:tc>
          <w:tcPr>
            <w:tcW w:w="1368" w:type="dxa"/>
          </w:tcPr>
          <w:p w14:paraId="3F32E5A7" w14:textId="65FDC488" w:rsidR="00EE7F53" w:rsidRPr="004120E5" w:rsidRDefault="00055E5C" w:rsidP="00070D90">
            <w:pPr>
              <w:pStyle w:val="CitrixTableData"/>
            </w:pPr>
            <w:r w:rsidRPr="004120E5">
              <w:t>All</w:t>
            </w:r>
          </w:p>
        </w:tc>
        <w:tc>
          <w:tcPr>
            <w:tcW w:w="1368" w:type="dxa"/>
          </w:tcPr>
          <w:p w14:paraId="1EA11ACD" w14:textId="6E3BC524" w:rsidR="00EE7F53" w:rsidRPr="004120E5" w:rsidRDefault="00055E5C" w:rsidP="00070D90">
            <w:pPr>
              <w:pStyle w:val="CitrixTableData"/>
            </w:pPr>
            <w:r w:rsidRPr="004120E5">
              <w:t>privateSG</w:t>
            </w:r>
          </w:p>
        </w:tc>
        <w:tc>
          <w:tcPr>
            <w:tcW w:w="1368" w:type="dxa"/>
          </w:tcPr>
          <w:p w14:paraId="258DE9DD" w14:textId="77777777" w:rsidR="00EE7F53" w:rsidRPr="004120E5" w:rsidRDefault="00EE7F53" w:rsidP="00070D90">
            <w:pPr>
              <w:pStyle w:val="CitrixTableData"/>
            </w:pPr>
          </w:p>
        </w:tc>
        <w:tc>
          <w:tcPr>
            <w:tcW w:w="1368" w:type="dxa"/>
          </w:tcPr>
          <w:p w14:paraId="50519063" w14:textId="4DA2D2C4" w:rsidR="00EE7F53" w:rsidRPr="004120E5" w:rsidRDefault="00055E5C" w:rsidP="00070D90">
            <w:pPr>
              <w:pStyle w:val="CitrixTableData"/>
            </w:pPr>
            <w:r w:rsidRPr="004120E5">
              <w:t>All</w:t>
            </w:r>
          </w:p>
        </w:tc>
        <w:tc>
          <w:tcPr>
            <w:tcW w:w="1368" w:type="dxa"/>
          </w:tcPr>
          <w:p w14:paraId="641CFC48" w14:textId="4F3067F9" w:rsidR="00EE7F53" w:rsidRPr="004120E5" w:rsidRDefault="00055E5C" w:rsidP="00070D90">
            <w:pPr>
              <w:pStyle w:val="CitrixTableData"/>
            </w:pPr>
            <w:r w:rsidRPr="004120E5">
              <w:t>privates</w:t>
            </w:r>
          </w:p>
        </w:tc>
      </w:tr>
      <w:tr w:rsidR="007E3B2E" w:rsidRPr="004120E5" w14:paraId="4C760305" w14:textId="77777777" w:rsidTr="008E255B">
        <w:trPr>
          <w:cantSplit w:val="0"/>
        </w:trPr>
        <w:tc>
          <w:tcPr>
            <w:tcW w:w="1368" w:type="dxa"/>
          </w:tcPr>
          <w:p w14:paraId="7B390AC0" w14:textId="0F11ABB4" w:rsidR="00EE7F53" w:rsidRPr="004120E5" w:rsidRDefault="00055E5C" w:rsidP="00070D90">
            <w:pPr>
              <w:pStyle w:val="CitrixTableData"/>
            </w:pPr>
            <w:r w:rsidRPr="004120E5">
              <w:t>ICMP</w:t>
            </w:r>
          </w:p>
        </w:tc>
        <w:tc>
          <w:tcPr>
            <w:tcW w:w="1368" w:type="dxa"/>
          </w:tcPr>
          <w:p w14:paraId="565E7118" w14:textId="33F4CF9D" w:rsidR="00EE7F53" w:rsidRPr="004120E5" w:rsidRDefault="00055E5C" w:rsidP="00070D90">
            <w:pPr>
              <w:pStyle w:val="CitrixTableData"/>
            </w:pPr>
            <w:r w:rsidRPr="004120E5">
              <w:t>All</w:t>
            </w:r>
          </w:p>
        </w:tc>
        <w:tc>
          <w:tcPr>
            <w:tcW w:w="1368" w:type="dxa"/>
          </w:tcPr>
          <w:p w14:paraId="00257D9D" w14:textId="51CD8EDA" w:rsidR="00EE7F53" w:rsidRPr="004120E5" w:rsidRDefault="00055E5C" w:rsidP="00070D90">
            <w:pPr>
              <w:pStyle w:val="CitrixTableData"/>
            </w:pPr>
            <w:r w:rsidRPr="004120E5">
              <w:t>publicSG</w:t>
            </w:r>
          </w:p>
        </w:tc>
        <w:tc>
          <w:tcPr>
            <w:tcW w:w="1368" w:type="dxa"/>
          </w:tcPr>
          <w:p w14:paraId="3950A5FC" w14:textId="55EE32B6" w:rsidR="00EE7F53" w:rsidRPr="004120E5" w:rsidRDefault="00055E5C" w:rsidP="00070D90">
            <w:pPr>
              <w:pStyle w:val="CitrixTableData"/>
            </w:pPr>
            <w:r w:rsidRPr="004120E5">
              <w:t>ICMP</w:t>
            </w:r>
          </w:p>
        </w:tc>
        <w:tc>
          <w:tcPr>
            <w:tcW w:w="1368" w:type="dxa"/>
          </w:tcPr>
          <w:p w14:paraId="65FC85FE" w14:textId="2E1C5113" w:rsidR="00EE7F53" w:rsidRPr="004120E5" w:rsidRDefault="00055E5C" w:rsidP="00070D90">
            <w:pPr>
              <w:pStyle w:val="CitrixTableData"/>
            </w:pPr>
            <w:r w:rsidRPr="004120E5">
              <w:t>All</w:t>
            </w:r>
          </w:p>
        </w:tc>
        <w:tc>
          <w:tcPr>
            <w:tcW w:w="1368" w:type="dxa"/>
          </w:tcPr>
          <w:p w14:paraId="23AD5A82" w14:textId="0F5F2165" w:rsidR="00EE7F53" w:rsidRPr="004120E5" w:rsidRDefault="00055E5C" w:rsidP="00070D90">
            <w:pPr>
              <w:pStyle w:val="CitrixTableData"/>
            </w:pPr>
            <w:r w:rsidRPr="004120E5">
              <w:t>0.0.0.0/0</w:t>
            </w:r>
          </w:p>
        </w:tc>
      </w:tr>
      <w:tr w:rsidR="007E3B2E" w:rsidRPr="004120E5" w14:paraId="6644F0D7" w14:textId="77777777" w:rsidTr="008E255B">
        <w:trPr>
          <w:cantSplit w:val="0"/>
        </w:trPr>
        <w:tc>
          <w:tcPr>
            <w:tcW w:w="1368" w:type="dxa"/>
          </w:tcPr>
          <w:p w14:paraId="665EAFD4" w14:textId="4F90CAD9" w:rsidR="00EE7F53" w:rsidRPr="004120E5" w:rsidRDefault="00055E5C" w:rsidP="00070D90">
            <w:pPr>
              <w:pStyle w:val="CitrixTableData"/>
            </w:pPr>
            <w:r w:rsidRPr="004120E5">
              <w:t>TCP</w:t>
            </w:r>
          </w:p>
        </w:tc>
        <w:tc>
          <w:tcPr>
            <w:tcW w:w="1368" w:type="dxa"/>
          </w:tcPr>
          <w:p w14:paraId="598C5020" w14:textId="00C2D8A7" w:rsidR="00EE7F53" w:rsidRPr="004120E5" w:rsidRDefault="00055E5C" w:rsidP="00070D90">
            <w:pPr>
              <w:pStyle w:val="CitrixTableData"/>
            </w:pPr>
            <w:r w:rsidRPr="004120E5">
              <w:t>54 (DNS)</w:t>
            </w:r>
          </w:p>
        </w:tc>
        <w:tc>
          <w:tcPr>
            <w:tcW w:w="1368" w:type="dxa"/>
          </w:tcPr>
          <w:p w14:paraId="76EABBFB" w14:textId="7DA9AB4E" w:rsidR="00EE7F53" w:rsidRPr="004120E5" w:rsidRDefault="00055E5C" w:rsidP="00070D90">
            <w:pPr>
              <w:pStyle w:val="CitrixTableData"/>
            </w:pPr>
            <w:r w:rsidRPr="004120E5">
              <w:t>publicSG</w:t>
            </w:r>
          </w:p>
        </w:tc>
        <w:tc>
          <w:tcPr>
            <w:tcW w:w="1368" w:type="dxa"/>
          </w:tcPr>
          <w:p w14:paraId="263A7CA7" w14:textId="711DD169" w:rsidR="00EE7F53" w:rsidRPr="004120E5" w:rsidRDefault="00055E5C" w:rsidP="00070D90">
            <w:pPr>
              <w:pStyle w:val="CitrixTableData"/>
            </w:pPr>
            <w:r w:rsidRPr="004120E5">
              <w:t>UDP</w:t>
            </w:r>
          </w:p>
        </w:tc>
        <w:tc>
          <w:tcPr>
            <w:tcW w:w="1368" w:type="dxa"/>
          </w:tcPr>
          <w:p w14:paraId="2CCCDEDF" w14:textId="1FF78F93" w:rsidR="00EE7F53" w:rsidRPr="004120E5" w:rsidRDefault="00055E5C" w:rsidP="00070D90">
            <w:pPr>
              <w:pStyle w:val="CitrixTableData"/>
            </w:pPr>
            <w:r w:rsidRPr="004120E5">
              <w:t>52 (DNS)</w:t>
            </w:r>
          </w:p>
        </w:tc>
        <w:tc>
          <w:tcPr>
            <w:tcW w:w="1368" w:type="dxa"/>
          </w:tcPr>
          <w:p w14:paraId="4A8EE06F" w14:textId="774BB990" w:rsidR="00EE7F53" w:rsidRPr="004120E5" w:rsidRDefault="00055E5C" w:rsidP="00070D90">
            <w:pPr>
              <w:pStyle w:val="CitrixTableData"/>
            </w:pPr>
            <w:r w:rsidRPr="004120E5">
              <w:t>0.0.0.0/0</w:t>
            </w:r>
          </w:p>
        </w:tc>
      </w:tr>
      <w:tr w:rsidR="007E3B2E" w:rsidRPr="004120E5" w14:paraId="435AE034" w14:textId="77777777" w:rsidTr="008E255B">
        <w:trPr>
          <w:cantSplit w:val="0"/>
        </w:trPr>
        <w:tc>
          <w:tcPr>
            <w:tcW w:w="1368" w:type="dxa"/>
          </w:tcPr>
          <w:p w14:paraId="7DD8653B" w14:textId="77777777" w:rsidR="00EE7F53" w:rsidRPr="004120E5" w:rsidRDefault="00EE7F53" w:rsidP="00070D90">
            <w:pPr>
              <w:pStyle w:val="CitrixTableData"/>
            </w:pPr>
          </w:p>
        </w:tc>
        <w:tc>
          <w:tcPr>
            <w:tcW w:w="1368" w:type="dxa"/>
          </w:tcPr>
          <w:p w14:paraId="71B095AC" w14:textId="2F1ACE3D" w:rsidR="00EE7F53" w:rsidRPr="004120E5" w:rsidRDefault="00055E5C" w:rsidP="00070D90">
            <w:pPr>
              <w:pStyle w:val="CitrixTableData"/>
            </w:pPr>
            <w:r w:rsidRPr="004120E5">
              <w:t>80 (HTTP)</w:t>
            </w:r>
          </w:p>
        </w:tc>
        <w:tc>
          <w:tcPr>
            <w:tcW w:w="1368" w:type="dxa"/>
          </w:tcPr>
          <w:p w14:paraId="1E6AD076" w14:textId="3266B6A1" w:rsidR="00EE7F53" w:rsidRPr="004120E5" w:rsidRDefault="00055E5C" w:rsidP="00070D90">
            <w:pPr>
              <w:pStyle w:val="CitrixTableData"/>
            </w:pPr>
            <w:r w:rsidRPr="004120E5">
              <w:t>publicSG</w:t>
            </w:r>
          </w:p>
        </w:tc>
        <w:tc>
          <w:tcPr>
            <w:tcW w:w="1368" w:type="dxa"/>
          </w:tcPr>
          <w:p w14:paraId="02CC04C8" w14:textId="77777777" w:rsidR="00EE7F53" w:rsidRPr="004120E5" w:rsidRDefault="00EE7F53" w:rsidP="00070D90">
            <w:pPr>
              <w:pStyle w:val="CitrixTableData"/>
            </w:pPr>
          </w:p>
        </w:tc>
        <w:tc>
          <w:tcPr>
            <w:tcW w:w="1368" w:type="dxa"/>
          </w:tcPr>
          <w:p w14:paraId="67E00BD3" w14:textId="77777777" w:rsidR="00EE7F53" w:rsidRPr="004120E5" w:rsidRDefault="00EE7F53" w:rsidP="00070D90">
            <w:pPr>
              <w:pStyle w:val="CitrixTableData"/>
            </w:pPr>
          </w:p>
        </w:tc>
        <w:tc>
          <w:tcPr>
            <w:tcW w:w="1368" w:type="dxa"/>
          </w:tcPr>
          <w:p w14:paraId="19328D13" w14:textId="77777777" w:rsidR="00EE7F53" w:rsidRPr="004120E5" w:rsidRDefault="00EE7F53" w:rsidP="00070D90">
            <w:pPr>
              <w:pStyle w:val="CitrixTableData"/>
            </w:pPr>
          </w:p>
        </w:tc>
      </w:tr>
      <w:tr w:rsidR="007E3B2E" w:rsidRPr="004120E5" w14:paraId="14B71FD6" w14:textId="77777777" w:rsidTr="008E255B">
        <w:trPr>
          <w:cantSplit w:val="0"/>
        </w:trPr>
        <w:tc>
          <w:tcPr>
            <w:tcW w:w="1368" w:type="dxa"/>
          </w:tcPr>
          <w:p w14:paraId="1057FD9D" w14:textId="77777777" w:rsidR="00EE7F53" w:rsidRPr="004120E5" w:rsidRDefault="00EE7F53" w:rsidP="00070D90">
            <w:pPr>
              <w:pStyle w:val="CitrixTableData"/>
            </w:pPr>
          </w:p>
        </w:tc>
        <w:tc>
          <w:tcPr>
            <w:tcW w:w="1368" w:type="dxa"/>
          </w:tcPr>
          <w:p w14:paraId="1AA937E5" w14:textId="2979085F" w:rsidR="00EE7F53" w:rsidRPr="004120E5" w:rsidRDefault="00055E5C" w:rsidP="00070D90">
            <w:pPr>
              <w:pStyle w:val="CitrixTableData"/>
            </w:pPr>
            <w:r w:rsidRPr="004120E5">
              <w:t>135</w:t>
            </w:r>
          </w:p>
        </w:tc>
        <w:tc>
          <w:tcPr>
            <w:tcW w:w="1368" w:type="dxa"/>
          </w:tcPr>
          <w:p w14:paraId="68D20715" w14:textId="2342DBBC" w:rsidR="00EE7F53" w:rsidRPr="004120E5" w:rsidRDefault="00055E5C" w:rsidP="00070D90">
            <w:pPr>
              <w:pStyle w:val="CitrixTableData"/>
            </w:pPr>
            <w:r w:rsidRPr="004120E5">
              <w:t>publicSG</w:t>
            </w:r>
          </w:p>
        </w:tc>
        <w:tc>
          <w:tcPr>
            <w:tcW w:w="1368" w:type="dxa"/>
          </w:tcPr>
          <w:p w14:paraId="5C66A7FD" w14:textId="77777777" w:rsidR="00EE7F53" w:rsidRPr="004120E5" w:rsidRDefault="00EE7F53" w:rsidP="00070D90">
            <w:pPr>
              <w:pStyle w:val="CitrixTableData"/>
            </w:pPr>
          </w:p>
        </w:tc>
        <w:tc>
          <w:tcPr>
            <w:tcW w:w="1368" w:type="dxa"/>
          </w:tcPr>
          <w:p w14:paraId="69477C4F" w14:textId="77777777" w:rsidR="00EE7F53" w:rsidRPr="004120E5" w:rsidRDefault="00EE7F53" w:rsidP="00070D90">
            <w:pPr>
              <w:pStyle w:val="CitrixTableData"/>
            </w:pPr>
          </w:p>
        </w:tc>
        <w:tc>
          <w:tcPr>
            <w:tcW w:w="1368" w:type="dxa"/>
          </w:tcPr>
          <w:p w14:paraId="7678D603" w14:textId="77777777" w:rsidR="00EE7F53" w:rsidRPr="004120E5" w:rsidRDefault="00EE7F53" w:rsidP="00070D90">
            <w:pPr>
              <w:pStyle w:val="CitrixTableData"/>
            </w:pPr>
          </w:p>
        </w:tc>
      </w:tr>
      <w:tr w:rsidR="007E3B2E" w:rsidRPr="004120E5" w14:paraId="62927AC8" w14:textId="77777777" w:rsidTr="008E255B">
        <w:trPr>
          <w:cantSplit w:val="0"/>
        </w:trPr>
        <w:tc>
          <w:tcPr>
            <w:tcW w:w="1368" w:type="dxa"/>
          </w:tcPr>
          <w:p w14:paraId="504D1A33" w14:textId="77777777" w:rsidR="00EE7F53" w:rsidRPr="004120E5" w:rsidRDefault="00EE7F53" w:rsidP="00070D90">
            <w:pPr>
              <w:pStyle w:val="CitrixTableData"/>
            </w:pPr>
          </w:p>
        </w:tc>
        <w:tc>
          <w:tcPr>
            <w:tcW w:w="1368" w:type="dxa"/>
          </w:tcPr>
          <w:p w14:paraId="38F2FEFA" w14:textId="56F4901D" w:rsidR="00EE7F53" w:rsidRPr="004120E5" w:rsidRDefault="00055E5C" w:rsidP="00070D90">
            <w:pPr>
              <w:pStyle w:val="CitrixTableData"/>
            </w:pPr>
            <w:r w:rsidRPr="004120E5">
              <w:t>389</w:t>
            </w:r>
          </w:p>
        </w:tc>
        <w:tc>
          <w:tcPr>
            <w:tcW w:w="1368" w:type="dxa"/>
          </w:tcPr>
          <w:p w14:paraId="5D2C9E9A" w14:textId="7F499A0C" w:rsidR="00EE7F53" w:rsidRPr="004120E5" w:rsidRDefault="00055E5C" w:rsidP="00070D90">
            <w:pPr>
              <w:pStyle w:val="CitrixTableData"/>
            </w:pPr>
            <w:r w:rsidRPr="004120E5">
              <w:t>publicSG</w:t>
            </w:r>
          </w:p>
        </w:tc>
        <w:tc>
          <w:tcPr>
            <w:tcW w:w="1368" w:type="dxa"/>
          </w:tcPr>
          <w:p w14:paraId="13CD555C" w14:textId="77777777" w:rsidR="00EE7F53" w:rsidRPr="004120E5" w:rsidRDefault="00EE7F53" w:rsidP="00070D90">
            <w:pPr>
              <w:pStyle w:val="CitrixTableData"/>
            </w:pPr>
          </w:p>
        </w:tc>
        <w:tc>
          <w:tcPr>
            <w:tcW w:w="1368" w:type="dxa"/>
          </w:tcPr>
          <w:p w14:paraId="475074FA" w14:textId="77777777" w:rsidR="00EE7F53" w:rsidRPr="004120E5" w:rsidRDefault="00EE7F53" w:rsidP="00070D90">
            <w:pPr>
              <w:pStyle w:val="CitrixTableData"/>
            </w:pPr>
          </w:p>
        </w:tc>
        <w:tc>
          <w:tcPr>
            <w:tcW w:w="1368" w:type="dxa"/>
          </w:tcPr>
          <w:p w14:paraId="74A46A64" w14:textId="77777777" w:rsidR="00EE7F53" w:rsidRPr="004120E5" w:rsidRDefault="00EE7F53" w:rsidP="00070D90">
            <w:pPr>
              <w:pStyle w:val="CitrixTableData"/>
            </w:pPr>
          </w:p>
        </w:tc>
      </w:tr>
      <w:tr w:rsidR="007E3B2E" w:rsidRPr="004120E5" w14:paraId="03058091" w14:textId="77777777" w:rsidTr="008E255B">
        <w:trPr>
          <w:cantSplit w:val="0"/>
        </w:trPr>
        <w:tc>
          <w:tcPr>
            <w:tcW w:w="1368" w:type="dxa"/>
          </w:tcPr>
          <w:p w14:paraId="287D3F9F" w14:textId="77777777" w:rsidR="00EE7F53" w:rsidRPr="004120E5" w:rsidRDefault="00EE7F53" w:rsidP="00070D90">
            <w:pPr>
              <w:pStyle w:val="CitrixTableData"/>
            </w:pPr>
          </w:p>
        </w:tc>
        <w:tc>
          <w:tcPr>
            <w:tcW w:w="1368" w:type="dxa"/>
          </w:tcPr>
          <w:p w14:paraId="67FE7EFE" w14:textId="45A7C5AE" w:rsidR="00EE7F53" w:rsidRPr="004120E5" w:rsidRDefault="00055E5C" w:rsidP="00070D90">
            <w:pPr>
              <w:pStyle w:val="CitrixTableData"/>
            </w:pPr>
            <w:r w:rsidRPr="004120E5">
              <w:t>443 (HTTPS)</w:t>
            </w:r>
          </w:p>
        </w:tc>
        <w:tc>
          <w:tcPr>
            <w:tcW w:w="1368" w:type="dxa"/>
          </w:tcPr>
          <w:p w14:paraId="295AB403" w14:textId="50577FD9" w:rsidR="00EE7F53" w:rsidRPr="004120E5" w:rsidRDefault="00055E5C" w:rsidP="00070D90">
            <w:pPr>
              <w:pStyle w:val="CitrixTableData"/>
            </w:pPr>
            <w:r w:rsidRPr="004120E5">
              <w:t>publicSG</w:t>
            </w:r>
          </w:p>
        </w:tc>
        <w:tc>
          <w:tcPr>
            <w:tcW w:w="1368" w:type="dxa"/>
          </w:tcPr>
          <w:p w14:paraId="17B8937C" w14:textId="77777777" w:rsidR="00EE7F53" w:rsidRPr="004120E5" w:rsidRDefault="00EE7F53" w:rsidP="00070D90">
            <w:pPr>
              <w:pStyle w:val="CitrixTableData"/>
            </w:pPr>
          </w:p>
        </w:tc>
        <w:tc>
          <w:tcPr>
            <w:tcW w:w="1368" w:type="dxa"/>
          </w:tcPr>
          <w:p w14:paraId="1EFEBEF6" w14:textId="77777777" w:rsidR="00EE7F53" w:rsidRPr="004120E5" w:rsidRDefault="00EE7F53" w:rsidP="00070D90">
            <w:pPr>
              <w:pStyle w:val="CitrixTableData"/>
            </w:pPr>
          </w:p>
        </w:tc>
        <w:tc>
          <w:tcPr>
            <w:tcW w:w="1368" w:type="dxa"/>
          </w:tcPr>
          <w:p w14:paraId="2DF09EB6" w14:textId="77777777" w:rsidR="00EE7F53" w:rsidRPr="004120E5" w:rsidRDefault="00EE7F53" w:rsidP="00070D90">
            <w:pPr>
              <w:pStyle w:val="CitrixTableData"/>
            </w:pPr>
          </w:p>
        </w:tc>
      </w:tr>
      <w:tr w:rsidR="007E3B2E" w:rsidRPr="004120E5" w14:paraId="6EB863BC" w14:textId="77777777" w:rsidTr="008E255B">
        <w:trPr>
          <w:cantSplit w:val="0"/>
        </w:trPr>
        <w:tc>
          <w:tcPr>
            <w:tcW w:w="1368" w:type="dxa"/>
          </w:tcPr>
          <w:p w14:paraId="0521E2FE" w14:textId="77777777" w:rsidR="00EE7F53" w:rsidRPr="004120E5" w:rsidRDefault="00EE7F53" w:rsidP="00070D90">
            <w:pPr>
              <w:pStyle w:val="CitrixTableData"/>
            </w:pPr>
          </w:p>
        </w:tc>
        <w:tc>
          <w:tcPr>
            <w:tcW w:w="1368" w:type="dxa"/>
          </w:tcPr>
          <w:p w14:paraId="000DD31E" w14:textId="47D0874A" w:rsidR="00EE7F53" w:rsidRPr="004120E5" w:rsidRDefault="00055E5C" w:rsidP="00070D90">
            <w:pPr>
              <w:pStyle w:val="CitrixTableData"/>
            </w:pPr>
            <w:r w:rsidRPr="004120E5">
              <w:t>1494 (CA)</w:t>
            </w:r>
          </w:p>
        </w:tc>
        <w:tc>
          <w:tcPr>
            <w:tcW w:w="1368" w:type="dxa"/>
          </w:tcPr>
          <w:p w14:paraId="2D68C9C8" w14:textId="25E30B75" w:rsidR="00EE7F53" w:rsidRPr="004120E5" w:rsidRDefault="00055E5C" w:rsidP="00070D90">
            <w:pPr>
              <w:pStyle w:val="CitrixTableData"/>
            </w:pPr>
            <w:r w:rsidRPr="004120E5">
              <w:t>publicSG</w:t>
            </w:r>
          </w:p>
        </w:tc>
        <w:tc>
          <w:tcPr>
            <w:tcW w:w="1368" w:type="dxa"/>
          </w:tcPr>
          <w:p w14:paraId="2811C877" w14:textId="77777777" w:rsidR="00EE7F53" w:rsidRPr="004120E5" w:rsidRDefault="00EE7F53" w:rsidP="00070D90">
            <w:pPr>
              <w:pStyle w:val="CitrixTableData"/>
            </w:pPr>
          </w:p>
        </w:tc>
        <w:tc>
          <w:tcPr>
            <w:tcW w:w="1368" w:type="dxa"/>
          </w:tcPr>
          <w:p w14:paraId="4D445066" w14:textId="77777777" w:rsidR="00EE7F53" w:rsidRPr="004120E5" w:rsidRDefault="00EE7F53" w:rsidP="00070D90">
            <w:pPr>
              <w:pStyle w:val="CitrixTableData"/>
            </w:pPr>
          </w:p>
        </w:tc>
        <w:tc>
          <w:tcPr>
            <w:tcW w:w="1368" w:type="dxa"/>
          </w:tcPr>
          <w:p w14:paraId="50CD4AB8" w14:textId="77777777" w:rsidR="00EE7F53" w:rsidRPr="004120E5" w:rsidRDefault="00EE7F53" w:rsidP="00070D90">
            <w:pPr>
              <w:pStyle w:val="CitrixTableData"/>
            </w:pPr>
          </w:p>
        </w:tc>
      </w:tr>
      <w:tr w:rsidR="007E3B2E" w:rsidRPr="004120E5" w14:paraId="7C44A301" w14:textId="77777777" w:rsidTr="008E255B">
        <w:trPr>
          <w:cantSplit w:val="0"/>
        </w:trPr>
        <w:tc>
          <w:tcPr>
            <w:tcW w:w="1368" w:type="dxa"/>
          </w:tcPr>
          <w:p w14:paraId="5672E24B" w14:textId="77777777" w:rsidR="00055E5C" w:rsidRPr="004120E5" w:rsidRDefault="00055E5C" w:rsidP="00070D90">
            <w:pPr>
              <w:pStyle w:val="CitrixTableData"/>
            </w:pPr>
          </w:p>
        </w:tc>
        <w:tc>
          <w:tcPr>
            <w:tcW w:w="1368" w:type="dxa"/>
          </w:tcPr>
          <w:p w14:paraId="1060295F" w14:textId="702E637B" w:rsidR="00055E5C" w:rsidRPr="004120E5" w:rsidRDefault="00055E5C" w:rsidP="00070D90">
            <w:pPr>
              <w:pStyle w:val="CitrixTableData"/>
            </w:pPr>
            <w:r w:rsidRPr="004120E5">
              <w:t>2598 (Sess)</w:t>
            </w:r>
          </w:p>
        </w:tc>
        <w:tc>
          <w:tcPr>
            <w:tcW w:w="1368" w:type="dxa"/>
          </w:tcPr>
          <w:p w14:paraId="541FD7FC" w14:textId="3EAB6B48" w:rsidR="00055E5C" w:rsidRPr="004120E5" w:rsidRDefault="00055E5C" w:rsidP="00070D90">
            <w:pPr>
              <w:pStyle w:val="CitrixTableData"/>
            </w:pPr>
            <w:r w:rsidRPr="004120E5">
              <w:t>publicSG</w:t>
            </w:r>
          </w:p>
        </w:tc>
        <w:tc>
          <w:tcPr>
            <w:tcW w:w="1368" w:type="dxa"/>
          </w:tcPr>
          <w:p w14:paraId="64ADBA68" w14:textId="77777777" w:rsidR="00055E5C" w:rsidRPr="004120E5" w:rsidRDefault="00055E5C" w:rsidP="00070D90">
            <w:pPr>
              <w:pStyle w:val="CitrixTableData"/>
            </w:pPr>
          </w:p>
        </w:tc>
        <w:tc>
          <w:tcPr>
            <w:tcW w:w="1368" w:type="dxa"/>
          </w:tcPr>
          <w:p w14:paraId="77D51C24" w14:textId="77777777" w:rsidR="00055E5C" w:rsidRPr="004120E5" w:rsidRDefault="00055E5C" w:rsidP="00070D90">
            <w:pPr>
              <w:pStyle w:val="CitrixTableData"/>
            </w:pPr>
          </w:p>
        </w:tc>
        <w:tc>
          <w:tcPr>
            <w:tcW w:w="1368" w:type="dxa"/>
          </w:tcPr>
          <w:p w14:paraId="45A594A7" w14:textId="77777777" w:rsidR="00055E5C" w:rsidRPr="004120E5" w:rsidRDefault="00055E5C" w:rsidP="00070D90">
            <w:pPr>
              <w:pStyle w:val="CitrixTableData"/>
            </w:pPr>
          </w:p>
        </w:tc>
      </w:tr>
      <w:tr w:rsidR="007E3B2E" w:rsidRPr="004120E5" w14:paraId="258F6450" w14:textId="77777777" w:rsidTr="008E255B">
        <w:trPr>
          <w:cantSplit w:val="0"/>
        </w:trPr>
        <w:tc>
          <w:tcPr>
            <w:tcW w:w="1368" w:type="dxa"/>
          </w:tcPr>
          <w:p w14:paraId="3BBD3D0E" w14:textId="77777777" w:rsidR="00055E5C" w:rsidRPr="004120E5" w:rsidRDefault="00055E5C" w:rsidP="00070D90">
            <w:pPr>
              <w:pStyle w:val="CitrixTableData"/>
            </w:pPr>
          </w:p>
        </w:tc>
        <w:tc>
          <w:tcPr>
            <w:tcW w:w="1368" w:type="dxa"/>
          </w:tcPr>
          <w:p w14:paraId="65DC1734" w14:textId="0BCDCB1B" w:rsidR="00055E5C" w:rsidRPr="004120E5" w:rsidRDefault="00055E5C" w:rsidP="00070D90">
            <w:pPr>
              <w:pStyle w:val="CitrixTableData"/>
            </w:pPr>
            <w:r w:rsidRPr="004120E5">
              <w:t>3389 (RDP)</w:t>
            </w:r>
          </w:p>
        </w:tc>
        <w:tc>
          <w:tcPr>
            <w:tcW w:w="1368" w:type="dxa"/>
          </w:tcPr>
          <w:p w14:paraId="47730CEB" w14:textId="70F58985" w:rsidR="00055E5C" w:rsidRPr="004120E5" w:rsidRDefault="00055E5C" w:rsidP="00070D90">
            <w:pPr>
              <w:pStyle w:val="CitrixTableData"/>
            </w:pPr>
            <w:r w:rsidRPr="004120E5">
              <w:t>publicSG</w:t>
            </w:r>
          </w:p>
        </w:tc>
        <w:tc>
          <w:tcPr>
            <w:tcW w:w="1368" w:type="dxa"/>
          </w:tcPr>
          <w:p w14:paraId="23C363D9" w14:textId="77777777" w:rsidR="00055E5C" w:rsidRPr="004120E5" w:rsidRDefault="00055E5C" w:rsidP="00070D90">
            <w:pPr>
              <w:pStyle w:val="CitrixTableData"/>
            </w:pPr>
          </w:p>
        </w:tc>
        <w:tc>
          <w:tcPr>
            <w:tcW w:w="1368" w:type="dxa"/>
          </w:tcPr>
          <w:p w14:paraId="19DA3275" w14:textId="77777777" w:rsidR="00055E5C" w:rsidRPr="004120E5" w:rsidRDefault="00055E5C" w:rsidP="00070D90">
            <w:pPr>
              <w:pStyle w:val="CitrixTableData"/>
            </w:pPr>
          </w:p>
        </w:tc>
        <w:tc>
          <w:tcPr>
            <w:tcW w:w="1368" w:type="dxa"/>
          </w:tcPr>
          <w:p w14:paraId="62CE75F0" w14:textId="77777777" w:rsidR="00055E5C" w:rsidRPr="004120E5" w:rsidRDefault="00055E5C" w:rsidP="00070D90">
            <w:pPr>
              <w:pStyle w:val="CitrixTableData"/>
            </w:pPr>
          </w:p>
        </w:tc>
      </w:tr>
      <w:tr w:rsidR="007E3B2E" w:rsidRPr="004120E5" w14:paraId="46D1F43B" w14:textId="77777777" w:rsidTr="008E255B">
        <w:trPr>
          <w:cantSplit w:val="0"/>
        </w:trPr>
        <w:tc>
          <w:tcPr>
            <w:tcW w:w="1368" w:type="dxa"/>
          </w:tcPr>
          <w:p w14:paraId="5F3E824A" w14:textId="77777777" w:rsidR="00055E5C" w:rsidRPr="004120E5" w:rsidRDefault="00055E5C" w:rsidP="00070D90">
            <w:pPr>
              <w:pStyle w:val="CitrixTableData"/>
            </w:pPr>
          </w:p>
        </w:tc>
        <w:tc>
          <w:tcPr>
            <w:tcW w:w="1368" w:type="dxa"/>
          </w:tcPr>
          <w:p w14:paraId="7C192E51" w14:textId="466DF8A5" w:rsidR="00055E5C" w:rsidRPr="004120E5" w:rsidRDefault="00055E5C" w:rsidP="00070D90">
            <w:pPr>
              <w:pStyle w:val="CitrixTableData"/>
            </w:pPr>
            <w:r w:rsidRPr="004120E5">
              <w:t>49152 - 65535</w:t>
            </w:r>
          </w:p>
        </w:tc>
        <w:tc>
          <w:tcPr>
            <w:tcW w:w="1368" w:type="dxa"/>
          </w:tcPr>
          <w:p w14:paraId="6D12C6AB" w14:textId="0789A4CB" w:rsidR="00055E5C" w:rsidRPr="004120E5" w:rsidRDefault="00055E5C" w:rsidP="00070D90">
            <w:pPr>
              <w:pStyle w:val="CitrixTableData"/>
            </w:pPr>
            <w:r w:rsidRPr="004120E5">
              <w:t>publicSG</w:t>
            </w:r>
          </w:p>
        </w:tc>
        <w:tc>
          <w:tcPr>
            <w:tcW w:w="1368" w:type="dxa"/>
          </w:tcPr>
          <w:p w14:paraId="045C8809" w14:textId="77777777" w:rsidR="00055E5C" w:rsidRPr="004120E5" w:rsidRDefault="00055E5C" w:rsidP="00070D90">
            <w:pPr>
              <w:pStyle w:val="CitrixTableData"/>
            </w:pPr>
          </w:p>
        </w:tc>
        <w:tc>
          <w:tcPr>
            <w:tcW w:w="1368" w:type="dxa"/>
          </w:tcPr>
          <w:p w14:paraId="6CDB62C3" w14:textId="77777777" w:rsidR="00055E5C" w:rsidRPr="004120E5" w:rsidRDefault="00055E5C" w:rsidP="00070D90">
            <w:pPr>
              <w:pStyle w:val="CitrixTableData"/>
            </w:pPr>
          </w:p>
        </w:tc>
        <w:tc>
          <w:tcPr>
            <w:tcW w:w="1368" w:type="dxa"/>
          </w:tcPr>
          <w:p w14:paraId="3768B419" w14:textId="77777777" w:rsidR="00055E5C" w:rsidRPr="004120E5" w:rsidRDefault="00055E5C" w:rsidP="00070D90">
            <w:pPr>
              <w:pStyle w:val="CitrixTableData"/>
            </w:pPr>
          </w:p>
        </w:tc>
      </w:tr>
      <w:tr w:rsidR="007E3B2E" w:rsidRPr="004120E5" w14:paraId="69B6DA6F" w14:textId="77777777" w:rsidTr="008E255B">
        <w:trPr>
          <w:cantSplit w:val="0"/>
        </w:trPr>
        <w:tc>
          <w:tcPr>
            <w:tcW w:w="1368" w:type="dxa"/>
          </w:tcPr>
          <w:p w14:paraId="40CA4B8E" w14:textId="03E8AE8F" w:rsidR="00055E5C" w:rsidRPr="004120E5" w:rsidRDefault="00055E5C" w:rsidP="00070D90">
            <w:pPr>
              <w:pStyle w:val="CitrixTableData"/>
            </w:pPr>
            <w:r w:rsidRPr="004120E5">
              <w:t>UDP</w:t>
            </w:r>
          </w:p>
        </w:tc>
        <w:tc>
          <w:tcPr>
            <w:tcW w:w="1368" w:type="dxa"/>
          </w:tcPr>
          <w:p w14:paraId="2BC15C01" w14:textId="107D448C" w:rsidR="00055E5C" w:rsidRPr="004120E5" w:rsidRDefault="00055E5C" w:rsidP="00070D90">
            <w:pPr>
              <w:pStyle w:val="CitrixTableData"/>
            </w:pPr>
            <w:r w:rsidRPr="004120E5">
              <w:t>53 (DNS)</w:t>
            </w:r>
          </w:p>
        </w:tc>
        <w:tc>
          <w:tcPr>
            <w:tcW w:w="1368" w:type="dxa"/>
          </w:tcPr>
          <w:p w14:paraId="33F36EE7" w14:textId="30BB62DC" w:rsidR="00055E5C" w:rsidRPr="004120E5" w:rsidRDefault="00055E5C" w:rsidP="00070D90">
            <w:pPr>
              <w:pStyle w:val="CitrixTableData"/>
            </w:pPr>
            <w:r w:rsidRPr="004120E5">
              <w:t>publicSG</w:t>
            </w:r>
          </w:p>
        </w:tc>
        <w:tc>
          <w:tcPr>
            <w:tcW w:w="1368" w:type="dxa"/>
          </w:tcPr>
          <w:p w14:paraId="1CF253E9" w14:textId="77777777" w:rsidR="00055E5C" w:rsidRPr="004120E5" w:rsidRDefault="00055E5C" w:rsidP="00070D90">
            <w:pPr>
              <w:pStyle w:val="CitrixTableData"/>
            </w:pPr>
          </w:p>
        </w:tc>
        <w:tc>
          <w:tcPr>
            <w:tcW w:w="1368" w:type="dxa"/>
          </w:tcPr>
          <w:p w14:paraId="1789C9C5" w14:textId="77777777" w:rsidR="00055E5C" w:rsidRPr="004120E5" w:rsidRDefault="00055E5C" w:rsidP="00070D90">
            <w:pPr>
              <w:pStyle w:val="CitrixTableData"/>
            </w:pPr>
          </w:p>
        </w:tc>
        <w:tc>
          <w:tcPr>
            <w:tcW w:w="1368" w:type="dxa"/>
          </w:tcPr>
          <w:p w14:paraId="1C0E3FEB" w14:textId="77777777" w:rsidR="00055E5C" w:rsidRPr="004120E5" w:rsidRDefault="00055E5C" w:rsidP="00070D90">
            <w:pPr>
              <w:pStyle w:val="CitrixTableData"/>
            </w:pPr>
          </w:p>
        </w:tc>
      </w:tr>
      <w:tr w:rsidR="007E3B2E" w:rsidRPr="004120E5" w14:paraId="2A2C7B42" w14:textId="77777777" w:rsidTr="008E255B">
        <w:trPr>
          <w:cantSplit w:val="0"/>
        </w:trPr>
        <w:tc>
          <w:tcPr>
            <w:tcW w:w="1368" w:type="dxa"/>
          </w:tcPr>
          <w:p w14:paraId="1198C470" w14:textId="77777777" w:rsidR="00055E5C" w:rsidRPr="004120E5" w:rsidRDefault="00055E5C" w:rsidP="00070D90">
            <w:pPr>
              <w:pStyle w:val="CitrixTableData"/>
            </w:pPr>
          </w:p>
        </w:tc>
        <w:tc>
          <w:tcPr>
            <w:tcW w:w="1368" w:type="dxa"/>
          </w:tcPr>
          <w:p w14:paraId="2CB4AD78" w14:textId="1FCC6E03" w:rsidR="00055E5C" w:rsidRPr="004120E5" w:rsidRDefault="00055E5C" w:rsidP="00070D90">
            <w:pPr>
              <w:pStyle w:val="CitrixTableData"/>
            </w:pPr>
            <w:r w:rsidRPr="004120E5">
              <w:t>389 (LDAP)</w:t>
            </w:r>
          </w:p>
        </w:tc>
        <w:tc>
          <w:tcPr>
            <w:tcW w:w="1368" w:type="dxa"/>
          </w:tcPr>
          <w:p w14:paraId="2A6F9196" w14:textId="00A525A3" w:rsidR="00055E5C" w:rsidRPr="004120E5" w:rsidRDefault="00055E5C" w:rsidP="00070D90">
            <w:pPr>
              <w:pStyle w:val="CitrixTableData"/>
            </w:pPr>
            <w:r w:rsidRPr="004120E5">
              <w:t>publicSG</w:t>
            </w:r>
          </w:p>
        </w:tc>
        <w:tc>
          <w:tcPr>
            <w:tcW w:w="1368" w:type="dxa"/>
          </w:tcPr>
          <w:p w14:paraId="1530FBCA" w14:textId="77777777" w:rsidR="00055E5C" w:rsidRPr="004120E5" w:rsidRDefault="00055E5C" w:rsidP="00070D90">
            <w:pPr>
              <w:pStyle w:val="CitrixTableData"/>
            </w:pPr>
          </w:p>
        </w:tc>
        <w:tc>
          <w:tcPr>
            <w:tcW w:w="1368" w:type="dxa"/>
          </w:tcPr>
          <w:p w14:paraId="13383520" w14:textId="77777777" w:rsidR="00055E5C" w:rsidRPr="004120E5" w:rsidRDefault="00055E5C" w:rsidP="00070D90">
            <w:pPr>
              <w:pStyle w:val="CitrixTableData"/>
            </w:pPr>
          </w:p>
        </w:tc>
        <w:tc>
          <w:tcPr>
            <w:tcW w:w="1368" w:type="dxa"/>
          </w:tcPr>
          <w:p w14:paraId="6E5ABDB3" w14:textId="77777777" w:rsidR="00055E5C" w:rsidRPr="004120E5" w:rsidRDefault="00055E5C" w:rsidP="00070D90">
            <w:pPr>
              <w:pStyle w:val="CitrixTableData"/>
            </w:pPr>
          </w:p>
        </w:tc>
      </w:tr>
    </w:tbl>
    <w:p w14:paraId="219C3AD0" w14:textId="017CC2A2" w:rsidR="00EE7F53" w:rsidRPr="004120E5" w:rsidRDefault="00EE7F53" w:rsidP="00EE7F53">
      <w:pPr>
        <w:pStyle w:val="CitrixBodyText3"/>
        <w:rPr>
          <w:rFonts w:cs="Arial"/>
        </w:rPr>
      </w:pPr>
    </w:p>
    <w:p w14:paraId="74A53B0E" w14:textId="77777777" w:rsidR="00D56B6B" w:rsidRPr="004120E5" w:rsidRDefault="00055E5C" w:rsidP="00D56B6B">
      <w:pPr>
        <w:pStyle w:val="Heading4"/>
        <w:rPr>
          <w:bCs/>
          <w:szCs w:val="24"/>
        </w:rPr>
      </w:pPr>
      <w:r w:rsidRPr="004120E5">
        <w:br w:type="page"/>
      </w:r>
      <w:bookmarkStart w:id="74" w:name="_Toc382811614"/>
      <w:bookmarkStart w:id="75" w:name="_Toc391479295"/>
      <w:bookmarkStart w:id="76" w:name="_Toc422175066"/>
      <w:r w:rsidR="00D56B6B" w:rsidRPr="004120E5">
        <w:t>Configure DHCP Options</w:t>
      </w:r>
      <w:bookmarkEnd w:id="74"/>
      <w:bookmarkEnd w:id="75"/>
      <w:bookmarkEnd w:id="76"/>
    </w:p>
    <w:p w14:paraId="45144C41" w14:textId="77777777" w:rsidR="00D56B6B" w:rsidRPr="004120E5" w:rsidRDefault="00D56B6B" w:rsidP="00D56B6B">
      <w:pPr>
        <w:pStyle w:val="CitrixBodyText3"/>
      </w:pPr>
      <w:r w:rsidRPr="004120E5">
        <w:t>There is a domain controller running DNS in the private network. The controller enables Citrix servers to authenticate and communicate with each other. To implement this communication:</w:t>
      </w:r>
    </w:p>
    <w:p w14:paraId="0B681C21" w14:textId="1BA99441" w:rsidR="00D56B6B" w:rsidRPr="004120E5" w:rsidRDefault="00D56B6B" w:rsidP="00D56B6B">
      <w:pPr>
        <w:pStyle w:val="CitrixBodyText3"/>
        <w:numPr>
          <w:ilvl w:val="0"/>
          <w:numId w:val="28"/>
        </w:numPr>
      </w:pPr>
      <w:r w:rsidRPr="004120E5">
        <w:t>Create a new DHCP options set that contains your DNS server IP address.</w:t>
      </w:r>
    </w:p>
    <w:p w14:paraId="7984D38A" w14:textId="340BE492" w:rsidR="00D56B6B" w:rsidRPr="004120E5" w:rsidRDefault="00D56B6B" w:rsidP="00D56B6B">
      <w:pPr>
        <w:pStyle w:val="CitrixBodyText3"/>
        <w:numPr>
          <w:ilvl w:val="0"/>
          <w:numId w:val="28"/>
        </w:numPr>
      </w:pPr>
      <w:r w:rsidRPr="004120E5">
        <w:t>Add an open-source DNS server on the Internet in case a server needs to access the Internet.</w:t>
      </w:r>
    </w:p>
    <w:p w14:paraId="77B44FDD" w14:textId="77777777" w:rsidR="00D56B6B" w:rsidRPr="004120E5" w:rsidRDefault="00D56B6B" w:rsidP="00D56B6B">
      <w:pPr>
        <w:pStyle w:val="Heading5"/>
      </w:pPr>
      <w:r w:rsidRPr="004120E5">
        <w:t>Create a DHCP Options Set</w:t>
      </w:r>
    </w:p>
    <w:p w14:paraId="5B68BF81" w14:textId="77777777" w:rsidR="00D56B6B" w:rsidRPr="004120E5" w:rsidRDefault="00D56B6B" w:rsidP="00D56B6B">
      <w:pPr>
        <w:pStyle w:val="CitrixBodyText3"/>
        <w:numPr>
          <w:ilvl w:val="0"/>
          <w:numId w:val="29"/>
        </w:numPr>
      </w:pPr>
      <w:r w:rsidRPr="004120E5">
        <w:t xml:space="preserve">Navigate to the VPC tab, and select </w:t>
      </w:r>
      <w:r w:rsidRPr="004120E5">
        <w:rPr>
          <w:b/>
        </w:rPr>
        <w:t>DHCP Options Set &gt; Create DHCP Options Set</w:t>
      </w:r>
      <w:r w:rsidRPr="004120E5">
        <w:t>.</w:t>
      </w:r>
    </w:p>
    <w:p w14:paraId="5C879932" w14:textId="77777777" w:rsidR="00D56B6B" w:rsidRPr="004120E5" w:rsidRDefault="00D56B6B" w:rsidP="00D56B6B">
      <w:pPr>
        <w:pStyle w:val="CitrixBodyText3"/>
        <w:ind w:left="1620"/>
      </w:pPr>
      <w:r w:rsidRPr="004120E5">
        <w:rPr>
          <w:noProof/>
          <w:lang w:val="en-GB" w:eastAsia="en-GB"/>
        </w:rPr>
        <w:drawing>
          <wp:inline distT="0" distB="0" distL="0" distR="0" wp14:anchorId="1A282B4B" wp14:editId="4285560A">
            <wp:extent cx="5134970" cy="3458424"/>
            <wp:effectExtent l="0" t="0" r="0" b="0"/>
            <wp:docPr id="1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135691" cy="3458909"/>
                    </a:xfrm>
                    <a:prstGeom prst="rect">
                      <a:avLst/>
                    </a:prstGeom>
                  </pic:spPr>
                </pic:pic>
              </a:graphicData>
            </a:graphic>
          </wp:inline>
        </w:drawing>
      </w:r>
    </w:p>
    <w:p w14:paraId="590CEB21" w14:textId="77777777" w:rsidR="00D56B6B" w:rsidRPr="004120E5" w:rsidRDefault="00D56B6B" w:rsidP="00D56B6B">
      <w:pPr>
        <w:pStyle w:val="CitrixBodyText3"/>
        <w:ind w:left="900"/>
      </w:pPr>
      <w:r w:rsidRPr="004120E5">
        <w:br w:type="page"/>
      </w:r>
    </w:p>
    <w:p w14:paraId="5FA53444" w14:textId="77777777" w:rsidR="00D56B6B" w:rsidRPr="004120E5" w:rsidRDefault="00D56B6B" w:rsidP="00D56B6B">
      <w:pPr>
        <w:pStyle w:val="CitrixBodyText3"/>
        <w:numPr>
          <w:ilvl w:val="0"/>
          <w:numId w:val="29"/>
        </w:numPr>
      </w:pPr>
      <w:r w:rsidRPr="004120E5">
        <w:t xml:space="preserve">Select the VPC, right-click on your selection, and choose </w:t>
      </w:r>
      <w:r w:rsidRPr="004120E5">
        <w:rPr>
          <w:b/>
        </w:rPr>
        <w:t>Change DHCP Options Set to the new set</w:t>
      </w:r>
      <w:r w:rsidRPr="004120E5">
        <w:t>.</w:t>
      </w:r>
    </w:p>
    <w:p w14:paraId="5FD30864" w14:textId="77777777" w:rsidR="00D56B6B" w:rsidRPr="004120E5" w:rsidRDefault="00D56B6B" w:rsidP="00D56B6B">
      <w:pPr>
        <w:pStyle w:val="CitrixBodyText3"/>
        <w:ind w:left="1620"/>
      </w:pPr>
      <w:r w:rsidRPr="004120E5">
        <w:rPr>
          <w:noProof/>
          <w:lang w:val="en-GB" w:eastAsia="en-GB"/>
        </w:rPr>
        <w:drawing>
          <wp:inline distT="0" distB="0" distL="0" distR="0" wp14:anchorId="4725397B" wp14:editId="35950EAB">
            <wp:extent cx="5133315" cy="3457309"/>
            <wp:effectExtent l="0" t="0" r="0" b="0"/>
            <wp:docPr id="12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136795" cy="3459653"/>
                    </a:xfrm>
                    <a:prstGeom prst="rect">
                      <a:avLst/>
                    </a:prstGeom>
                  </pic:spPr>
                </pic:pic>
              </a:graphicData>
            </a:graphic>
          </wp:inline>
        </w:drawing>
      </w:r>
    </w:p>
    <w:p w14:paraId="297A285E" w14:textId="4E6B54FF" w:rsidR="00D56B6B" w:rsidRPr="004120E5" w:rsidRDefault="00D56B6B">
      <w:pPr>
        <w:rPr>
          <w:bCs/>
          <w:color w:val="4D4F53"/>
          <w:szCs w:val="24"/>
        </w:rPr>
      </w:pPr>
      <w:r w:rsidRPr="004120E5">
        <w:br w:type="page"/>
      </w:r>
    </w:p>
    <w:p w14:paraId="77ED29CA" w14:textId="77777777" w:rsidR="00070D90" w:rsidRPr="004120E5" w:rsidRDefault="00070D90" w:rsidP="00070D90">
      <w:pPr>
        <w:pStyle w:val="Heading3"/>
      </w:pPr>
      <w:bookmarkStart w:id="77" w:name="_Toc382811616"/>
      <w:bookmarkStart w:id="78" w:name="_Toc391479296"/>
      <w:bookmarkStart w:id="79" w:name="_Toc422175067"/>
      <w:r w:rsidRPr="004120E5">
        <w:t>Set up the XenApp or XenDesktop Infrastructure Instances</w:t>
      </w:r>
      <w:bookmarkEnd w:id="77"/>
      <w:bookmarkEnd w:id="78"/>
      <w:bookmarkEnd w:id="79"/>
    </w:p>
    <w:p w14:paraId="606917AA" w14:textId="77777777" w:rsidR="00070D90" w:rsidRPr="004120E5" w:rsidRDefault="00070D90" w:rsidP="00070D90">
      <w:pPr>
        <w:pStyle w:val="CitrixBodyText2"/>
        <w:rPr>
          <w:rFonts w:cs="Arial"/>
        </w:rPr>
      </w:pPr>
      <w:r w:rsidRPr="004120E5">
        <w:rPr>
          <w:rFonts w:cs="Arial"/>
        </w:rPr>
        <w:t>The following sections walk through setting up the following Amazon machine images (AMIs):</w:t>
      </w:r>
    </w:p>
    <w:p w14:paraId="3ABDBEEF" w14:textId="77777777" w:rsidR="00070D90" w:rsidRPr="004120E5" w:rsidRDefault="00070D90" w:rsidP="00070D90">
      <w:pPr>
        <w:pStyle w:val="CitrixBodyText2"/>
        <w:numPr>
          <w:ilvl w:val="0"/>
          <w:numId w:val="32"/>
        </w:numPr>
        <w:rPr>
          <w:rFonts w:cs="Arial"/>
        </w:rPr>
      </w:pPr>
      <w:r w:rsidRPr="004120E5">
        <w:rPr>
          <w:rFonts w:cs="Arial"/>
        </w:rPr>
        <w:t>Domain Controller AMI</w:t>
      </w:r>
    </w:p>
    <w:p w14:paraId="1C529910" w14:textId="77777777" w:rsidR="00070D90" w:rsidRPr="004120E5" w:rsidRDefault="00070D90" w:rsidP="00070D90">
      <w:pPr>
        <w:pStyle w:val="CitrixBodyText2"/>
        <w:numPr>
          <w:ilvl w:val="0"/>
          <w:numId w:val="32"/>
        </w:numPr>
        <w:rPr>
          <w:rFonts w:cs="Arial"/>
        </w:rPr>
      </w:pPr>
      <w:r w:rsidRPr="004120E5">
        <w:rPr>
          <w:rFonts w:cs="Arial"/>
        </w:rPr>
        <w:t>Remaining XenApp or XenDesktop AMIs</w:t>
      </w:r>
    </w:p>
    <w:p w14:paraId="27C6C42B" w14:textId="77777777" w:rsidR="00070D90" w:rsidRPr="004120E5" w:rsidRDefault="00070D90" w:rsidP="00070D90">
      <w:pPr>
        <w:pStyle w:val="CitrixBodyText2"/>
        <w:numPr>
          <w:ilvl w:val="0"/>
          <w:numId w:val="32"/>
        </w:numPr>
        <w:rPr>
          <w:rFonts w:cs="Arial"/>
        </w:rPr>
      </w:pPr>
      <w:r w:rsidRPr="004120E5">
        <w:rPr>
          <w:rFonts w:cs="Arial"/>
        </w:rPr>
        <w:t>NetScaler AMI</w:t>
      </w:r>
    </w:p>
    <w:p w14:paraId="0F6078CB" w14:textId="77777777" w:rsidR="00070D90" w:rsidRPr="004120E5" w:rsidRDefault="00070D90" w:rsidP="00D63011">
      <w:pPr>
        <w:pStyle w:val="Heading4"/>
      </w:pPr>
      <w:bookmarkStart w:id="80" w:name="_Toc391479297"/>
      <w:bookmarkStart w:id="81" w:name="_Toc422175068"/>
      <w:r w:rsidRPr="004120E5">
        <w:t>Launch and Configure a Domain Controller Amazon Machine Image (AMI)</w:t>
      </w:r>
      <w:bookmarkEnd w:id="80"/>
      <w:bookmarkEnd w:id="81"/>
    </w:p>
    <w:p w14:paraId="0306CF0E" w14:textId="77777777" w:rsidR="00070D90" w:rsidRPr="004120E5" w:rsidRDefault="00070D90" w:rsidP="00D63011">
      <w:pPr>
        <w:pStyle w:val="CitrixBodyText3"/>
      </w:pPr>
      <w:r w:rsidRPr="004120E5">
        <w:t>Create a domain controller for the site</w:t>
      </w:r>
      <w:r w:rsidRPr="004120E5">
        <w:rPr>
          <w:iCs/>
        </w:rPr>
        <w:t xml:space="preserve"> as follows:</w:t>
      </w:r>
    </w:p>
    <w:p w14:paraId="3741EE41" w14:textId="77777777" w:rsidR="00070D90" w:rsidRPr="004120E5" w:rsidRDefault="00070D90" w:rsidP="00D63011">
      <w:pPr>
        <w:pStyle w:val="CitrixBodyText3"/>
        <w:numPr>
          <w:ilvl w:val="0"/>
          <w:numId w:val="33"/>
        </w:numPr>
      </w:pPr>
      <w:r w:rsidRPr="004120E5">
        <w:rPr>
          <w:iCs/>
        </w:rPr>
        <w:t xml:space="preserve">Select </w:t>
      </w:r>
      <w:r w:rsidRPr="004120E5">
        <w:rPr>
          <w:b/>
          <w:iCs/>
        </w:rPr>
        <w:t>AMI</w:t>
      </w:r>
      <w:r w:rsidRPr="004120E5">
        <w:rPr>
          <w:iCs/>
        </w:rPr>
        <w:t>s in the EC2 tab</w:t>
      </w:r>
      <w:r w:rsidRPr="004120E5">
        <w:rPr>
          <w:b/>
        </w:rPr>
        <w:t>.</w:t>
      </w:r>
    </w:p>
    <w:p w14:paraId="6D8743C5" w14:textId="77777777" w:rsidR="001F18E7" w:rsidRPr="001F18E7" w:rsidRDefault="00070D90" w:rsidP="00D63011">
      <w:pPr>
        <w:pStyle w:val="CitrixBodyText3"/>
        <w:numPr>
          <w:ilvl w:val="0"/>
          <w:numId w:val="33"/>
        </w:numPr>
      </w:pPr>
      <w:r w:rsidRPr="004120E5">
        <w:t xml:space="preserve">Depending on operating system you use, perform a search in the Amazon AMIs for </w:t>
      </w:r>
      <w:r w:rsidRPr="004120E5">
        <w:rPr>
          <w:b/>
        </w:rPr>
        <w:t>Windows Server 2012 Base</w:t>
      </w:r>
      <w:r w:rsidRPr="004120E5">
        <w:t xml:space="preserve"> or </w:t>
      </w:r>
      <w:r w:rsidRPr="004120E5">
        <w:rPr>
          <w:b/>
        </w:rPr>
        <w:t>Windows Server 2008 R Base</w:t>
      </w:r>
      <w:r w:rsidRPr="004120E5">
        <w:t xml:space="preserve">. Ensure that the machine is deployed to your subnet, and make sure </w:t>
      </w:r>
      <w:r w:rsidRPr="004120E5">
        <w:rPr>
          <w:szCs w:val="20"/>
        </w:rPr>
        <w:t xml:space="preserve">it is in the private subnet </w:t>
      </w:r>
      <w:r w:rsidRPr="00B27B05">
        <w:rPr>
          <w:rStyle w:val="CodeFile"/>
          <w:rFonts w:cs="Courier New"/>
          <w:color w:val="000000" w:themeColor="text1"/>
          <w:sz w:val="20"/>
          <w:szCs w:val="20"/>
        </w:rPr>
        <w:t>10.0.1.0/24</w:t>
      </w:r>
      <w:r w:rsidRPr="004120E5">
        <w:rPr>
          <w:b/>
          <w:szCs w:val="20"/>
        </w:rPr>
        <w:t>.</w:t>
      </w:r>
    </w:p>
    <w:p w14:paraId="775E06DC" w14:textId="793FD19A" w:rsidR="00070D90" w:rsidRPr="004120E5" w:rsidRDefault="00070D90" w:rsidP="001F18E7">
      <w:pPr>
        <w:pStyle w:val="CitrixBodyText3"/>
        <w:ind w:left="1620"/>
      </w:pPr>
      <w:r w:rsidRPr="004120E5">
        <w:rPr>
          <w:noProof/>
          <w:lang w:val="en-GB" w:eastAsia="en-GB"/>
        </w:rPr>
        <w:drawing>
          <wp:inline distT="0" distB="0" distL="0" distR="0" wp14:anchorId="39A1EED5" wp14:editId="5CFBBFDF">
            <wp:extent cx="5133315" cy="3457310"/>
            <wp:effectExtent l="0" t="0" r="0" b="0"/>
            <wp:docPr id="13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137436" cy="3460086"/>
                    </a:xfrm>
                    <a:prstGeom prst="rect">
                      <a:avLst/>
                    </a:prstGeom>
                  </pic:spPr>
                </pic:pic>
              </a:graphicData>
            </a:graphic>
          </wp:inline>
        </w:drawing>
      </w:r>
    </w:p>
    <w:p w14:paraId="038B1145" w14:textId="77777777" w:rsidR="001F18E7" w:rsidRDefault="001F18E7">
      <w:pPr>
        <w:rPr>
          <w:bCs/>
          <w:color w:val="4D4F53"/>
          <w:szCs w:val="24"/>
        </w:rPr>
      </w:pPr>
      <w:r>
        <w:br w:type="page"/>
      </w:r>
    </w:p>
    <w:p w14:paraId="0FFB72A9" w14:textId="5BAC7ED8" w:rsidR="001F18E7" w:rsidRDefault="00070D90" w:rsidP="00D63011">
      <w:pPr>
        <w:pStyle w:val="CitrixBodyText3"/>
        <w:numPr>
          <w:ilvl w:val="0"/>
          <w:numId w:val="33"/>
        </w:numPr>
      </w:pPr>
      <w:r w:rsidRPr="004120E5">
        <w:t>Assign the IP address for this server.</w:t>
      </w:r>
    </w:p>
    <w:p w14:paraId="6D3A0F32" w14:textId="3C6A78E3" w:rsidR="00070D90" w:rsidRDefault="00070D90" w:rsidP="001F18E7">
      <w:pPr>
        <w:pStyle w:val="CitrixBodyText3"/>
        <w:ind w:left="1620"/>
      </w:pPr>
      <w:r w:rsidRPr="004120E5">
        <w:rPr>
          <w:noProof/>
          <w:lang w:val="en-GB" w:eastAsia="en-GB"/>
        </w:rPr>
        <w:drawing>
          <wp:inline distT="0" distB="0" distL="0" distR="0" wp14:anchorId="7C377E9E" wp14:editId="08EB4265">
            <wp:extent cx="5148414" cy="3467478"/>
            <wp:effectExtent l="0" t="0" r="8255" b="12700"/>
            <wp:docPr id="13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152722" cy="3470380"/>
                    </a:xfrm>
                    <a:prstGeom prst="rect">
                      <a:avLst/>
                    </a:prstGeom>
                  </pic:spPr>
                </pic:pic>
              </a:graphicData>
            </a:graphic>
          </wp:inline>
        </w:drawing>
      </w:r>
    </w:p>
    <w:p w14:paraId="445EC06F" w14:textId="77777777" w:rsidR="008E255B" w:rsidRPr="004120E5" w:rsidRDefault="008E255B" w:rsidP="008E255B">
      <w:pPr>
        <w:pStyle w:val="CitrixBodyText3"/>
        <w:ind w:left="1620"/>
      </w:pPr>
    </w:p>
    <w:p w14:paraId="7F3E323C" w14:textId="77777777" w:rsidR="001F18E7" w:rsidRDefault="00070D90" w:rsidP="00D63011">
      <w:pPr>
        <w:pStyle w:val="CitrixBodyText3"/>
        <w:numPr>
          <w:ilvl w:val="0"/>
          <w:numId w:val="33"/>
        </w:numPr>
      </w:pPr>
      <w:r w:rsidRPr="004120E5">
        <w:t>Assign a friendly name to the AMI to make it easily identifiable in the Amazon console.</w:t>
      </w:r>
    </w:p>
    <w:p w14:paraId="6765D2F2" w14:textId="101A2E72" w:rsidR="00070D90" w:rsidRDefault="00070D90" w:rsidP="001F18E7">
      <w:pPr>
        <w:pStyle w:val="CitrixBodyText3"/>
        <w:ind w:left="1620"/>
      </w:pPr>
      <w:r w:rsidRPr="004120E5">
        <w:rPr>
          <w:noProof/>
          <w:lang w:val="en-GB" w:eastAsia="en-GB"/>
        </w:rPr>
        <w:drawing>
          <wp:inline distT="0" distB="0" distL="0" distR="0" wp14:anchorId="6C381B9E" wp14:editId="218019DD">
            <wp:extent cx="5133315" cy="3457309"/>
            <wp:effectExtent l="0" t="0" r="0" b="0"/>
            <wp:docPr id="14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136745" cy="3459619"/>
                    </a:xfrm>
                    <a:prstGeom prst="rect">
                      <a:avLst/>
                    </a:prstGeom>
                  </pic:spPr>
                </pic:pic>
              </a:graphicData>
            </a:graphic>
          </wp:inline>
        </w:drawing>
      </w:r>
    </w:p>
    <w:p w14:paraId="51CBD6C2" w14:textId="77777777" w:rsidR="008E255B" w:rsidRDefault="008E255B" w:rsidP="008E255B">
      <w:pPr>
        <w:pStyle w:val="CitrixBodyText3"/>
        <w:ind w:left="0"/>
      </w:pPr>
    </w:p>
    <w:p w14:paraId="4A6CFA51" w14:textId="77777777" w:rsidR="008E255B" w:rsidRPr="004120E5" w:rsidRDefault="008E255B" w:rsidP="008E255B">
      <w:pPr>
        <w:pStyle w:val="CitrixBodyText3"/>
        <w:ind w:left="1620"/>
      </w:pPr>
    </w:p>
    <w:p w14:paraId="2D906758" w14:textId="77777777" w:rsidR="001F18E7" w:rsidRDefault="00070D90" w:rsidP="00D63011">
      <w:pPr>
        <w:pStyle w:val="CitrixBodyText3"/>
        <w:numPr>
          <w:ilvl w:val="0"/>
          <w:numId w:val="33"/>
        </w:numPr>
      </w:pPr>
      <w:r w:rsidRPr="004120E5">
        <w:t>Place the domain controller in the network by launching the AMI into the appropriate network and security group. This example places the domain controller in the private network.</w:t>
      </w:r>
    </w:p>
    <w:p w14:paraId="485A6967" w14:textId="17D95EEE" w:rsidR="00070D90" w:rsidRDefault="00070D90" w:rsidP="001F18E7">
      <w:pPr>
        <w:pStyle w:val="CitrixBodyText3"/>
        <w:ind w:left="1620"/>
      </w:pPr>
      <w:r w:rsidRPr="004120E5">
        <w:rPr>
          <w:noProof/>
          <w:lang w:val="en-GB" w:eastAsia="en-GB"/>
        </w:rPr>
        <w:drawing>
          <wp:inline distT="0" distB="0" distL="0" distR="0" wp14:anchorId="72157235" wp14:editId="77F0BC34">
            <wp:extent cx="5133315" cy="3457309"/>
            <wp:effectExtent l="0" t="0" r="0" b="0"/>
            <wp:docPr id="14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136582" cy="3459509"/>
                    </a:xfrm>
                    <a:prstGeom prst="rect">
                      <a:avLst/>
                    </a:prstGeom>
                  </pic:spPr>
                </pic:pic>
              </a:graphicData>
            </a:graphic>
          </wp:inline>
        </w:drawing>
      </w:r>
    </w:p>
    <w:p w14:paraId="6971021C" w14:textId="77777777" w:rsidR="008E255B" w:rsidRPr="004120E5" w:rsidRDefault="008E255B" w:rsidP="008E255B">
      <w:pPr>
        <w:pStyle w:val="CitrixBodyText3"/>
        <w:ind w:left="1620"/>
      </w:pPr>
    </w:p>
    <w:p w14:paraId="0282CBF7" w14:textId="77777777" w:rsidR="001F18E7" w:rsidRDefault="001F18E7">
      <w:pPr>
        <w:rPr>
          <w:bCs/>
          <w:color w:val="4D4F53"/>
          <w:szCs w:val="24"/>
        </w:rPr>
      </w:pPr>
      <w:r>
        <w:br w:type="page"/>
      </w:r>
    </w:p>
    <w:p w14:paraId="03EE4E55" w14:textId="70C64CF2" w:rsidR="001F18E7" w:rsidRDefault="00070D90" w:rsidP="00D63011">
      <w:pPr>
        <w:pStyle w:val="CitrixBodyText3"/>
        <w:numPr>
          <w:ilvl w:val="0"/>
          <w:numId w:val="33"/>
        </w:numPr>
      </w:pPr>
      <w:r w:rsidRPr="004120E5">
        <w:t xml:space="preserve">Review the settings, and then select </w:t>
      </w:r>
      <w:r w:rsidRPr="004120E5">
        <w:rPr>
          <w:b/>
        </w:rPr>
        <w:t>Launch</w:t>
      </w:r>
      <w:r w:rsidRPr="004120E5">
        <w:t>.</w:t>
      </w:r>
    </w:p>
    <w:p w14:paraId="4F8A65F0" w14:textId="683FC06F" w:rsidR="00070D90" w:rsidRPr="004120E5" w:rsidRDefault="00070D90" w:rsidP="001F18E7">
      <w:pPr>
        <w:pStyle w:val="CitrixBodyText3"/>
        <w:ind w:left="1620"/>
      </w:pPr>
      <w:r w:rsidRPr="004120E5">
        <w:rPr>
          <w:noProof/>
          <w:lang w:val="en-GB" w:eastAsia="en-GB"/>
        </w:rPr>
        <w:drawing>
          <wp:inline distT="0" distB="0" distL="0" distR="0" wp14:anchorId="013323D7" wp14:editId="3B042030">
            <wp:extent cx="5133315" cy="3457310"/>
            <wp:effectExtent l="0" t="0" r="0" b="0"/>
            <wp:docPr id="14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137022" cy="3459807"/>
                    </a:xfrm>
                    <a:prstGeom prst="rect">
                      <a:avLst/>
                    </a:prstGeom>
                  </pic:spPr>
                </pic:pic>
              </a:graphicData>
            </a:graphic>
          </wp:inline>
        </w:drawing>
      </w:r>
    </w:p>
    <w:p w14:paraId="4B250381" w14:textId="77777777" w:rsidR="001F18E7" w:rsidRDefault="001F18E7" w:rsidP="001F18E7">
      <w:pPr>
        <w:pStyle w:val="CitrixBodyText3"/>
        <w:ind w:left="1620"/>
      </w:pPr>
    </w:p>
    <w:p w14:paraId="5A772595" w14:textId="77777777" w:rsidR="001F18E7" w:rsidRDefault="00070D90" w:rsidP="00D63011">
      <w:pPr>
        <w:pStyle w:val="CitrixBodyText3"/>
        <w:numPr>
          <w:ilvl w:val="0"/>
          <w:numId w:val="33"/>
        </w:numPr>
      </w:pPr>
      <w:r w:rsidRPr="004120E5">
        <w:t>Choose an existing AWS key pair, or create a new one.</w:t>
      </w:r>
    </w:p>
    <w:p w14:paraId="0B759A02" w14:textId="27E9B081" w:rsidR="00070D90" w:rsidRPr="004120E5" w:rsidRDefault="00070D90" w:rsidP="001F18E7">
      <w:pPr>
        <w:pStyle w:val="CitrixBodyText3"/>
        <w:ind w:left="1620"/>
      </w:pPr>
      <w:r w:rsidRPr="004120E5">
        <w:rPr>
          <w:b/>
          <w:noProof/>
          <w:lang w:val="en-GB" w:eastAsia="en-GB"/>
        </w:rPr>
        <w:drawing>
          <wp:inline distT="0" distB="0" distL="0" distR="0" wp14:anchorId="76790719" wp14:editId="23CDE140">
            <wp:extent cx="5133315" cy="3457309"/>
            <wp:effectExtent l="0" t="0" r="0" b="0"/>
            <wp:docPr id="14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136858" cy="3459695"/>
                    </a:xfrm>
                    <a:prstGeom prst="rect">
                      <a:avLst/>
                    </a:prstGeom>
                  </pic:spPr>
                </pic:pic>
              </a:graphicData>
            </a:graphic>
          </wp:inline>
        </w:drawing>
      </w:r>
    </w:p>
    <w:p w14:paraId="06A892FB" w14:textId="77777777" w:rsidR="00D56B6B" w:rsidRPr="004120E5" w:rsidRDefault="00D56B6B" w:rsidP="00D56B6B">
      <w:pPr>
        <w:pStyle w:val="CitrixBodyText3"/>
        <w:ind w:left="1620"/>
      </w:pPr>
    </w:p>
    <w:p w14:paraId="7DF6631D" w14:textId="77777777" w:rsidR="00AA0A6E" w:rsidRPr="004120E5" w:rsidRDefault="00AA0A6E" w:rsidP="00AA0A6E">
      <w:pPr>
        <w:pStyle w:val="Heading4"/>
      </w:pPr>
      <w:bookmarkStart w:id="82" w:name="_Toc391479298"/>
      <w:bookmarkStart w:id="83" w:name="_Toc422175069"/>
      <w:r w:rsidRPr="004120E5">
        <w:t>Launch Remaining XenApp or XenDesktop AMIs</w:t>
      </w:r>
      <w:bookmarkEnd w:id="82"/>
      <w:bookmarkEnd w:id="83"/>
    </w:p>
    <w:p w14:paraId="704551FC" w14:textId="264BADCE" w:rsidR="00AA0A6E" w:rsidRPr="004120E5" w:rsidRDefault="00AA0A6E" w:rsidP="00AA0A6E">
      <w:pPr>
        <w:pStyle w:val="CitrixBodyText3"/>
        <w:rPr>
          <w:szCs w:val="20"/>
        </w:rPr>
      </w:pPr>
      <w:r w:rsidRPr="004120E5">
        <w:rPr>
          <w:szCs w:val="20"/>
        </w:rPr>
        <w:t>Launch the remaining XenApp or XenDesktop AMIs using the parameters in</w:t>
      </w:r>
      <w:r w:rsidR="008E255B">
        <w:t xml:space="preserve"> Table 6.</w:t>
      </w:r>
      <w:r w:rsidRPr="004120E5">
        <w:rPr>
          <w:szCs w:val="20"/>
        </w:rPr>
        <w:t xml:space="preserve"> (Note that AMI IDs will change per region and after release of updates by AWS.) Ensure that you launch them into the correct network (private or public as applicable) and assign an IP address and the elastic IP addresses.</w:t>
      </w:r>
    </w:p>
    <w:p w14:paraId="14F4A55A" w14:textId="77777777" w:rsidR="00AA0A6E" w:rsidRDefault="00AA0A6E" w:rsidP="00AA0A6E">
      <w:pPr>
        <w:pStyle w:val="CitrixBodyText3"/>
      </w:pPr>
      <w:r w:rsidRPr="004120E5">
        <w:rPr>
          <w:b/>
        </w:rPr>
        <w:t>Note:</w:t>
      </w:r>
      <w:r w:rsidRPr="004120E5">
        <w:t xml:space="preserve"> The Amazon VPC wizard automatically creates the NAT server, so you should not need this AMI.</w:t>
      </w:r>
      <w:bookmarkStart w:id="84" w:name="_Ref390161419"/>
    </w:p>
    <w:p w14:paraId="70F1A3F5" w14:textId="77777777" w:rsidR="00B32620" w:rsidRPr="004120E5" w:rsidRDefault="00B32620" w:rsidP="00AA0A6E">
      <w:pPr>
        <w:pStyle w:val="CitrixBodyText3"/>
      </w:pPr>
    </w:p>
    <w:p w14:paraId="13D52224" w14:textId="0878358E" w:rsidR="00AA0A6E" w:rsidRPr="004120E5" w:rsidRDefault="00AA0A6E" w:rsidP="008E255B">
      <w:pPr>
        <w:pStyle w:val="Caption"/>
        <w:ind w:left="630"/>
        <w:jc w:val="left"/>
      </w:pPr>
      <w:r w:rsidRPr="004120E5">
        <w:t xml:space="preserve">Table </w:t>
      </w:r>
      <w:fldSimple w:instr=" SEQ Table \* ARABIC ">
        <w:r w:rsidR="00F62CA8">
          <w:rPr>
            <w:noProof/>
          </w:rPr>
          <w:t>6</w:t>
        </w:r>
      </w:fldSimple>
      <w:bookmarkEnd w:id="84"/>
      <w:r w:rsidRPr="004120E5">
        <w:t>. XenApp / XenDesktop AMI parameters per function for AWS region US-East-1.</w:t>
      </w:r>
    </w:p>
    <w:tbl>
      <w:tblPr>
        <w:tblStyle w:val="CitrixTable1"/>
        <w:tblW w:w="0" w:type="auto"/>
        <w:tblInd w:w="720" w:type="dxa"/>
        <w:tblLook w:val="04A0" w:firstRow="1" w:lastRow="0" w:firstColumn="1" w:lastColumn="0" w:noHBand="0" w:noVBand="1"/>
      </w:tblPr>
      <w:tblGrid>
        <w:gridCol w:w="1763"/>
        <w:gridCol w:w="2507"/>
        <w:gridCol w:w="1829"/>
        <w:gridCol w:w="1277"/>
        <w:gridCol w:w="1480"/>
      </w:tblGrid>
      <w:tr w:rsidR="00DC797B" w:rsidRPr="004120E5" w14:paraId="435CCDBB" w14:textId="77777777" w:rsidTr="00397616">
        <w:trPr>
          <w:cnfStyle w:val="100000000000" w:firstRow="1" w:lastRow="0" w:firstColumn="0" w:lastColumn="0" w:oddVBand="0" w:evenVBand="0" w:oddHBand="0" w:evenHBand="0" w:firstRowFirstColumn="0" w:firstRowLastColumn="0" w:lastRowFirstColumn="0" w:lastRowLastColumn="0"/>
        </w:trPr>
        <w:tc>
          <w:tcPr>
            <w:tcW w:w="1889" w:type="dxa"/>
          </w:tcPr>
          <w:p w14:paraId="7829AD1E" w14:textId="2F741D50" w:rsidR="00AA0A6E" w:rsidRPr="004120E5" w:rsidRDefault="00AA0A6E" w:rsidP="00AA0A6E">
            <w:pPr>
              <w:pStyle w:val="CitrixTableHeading"/>
            </w:pPr>
            <w:r w:rsidRPr="004120E5">
              <w:t>Function</w:t>
            </w:r>
          </w:p>
        </w:tc>
        <w:tc>
          <w:tcPr>
            <w:tcW w:w="2755" w:type="dxa"/>
          </w:tcPr>
          <w:p w14:paraId="71E35BB2" w14:textId="14955AA9" w:rsidR="00AA0A6E" w:rsidRPr="004120E5" w:rsidRDefault="00AA0A6E" w:rsidP="00AA0A6E">
            <w:pPr>
              <w:pStyle w:val="CitrixTableHeading"/>
            </w:pPr>
            <w:r w:rsidRPr="004120E5">
              <w:t>AMI Name</w:t>
            </w:r>
          </w:p>
        </w:tc>
        <w:tc>
          <w:tcPr>
            <w:tcW w:w="1963" w:type="dxa"/>
          </w:tcPr>
          <w:p w14:paraId="3A41A8FC" w14:textId="40C3BBA5" w:rsidR="00AA0A6E" w:rsidRPr="004120E5" w:rsidRDefault="00AA0A6E" w:rsidP="00AA0A6E">
            <w:pPr>
              <w:pStyle w:val="CitrixTableHeading"/>
            </w:pPr>
            <w:r w:rsidRPr="004120E5">
              <w:t>AMI ID</w:t>
            </w:r>
          </w:p>
        </w:tc>
        <w:tc>
          <w:tcPr>
            <w:tcW w:w="1277" w:type="dxa"/>
          </w:tcPr>
          <w:p w14:paraId="03FCA5FD" w14:textId="30026FE6" w:rsidR="00AA0A6E" w:rsidRPr="004120E5" w:rsidRDefault="00AA0A6E" w:rsidP="00AA0A6E">
            <w:pPr>
              <w:pStyle w:val="CitrixTableHeading"/>
            </w:pPr>
            <w:r w:rsidRPr="004120E5">
              <w:t>Network</w:t>
            </w:r>
          </w:p>
        </w:tc>
        <w:tc>
          <w:tcPr>
            <w:tcW w:w="1548" w:type="dxa"/>
          </w:tcPr>
          <w:p w14:paraId="0E78979B" w14:textId="688BA4EB" w:rsidR="00AA0A6E" w:rsidRPr="004120E5" w:rsidRDefault="00AA0A6E" w:rsidP="00AA0A6E">
            <w:pPr>
              <w:pStyle w:val="CitrixTableHeading"/>
            </w:pPr>
            <w:r w:rsidRPr="004120E5">
              <w:t>IP Address</w:t>
            </w:r>
          </w:p>
        </w:tc>
      </w:tr>
      <w:tr w:rsidR="00DC797B" w:rsidRPr="004120E5" w14:paraId="5ACC7E11" w14:textId="77777777" w:rsidTr="00397616">
        <w:tc>
          <w:tcPr>
            <w:tcW w:w="1889" w:type="dxa"/>
            <w:vMerge w:val="restart"/>
          </w:tcPr>
          <w:p w14:paraId="5A4D5028" w14:textId="6410ECE6" w:rsidR="00AA0A6E" w:rsidRPr="004120E5" w:rsidRDefault="00AA0A6E" w:rsidP="00AA0A6E">
            <w:pPr>
              <w:pStyle w:val="CitrixTableData"/>
            </w:pPr>
            <w:r w:rsidRPr="004120E5">
              <w:t>Domain Controller</w:t>
            </w:r>
          </w:p>
        </w:tc>
        <w:tc>
          <w:tcPr>
            <w:tcW w:w="2755" w:type="dxa"/>
          </w:tcPr>
          <w:p w14:paraId="6308E479" w14:textId="785D28BD" w:rsidR="00AA0A6E" w:rsidRPr="004120E5" w:rsidRDefault="00AA0A6E" w:rsidP="00AA0A6E">
            <w:pPr>
              <w:pStyle w:val="CitrixTableData"/>
            </w:pPr>
            <w:r w:rsidRPr="004120E5">
              <w:t>Microsoft Windows Server 2012 Base</w:t>
            </w:r>
          </w:p>
        </w:tc>
        <w:tc>
          <w:tcPr>
            <w:tcW w:w="1963" w:type="dxa"/>
            <w:vAlign w:val="bottom"/>
          </w:tcPr>
          <w:p w14:paraId="6731DCE8" w14:textId="7C7569B7" w:rsidR="00AA0A6E" w:rsidRPr="004120E5" w:rsidRDefault="00AA0A6E" w:rsidP="00AA0A6E">
            <w:pPr>
              <w:pStyle w:val="CitrixTableData"/>
            </w:pPr>
            <w:r w:rsidRPr="004120E5">
              <w:rPr>
                <w:lang w:eastAsia="en-GB"/>
              </w:rPr>
              <w:t>ami-aede32c6</w:t>
            </w:r>
          </w:p>
        </w:tc>
        <w:tc>
          <w:tcPr>
            <w:tcW w:w="1277" w:type="dxa"/>
            <w:vAlign w:val="bottom"/>
          </w:tcPr>
          <w:p w14:paraId="7EF4A025" w14:textId="38EF4DF0" w:rsidR="00AA0A6E" w:rsidRPr="004120E5" w:rsidRDefault="00AA0A6E" w:rsidP="00AA0A6E">
            <w:pPr>
              <w:pStyle w:val="CitrixTableData"/>
            </w:pPr>
            <w:r w:rsidRPr="004120E5">
              <w:rPr>
                <w:lang w:eastAsia="en-GB"/>
              </w:rPr>
              <w:t>private</w:t>
            </w:r>
          </w:p>
        </w:tc>
        <w:tc>
          <w:tcPr>
            <w:tcW w:w="1548" w:type="dxa"/>
            <w:vAlign w:val="bottom"/>
          </w:tcPr>
          <w:p w14:paraId="09B0B2EA" w14:textId="4F8DCAC6" w:rsidR="00AA0A6E" w:rsidRPr="004120E5" w:rsidRDefault="00AA0A6E" w:rsidP="00AA0A6E">
            <w:pPr>
              <w:pStyle w:val="CitrixTableData"/>
            </w:pPr>
            <w:r w:rsidRPr="004120E5">
              <w:rPr>
                <w:lang w:eastAsia="en-GB"/>
              </w:rPr>
              <w:t>10.0.1.5</w:t>
            </w:r>
          </w:p>
        </w:tc>
      </w:tr>
      <w:tr w:rsidR="00DC797B" w:rsidRPr="004120E5" w14:paraId="5FDACEE5" w14:textId="77777777" w:rsidTr="00397616">
        <w:tc>
          <w:tcPr>
            <w:tcW w:w="1889" w:type="dxa"/>
            <w:vMerge/>
          </w:tcPr>
          <w:p w14:paraId="720D41D1" w14:textId="77777777" w:rsidR="00AA0A6E" w:rsidRPr="004120E5" w:rsidRDefault="00AA0A6E" w:rsidP="00AA0A6E">
            <w:pPr>
              <w:pStyle w:val="CitrixTableData"/>
            </w:pPr>
          </w:p>
        </w:tc>
        <w:tc>
          <w:tcPr>
            <w:tcW w:w="2755" w:type="dxa"/>
          </w:tcPr>
          <w:p w14:paraId="01A2E17F" w14:textId="0D695CBB" w:rsidR="00AA0A6E" w:rsidRPr="004120E5" w:rsidRDefault="00AA0A6E" w:rsidP="00AA0A6E">
            <w:pPr>
              <w:pStyle w:val="CitrixTableData"/>
            </w:pPr>
            <w:r w:rsidRPr="004120E5">
              <w:t>Microsoft Windows Server 2012 R2 Base</w:t>
            </w:r>
          </w:p>
        </w:tc>
        <w:tc>
          <w:tcPr>
            <w:tcW w:w="1963" w:type="dxa"/>
            <w:vAlign w:val="bottom"/>
          </w:tcPr>
          <w:p w14:paraId="60B16E45" w14:textId="3F658DDD" w:rsidR="00AA0A6E" w:rsidRPr="004120E5" w:rsidRDefault="00AA0A6E" w:rsidP="00AA0A6E">
            <w:pPr>
              <w:pStyle w:val="CitrixTableData"/>
            </w:pPr>
            <w:r w:rsidRPr="004120E5">
              <w:rPr>
                <w:lang w:eastAsia="en-GB"/>
              </w:rPr>
              <w:t>ami-088c6460</w:t>
            </w:r>
          </w:p>
        </w:tc>
        <w:tc>
          <w:tcPr>
            <w:tcW w:w="1277" w:type="dxa"/>
            <w:vAlign w:val="bottom"/>
          </w:tcPr>
          <w:p w14:paraId="11E0428F" w14:textId="0DA8FEED" w:rsidR="00AA0A6E" w:rsidRPr="004120E5" w:rsidRDefault="00AA0A6E" w:rsidP="00AA0A6E">
            <w:pPr>
              <w:pStyle w:val="CitrixTableData"/>
            </w:pPr>
            <w:r w:rsidRPr="004120E5">
              <w:rPr>
                <w:lang w:eastAsia="en-GB"/>
              </w:rPr>
              <w:t>private</w:t>
            </w:r>
          </w:p>
        </w:tc>
        <w:tc>
          <w:tcPr>
            <w:tcW w:w="1548" w:type="dxa"/>
            <w:vAlign w:val="bottom"/>
          </w:tcPr>
          <w:p w14:paraId="63661FB2" w14:textId="27487A47" w:rsidR="00AA0A6E" w:rsidRPr="004120E5" w:rsidRDefault="00AA0A6E" w:rsidP="00AA0A6E">
            <w:pPr>
              <w:pStyle w:val="CitrixTableData"/>
            </w:pPr>
            <w:r w:rsidRPr="004120E5">
              <w:rPr>
                <w:lang w:eastAsia="en-GB"/>
              </w:rPr>
              <w:t>10.0.1.5</w:t>
            </w:r>
          </w:p>
        </w:tc>
      </w:tr>
      <w:tr w:rsidR="00DC797B" w:rsidRPr="004120E5" w14:paraId="65C490F6" w14:textId="77777777" w:rsidTr="00397616">
        <w:tc>
          <w:tcPr>
            <w:tcW w:w="1889" w:type="dxa"/>
            <w:vMerge/>
          </w:tcPr>
          <w:p w14:paraId="68402239" w14:textId="77777777" w:rsidR="00AA0A6E" w:rsidRPr="004120E5" w:rsidRDefault="00AA0A6E" w:rsidP="00AA0A6E">
            <w:pPr>
              <w:pStyle w:val="CitrixTableData"/>
            </w:pPr>
          </w:p>
        </w:tc>
        <w:tc>
          <w:tcPr>
            <w:tcW w:w="2755" w:type="dxa"/>
          </w:tcPr>
          <w:p w14:paraId="7F6DC848" w14:textId="1E173C91" w:rsidR="00AA0A6E" w:rsidRPr="004120E5" w:rsidRDefault="00AA0A6E" w:rsidP="00AA0A6E">
            <w:pPr>
              <w:pStyle w:val="CitrixTableData"/>
            </w:pPr>
            <w:r w:rsidRPr="004120E5">
              <w:t>Microsoft Windows Server 2012 R2 Base</w:t>
            </w:r>
          </w:p>
        </w:tc>
        <w:tc>
          <w:tcPr>
            <w:tcW w:w="1963" w:type="dxa"/>
            <w:vAlign w:val="bottom"/>
          </w:tcPr>
          <w:p w14:paraId="31A981B8" w14:textId="36001ED8" w:rsidR="00AA0A6E" w:rsidRPr="004120E5" w:rsidRDefault="00AA0A6E" w:rsidP="00AA0A6E">
            <w:pPr>
              <w:pStyle w:val="CitrixTableData"/>
            </w:pPr>
            <w:r w:rsidRPr="004120E5">
              <w:rPr>
                <w:lang w:eastAsia="en-GB"/>
              </w:rPr>
              <w:t>ami-9ed834f6</w:t>
            </w:r>
          </w:p>
        </w:tc>
        <w:tc>
          <w:tcPr>
            <w:tcW w:w="1277" w:type="dxa"/>
            <w:vAlign w:val="bottom"/>
          </w:tcPr>
          <w:p w14:paraId="4EE24A95" w14:textId="2287C7C4" w:rsidR="00AA0A6E" w:rsidRPr="004120E5" w:rsidRDefault="00AA0A6E" w:rsidP="00AA0A6E">
            <w:pPr>
              <w:pStyle w:val="CitrixTableData"/>
            </w:pPr>
            <w:r w:rsidRPr="004120E5">
              <w:rPr>
                <w:lang w:eastAsia="en-GB"/>
              </w:rPr>
              <w:t>private</w:t>
            </w:r>
          </w:p>
        </w:tc>
        <w:tc>
          <w:tcPr>
            <w:tcW w:w="1548" w:type="dxa"/>
            <w:vAlign w:val="bottom"/>
          </w:tcPr>
          <w:p w14:paraId="5A540EB1" w14:textId="4E07791A" w:rsidR="00AA0A6E" w:rsidRPr="004120E5" w:rsidRDefault="00AA0A6E" w:rsidP="00AA0A6E">
            <w:pPr>
              <w:pStyle w:val="CitrixTableData"/>
            </w:pPr>
            <w:r w:rsidRPr="004120E5">
              <w:rPr>
                <w:lang w:eastAsia="en-GB"/>
              </w:rPr>
              <w:t>10.0.1.5</w:t>
            </w:r>
          </w:p>
        </w:tc>
      </w:tr>
      <w:tr w:rsidR="00DC797B" w:rsidRPr="004120E5" w14:paraId="6BBB68ED" w14:textId="77777777" w:rsidTr="00397616">
        <w:tc>
          <w:tcPr>
            <w:tcW w:w="1889" w:type="dxa"/>
            <w:vMerge w:val="restart"/>
          </w:tcPr>
          <w:p w14:paraId="40FA2674" w14:textId="2B599139" w:rsidR="00DC797B" w:rsidRPr="004120E5" w:rsidRDefault="00DC797B" w:rsidP="00AA0A6E">
            <w:pPr>
              <w:pStyle w:val="CitrixTableData"/>
            </w:pPr>
            <w:r w:rsidRPr="004120E5">
              <w:t>Delivery Controller</w:t>
            </w:r>
          </w:p>
        </w:tc>
        <w:tc>
          <w:tcPr>
            <w:tcW w:w="2755" w:type="dxa"/>
            <w:vAlign w:val="bottom"/>
          </w:tcPr>
          <w:p w14:paraId="57A1F7FF" w14:textId="19AD9573" w:rsidR="00DC797B" w:rsidRPr="004120E5" w:rsidRDefault="00DC797B" w:rsidP="00DC797B">
            <w:pPr>
              <w:pStyle w:val="CitrixTableData"/>
            </w:pPr>
            <w:r w:rsidRPr="004120E5">
              <w:rPr>
                <w:lang w:eastAsia="en-GB"/>
              </w:rPr>
              <w:t>Microsoft Windows Server 2012 with SQL Standard</w:t>
            </w:r>
          </w:p>
        </w:tc>
        <w:tc>
          <w:tcPr>
            <w:tcW w:w="1963" w:type="dxa"/>
            <w:vAlign w:val="bottom"/>
          </w:tcPr>
          <w:p w14:paraId="7BB3D2E4" w14:textId="3DAC09DA" w:rsidR="00DC797B" w:rsidRPr="004120E5" w:rsidRDefault="00DC797B" w:rsidP="00AA0A6E">
            <w:pPr>
              <w:pStyle w:val="CitrixTableData"/>
            </w:pPr>
            <w:r w:rsidRPr="004120E5">
              <w:rPr>
                <w:lang w:eastAsia="en-GB"/>
              </w:rPr>
              <w:t>ami-eed83486</w:t>
            </w:r>
          </w:p>
        </w:tc>
        <w:tc>
          <w:tcPr>
            <w:tcW w:w="1277" w:type="dxa"/>
            <w:vAlign w:val="bottom"/>
          </w:tcPr>
          <w:p w14:paraId="3CAE6C30" w14:textId="0FBDBE8E" w:rsidR="00DC797B" w:rsidRPr="004120E5" w:rsidRDefault="00DC797B" w:rsidP="00AA0A6E">
            <w:pPr>
              <w:pStyle w:val="CitrixTableData"/>
            </w:pPr>
            <w:r w:rsidRPr="004120E5">
              <w:rPr>
                <w:lang w:eastAsia="en-GB"/>
              </w:rPr>
              <w:t>private</w:t>
            </w:r>
          </w:p>
        </w:tc>
        <w:tc>
          <w:tcPr>
            <w:tcW w:w="1548" w:type="dxa"/>
            <w:vAlign w:val="bottom"/>
          </w:tcPr>
          <w:p w14:paraId="0A7954EB" w14:textId="7D43F478" w:rsidR="00DC797B" w:rsidRPr="004120E5" w:rsidRDefault="00DC797B" w:rsidP="00AA0A6E">
            <w:pPr>
              <w:pStyle w:val="CitrixTableData"/>
            </w:pPr>
            <w:r w:rsidRPr="004120E5">
              <w:rPr>
                <w:lang w:eastAsia="en-GB"/>
              </w:rPr>
              <w:t>DHCP</w:t>
            </w:r>
          </w:p>
        </w:tc>
      </w:tr>
      <w:tr w:rsidR="00DC797B" w:rsidRPr="004120E5" w14:paraId="0927B69C" w14:textId="77777777" w:rsidTr="00397616">
        <w:tc>
          <w:tcPr>
            <w:tcW w:w="1889" w:type="dxa"/>
            <w:vMerge/>
          </w:tcPr>
          <w:p w14:paraId="0FB536B9" w14:textId="77777777" w:rsidR="00DC797B" w:rsidRPr="004120E5" w:rsidRDefault="00DC797B" w:rsidP="00AA0A6E">
            <w:pPr>
              <w:pStyle w:val="CitrixTableData"/>
            </w:pPr>
          </w:p>
        </w:tc>
        <w:tc>
          <w:tcPr>
            <w:tcW w:w="2755" w:type="dxa"/>
            <w:vAlign w:val="bottom"/>
          </w:tcPr>
          <w:p w14:paraId="36011CF7" w14:textId="334B1354" w:rsidR="00DC797B" w:rsidRPr="004120E5" w:rsidRDefault="00DC797B" w:rsidP="00DC797B">
            <w:pPr>
              <w:pStyle w:val="CitrixTableData"/>
            </w:pPr>
            <w:r w:rsidRPr="004120E5">
              <w:rPr>
                <w:lang w:eastAsia="en-GB"/>
              </w:rPr>
              <w:t>Microsoft Windows Server 2012 R2 with SQL Standard</w:t>
            </w:r>
          </w:p>
        </w:tc>
        <w:tc>
          <w:tcPr>
            <w:tcW w:w="1963" w:type="dxa"/>
            <w:vAlign w:val="bottom"/>
          </w:tcPr>
          <w:p w14:paraId="63C10DB0" w14:textId="0C02D1AE" w:rsidR="00DC797B" w:rsidRPr="004120E5" w:rsidRDefault="00DC797B" w:rsidP="00AA0A6E">
            <w:pPr>
              <w:pStyle w:val="CitrixTableData"/>
            </w:pPr>
            <w:r w:rsidRPr="004120E5">
              <w:rPr>
                <w:lang w:eastAsia="en-GB"/>
              </w:rPr>
              <w:t>ami-048c646c</w:t>
            </w:r>
          </w:p>
        </w:tc>
        <w:tc>
          <w:tcPr>
            <w:tcW w:w="1277" w:type="dxa"/>
            <w:vAlign w:val="bottom"/>
          </w:tcPr>
          <w:p w14:paraId="0037109A" w14:textId="3306AA36" w:rsidR="00DC797B" w:rsidRPr="004120E5" w:rsidRDefault="00DC797B" w:rsidP="00AA0A6E">
            <w:pPr>
              <w:pStyle w:val="CitrixTableData"/>
            </w:pPr>
            <w:r w:rsidRPr="004120E5">
              <w:rPr>
                <w:lang w:eastAsia="en-GB"/>
              </w:rPr>
              <w:t>private</w:t>
            </w:r>
          </w:p>
        </w:tc>
        <w:tc>
          <w:tcPr>
            <w:tcW w:w="1548" w:type="dxa"/>
            <w:vAlign w:val="bottom"/>
          </w:tcPr>
          <w:p w14:paraId="5B849A7E" w14:textId="21BCB4F5" w:rsidR="00DC797B" w:rsidRPr="004120E5" w:rsidRDefault="00DC797B" w:rsidP="00AA0A6E">
            <w:pPr>
              <w:pStyle w:val="CitrixTableData"/>
            </w:pPr>
            <w:r w:rsidRPr="004120E5">
              <w:rPr>
                <w:lang w:eastAsia="en-GB"/>
              </w:rPr>
              <w:t>DHCP</w:t>
            </w:r>
          </w:p>
        </w:tc>
      </w:tr>
      <w:tr w:rsidR="00DC797B" w:rsidRPr="004120E5" w14:paraId="1ABFCD27" w14:textId="77777777" w:rsidTr="00397616">
        <w:tc>
          <w:tcPr>
            <w:tcW w:w="1889" w:type="dxa"/>
            <w:vMerge/>
          </w:tcPr>
          <w:p w14:paraId="53953093" w14:textId="77777777" w:rsidR="00DC797B" w:rsidRPr="004120E5" w:rsidRDefault="00DC797B" w:rsidP="00AA0A6E">
            <w:pPr>
              <w:pStyle w:val="CitrixTableData"/>
            </w:pPr>
          </w:p>
        </w:tc>
        <w:tc>
          <w:tcPr>
            <w:tcW w:w="2755" w:type="dxa"/>
            <w:vAlign w:val="bottom"/>
          </w:tcPr>
          <w:p w14:paraId="1D755032" w14:textId="623139FB" w:rsidR="00DC797B" w:rsidRPr="004120E5" w:rsidRDefault="00DC797B" w:rsidP="00DC797B">
            <w:pPr>
              <w:pStyle w:val="CitrixTableData"/>
            </w:pPr>
            <w:r w:rsidRPr="004120E5">
              <w:rPr>
                <w:lang w:eastAsia="en-GB"/>
              </w:rPr>
              <w:t>Microsoft Windows Server 2008 R2 with SQL</w:t>
            </w:r>
          </w:p>
        </w:tc>
        <w:tc>
          <w:tcPr>
            <w:tcW w:w="1963" w:type="dxa"/>
            <w:vAlign w:val="bottom"/>
          </w:tcPr>
          <w:p w14:paraId="38924B02" w14:textId="6332BFC0" w:rsidR="00DC797B" w:rsidRPr="004120E5" w:rsidRDefault="00DC797B" w:rsidP="00AA0A6E">
            <w:pPr>
              <w:pStyle w:val="CitrixTableData"/>
            </w:pPr>
            <w:r w:rsidRPr="004120E5">
              <w:rPr>
                <w:lang w:eastAsia="en-GB"/>
              </w:rPr>
              <w:t>ami-acd539c4</w:t>
            </w:r>
          </w:p>
        </w:tc>
        <w:tc>
          <w:tcPr>
            <w:tcW w:w="1277" w:type="dxa"/>
            <w:vAlign w:val="bottom"/>
          </w:tcPr>
          <w:p w14:paraId="5F545215" w14:textId="5F76DE96" w:rsidR="00DC797B" w:rsidRPr="004120E5" w:rsidRDefault="00DC797B" w:rsidP="00AA0A6E">
            <w:pPr>
              <w:pStyle w:val="CitrixTableData"/>
            </w:pPr>
            <w:r w:rsidRPr="004120E5">
              <w:rPr>
                <w:lang w:eastAsia="en-GB"/>
              </w:rPr>
              <w:t>private</w:t>
            </w:r>
          </w:p>
        </w:tc>
        <w:tc>
          <w:tcPr>
            <w:tcW w:w="1548" w:type="dxa"/>
            <w:vAlign w:val="bottom"/>
          </w:tcPr>
          <w:p w14:paraId="40DDDEF9" w14:textId="6E461A8C" w:rsidR="00DC797B" w:rsidRPr="004120E5" w:rsidRDefault="00DC797B" w:rsidP="00AA0A6E">
            <w:pPr>
              <w:pStyle w:val="CitrixTableData"/>
            </w:pPr>
            <w:r w:rsidRPr="004120E5">
              <w:rPr>
                <w:lang w:eastAsia="en-GB"/>
              </w:rPr>
              <w:t>DHCP</w:t>
            </w:r>
          </w:p>
        </w:tc>
      </w:tr>
      <w:tr w:rsidR="00DC797B" w:rsidRPr="004120E5" w14:paraId="37E3790D" w14:textId="77777777" w:rsidTr="00397616">
        <w:tc>
          <w:tcPr>
            <w:tcW w:w="1889" w:type="dxa"/>
            <w:vMerge w:val="restart"/>
          </w:tcPr>
          <w:p w14:paraId="4B2E0AB6" w14:textId="26250AA8" w:rsidR="00DC797B" w:rsidRPr="004120E5" w:rsidRDefault="00DC797B" w:rsidP="00AA0A6E">
            <w:pPr>
              <w:pStyle w:val="CitrixTableData"/>
            </w:pPr>
            <w:r w:rsidRPr="004120E5">
              <w:t>VDA Master</w:t>
            </w:r>
          </w:p>
        </w:tc>
        <w:tc>
          <w:tcPr>
            <w:tcW w:w="2755" w:type="dxa"/>
            <w:vAlign w:val="bottom"/>
          </w:tcPr>
          <w:p w14:paraId="405DD523" w14:textId="158A426E" w:rsidR="00DC797B" w:rsidRPr="004120E5" w:rsidRDefault="00DC797B" w:rsidP="00DC797B">
            <w:pPr>
              <w:pStyle w:val="CitrixTableData"/>
            </w:pPr>
            <w:r w:rsidRPr="004120E5">
              <w:rPr>
                <w:lang w:eastAsia="en-GB"/>
              </w:rPr>
              <w:t>Microsoft Windows Server 2012 Base</w:t>
            </w:r>
          </w:p>
        </w:tc>
        <w:tc>
          <w:tcPr>
            <w:tcW w:w="1963" w:type="dxa"/>
            <w:vAlign w:val="bottom"/>
          </w:tcPr>
          <w:p w14:paraId="6AC68491" w14:textId="2CF303CA" w:rsidR="00DC797B" w:rsidRPr="004120E5" w:rsidRDefault="00DC797B" w:rsidP="00AA0A6E">
            <w:pPr>
              <w:pStyle w:val="CitrixTableData"/>
            </w:pPr>
            <w:r w:rsidRPr="004120E5">
              <w:rPr>
                <w:lang w:eastAsia="en-GB"/>
              </w:rPr>
              <w:t>ami-aede32c6</w:t>
            </w:r>
          </w:p>
        </w:tc>
        <w:tc>
          <w:tcPr>
            <w:tcW w:w="1277" w:type="dxa"/>
            <w:vAlign w:val="bottom"/>
          </w:tcPr>
          <w:p w14:paraId="5CD89B3F" w14:textId="127568F2" w:rsidR="00DC797B" w:rsidRPr="004120E5" w:rsidRDefault="00DC797B" w:rsidP="00AA0A6E">
            <w:pPr>
              <w:pStyle w:val="CitrixTableData"/>
            </w:pPr>
            <w:r w:rsidRPr="004120E5">
              <w:rPr>
                <w:lang w:eastAsia="en-GB"/>
              </w:rPr>
              <w:t>private</w:t>
            </w:r>
          </w:p>
        </w:tc>
        <w:tc>
          <w:tcPr>
            <w:tcW w:w="1548" w:type="dxa"/>
            <w:vAlign w:val="bottom"/>
          </w:tcPr>
          <w:p w14:paraId="7CC8A15D" w14:textId="3D47B799" w:rsidR="00DC797B" w:rsidRPr="004120E5" w:rsidRDefault="00DC797B" w:rsidP="00AA0A6E">
            <w:pPr>
              <w:pStyle w:val="CitrixTableData"/>
            </w:pPr>
            <w:r w:rsidRPr="004120E5">
              <w:rPr>
                <w:lang w:eastAsia="en-GB"/>
              </w:rPr>
              <w:t>DHCP</w:t>
            </w:r>
          </w:p>
        </w:tc>
      </w:tr>
      <w:tr w:rsidR="00DC797B" w:rsidRPr="004120E5" w14:paraId="0D1415D3" w14:textId="77777777" w:rsidTr="00397616">
        <w:tc>
          <w:tcPr>
            <w:tcW w:w="1889" w:type="dxa"/>
            <w:vMerge/>
          </w:tcPr>
          <w:p w14:paraId="2CA7C2C3" w14:textId="77777777" w:rsidR="00DC797B" w:rsidRPr="004120E5" w:rsidRDefault="00DC797B" w:rsidP="00AA0A6E">
            <w:pPr>
              <w:pStyle w:val="CitrixTableData"/>
            </w:pPr>
          </w:p>
        </w:tc>
        <w:tc>
          <w:tcPr>
            <w:tcW w:w="2755" w:type="dxa"/>
            <w:vAlign w:val="bottom"/>
          </w:tcPr>
          <w:p w14:paraId="3AE780EA" w14:textId="74232D2E" w:rsidR="00DC797B" w:rsidRPr="004120E5" w:rsidRDefault="00DC797B" w:rsidP="00DC797B">
            <w:pPr>
              <w:pStyle w:val="CitrixTableData"/>
            </w:pPr>
            <w:r w:rsidRPr="004120E5">
              <w:rPr>
                <w:lang w:eastAsia="en-GB"/>
              </w:rPr>
              <w:t>Microsoft Windows Server 2012 R2 Base</w:t>
            </w:r>
          </w:p>
        </w:tc>
        <w:tc>
          <w:tcPr>
            <w:tcW w:w="1963" w:type="dxa"/>
            <w:vAlign w:val="bottom"/>
          </w:tcPr>
          <w:p w14:paraId="5E49752F" w14:textId="01E52A76" w:rsidR="00DC797B" w:rsidRPr="004120E5" w:rsidRDefault="00DC797B" w:rsidP="00AA0A6E">
            <w:pPr>
              <w:pStyle w:val="CitrixTableData"/>
            </w:pPr>
            <w:r w:rsidRPr="004120E5">
              <w:rPr>
                <w:lang w:eastAsia="en-GB"/>
              </w:rPr>
              <w:t>ami-088c6460</w:t>
            </w:r>
          </w:p>
        </w:tc>
        <w:tc>
          <w:tcPr>
            <w:tcW w:w="1277" w:type="dxa"/>
            <w:vAlign w:val="bottom"/>
          </w:tcPr>
          <w:p w14:paraId="432186A8" w14:textId="035B3E74" w:rsidR="00DC797B" w:rsidRPr="004120E5" w:rsidRDefault="00DC797B" w:rsidP="00AA0A6E">
            <w:pPr>
              <w:pStyle w:val="CitrixTableData"/>
            </w:pPr>
            <w:r w:rsidRPr="004120E5">
              <w:rPr>
                <w:lang w:eastAsia="en-GB"/>
              </w:rPr>
              <w:t>private</w:t>
            </w:r>
          </w:p>
        </w:tc>
        <w:tc>
          <w:tcPr>
            <w:tcW w:w="1548" w:type="dxa"/>
            <w:vAlign w:val="bottom"/>
          </w:tcPr>
          <w:p w14:paraId="7837BB29" w14:textId="5E77A1C2" w:rsidR="00DC797B" w:rsidRPr="004120E5" w:rsidRDefault="00DC797B" w:rsidP="00AA0A6E">
            <w:pPr>
              <w:pStyle w:val="CitrixTableData"/>
            </w:pPr>
            <w:r w:rsidRPr="004120E5">
              <w:rPr>
                <w:lang w:eastAsia="en-GB"/>
              </w:rPr>
              <w:t>DHCP</w:t>
            </w:r>
          </w:p>
        </w:tc>
      </w:tr>
      <w:tr w:rsidR="00DC797B" w:rsidRPr="004120E5" w14:paraId="3FC4180D" w14:textId="77777777" w:rsidTr="00397616">
        <w:tc>
          <w:tcPr>
            <w:tcW w:w="1889" w:type="dxa"/>
            <w:vMerge/>
          </w:tcPr>
          <w:p w14:paraId="5695F1EE" w14:textId="77777777" w:rsidR="00DC797B" w:rsidRPr="004120E5" w:rsidRDefault="00DC797B" w:rsidP="00AA0A6E">
            <w:pPr>
              <w:pStyle w:val="CitrixTableData"/>
            </w:pPr>
          </w:p>
        </w:tc>
        <w:tc>
          <w:tcPr>
            <w:tcW w:w="2755" w:type="dxa"/>
            <w:vAlign w:val="bottom"/>
          </w:tcPr>
          <w:p w14:paraId="516F0CBB" w14:textId="048938E6" w:rsidR="00DC797B" w:rsidRPr="004120E5" w:rsidRDefault="00DC797B" w:rsidP="00DC797B">
            <w:pPr>
              <w:pStyle w:val="CitrixTableData"/>
            </w:pPr>
            <w:r w:rsidRPr="004120E5">
              <w:rPr>
                <w:lang w:eastAsia="en-GB"/>
              </w:rPr>
              <w:t>Microsoft Windows Server 2008 R2 Base</w:t>
            </w:r>
          </w:p>
        </w:tc>
        <w:tc>
          <w:tcPr>
            <w:tcW w:w="1963" w:type="dxa"/>
            <w:vAlign w:val="bottom"/>
          </w:tcPr>
          <w:p w14:paraId="2C483089" w14:textId="4F9AAEAF" w:rsidR="00DC797B" w:rsidRPr="004120E5" w:rsidRDefault="00DC797B" w:rsidP="00AA0A6E">
            <w:pPr>
              <w:pStyle w:val="CitrixTableData"/>
            </w:pPr>
            <w:r w:rsidRPr="004120E5">
              <w:rPr>
                <w:lang w:eastAsia="en-GB"/>
              </w:rPr>
              <w:t>ami-9ed834f6</w:t>
            </w:r>
          </w:p>
        </w:tc>
        <w:tc>
          <w:tcPr>
            <w:tcW w:w="1277" w:type="dxa"/>
            <w:vAlign w:val="bottom"/>
          </w:tcPr>
          <w:p w14:paraId="687AC000" w14:textId="2E858378" w:rsidR="00DC797B" w:rsidRPr="004120E5" w:rsidRDefault="00DC797B" w:rsidP="00AA0A6E">
            <w:pPr>
              <w:pStyle w:val="CitrixTableData"/>
            </w:pPr>
            <w:r w:rsidRPr="004120E5">
              <w:rPr>
                <w:lang w:eastAsia="en-GB"/>
              </w:rPr>
              <w:t>private</w:t>
            </w:r>
          </w:p>
        </w:tc>
        <w:tc>
          <w:tcPr>
            <w:tcW w:w="1548" w:type="dxa"/>
            <w:vAlign w:val="bottom"/>
          </w:tcPr>
          <w:p w14:paraId="48249DBC" w14:textId="53114CF6" w:rsidR="00DC797B" w:rsidRPr="004120E5" w:rsidRDefault="00DC797B" w:rsidP="00AA0A6E">
            <w:pPr>
              <w:pStyle w:val="CitrixTableData"/>
            </w:pPr>
            <w:r w:rsidRPr="004120E5">
              <w:rPr>
                <w:lang w:eastAsia="en-GB"/>
              </w:rPr>
              <w:t>DHCP</w:t>
            </w:r>
          </w:p>
        </w:tc>
      </w:tr>
      <w:tr w:rsidR="00DC797B" w:rsidRPr="004120E5" w14:paraId="2A19450C" w14:textId="77777777" w:rsidTr="00397616">
        <w:tc>
          <w:tcPr>
            <w:tcW w:w="1889" w:type="dxa"/>
            <w:vMerge w:val="restart"/>
          </w:tcPr>
          <w:p w14:paraId="60DB93FF" w14:textId="7616856D" w:rsidR="00DC797B" w:rsidRPr="004120E5" w:rsidRDefault="00DC797B" w:rsidP="00AA0A6E">
            <w:pPr>
              <w:pStyle w:val="CitrixTableData"/>
            </w:pPr>
            <w:r w:rsidRPr="004120E5">
              <w:t>Bastion</w:t>
            </w:r>
          </w:p>
        </w:tc>
        <w:tc>
          <w:tcPr>
            <w:tcW w:w="2755" w:type="dxa"/>
            <w:vAlign w:val="bottom"/>
          </w:tcPr>
          <w:p w14:paraId="62C97F57" w14:textId="1F587459" w:rsidR="00DC797B" w:rsidRPr="004120E5" w:rsidRDefault="00DC797B" w:rsidP="00DC797B">
            <w:pPr>
              <w:pStyle w:val="CitrixTableData"/>
            </w:pPr>
            <w:r w:rsidRPr="004120E5">
              <w:rPr>
                <w:lang w:eastAsia="en-GB"/>
              </w:rPr>
              <w:t>Microsoft Windows Server 2012 Base</w:t>
            </w:r>
          </w:p>
        </w:tc>
        <w:tc>
          <w:tcPr>
            <w:tcW w:w="1963" w:type="dxa"/>
            <w:vAlign w:val="bottom"/>
          </w:tcPr>
          <w:p w14:paraId="67272769" w14:textId="7C2C43CB" w:rsidR="00DC797B" w:rsidRPr="004120E5" w:rsidRDefault="00DC797B" w:rsidP="00AA0A6E">
            <w:pPr>
              <w:pStyle w:val="CitrixTableData"/>
            </w:pPr>
            <w:r w:rsidRPr="004120E5">
              <w:rPr>
                <w:lang w:eastAsia="en-GB"/>
              </w:rPr>
              <w:t>ami-aede32c6</w:t>
            </w:r>
          </w:p>
        </w:tc>
        <w:tc>
          <w:tcPr>
            <w:tcW w:w="1277" w:type="dxa"/>
            <w:vAlign w:val="bottom"/>
          </w:tcPr>
          <w:p w14:paraId="641FDC2E" w14:textId="59C26650" w:rsidR="00DC797B" w:rsidRPr="004120E5" w:rsidRDefault="00DC797B" w:rsidP="00AA0A6E">
            <w:pPr>
              <w:pStyle w:val="CitrixTableData"/>
            </w:pPr>
            <w:r w:rsidRPr="004120E5">
              <w:rPr>
                <w:lang w:eastAsia="en-GB"/>
              </w:rPr>
              <w:t>public</w:t>
            </w:r>
          </w:p>
        </w:tc>
        <w:tc>
          <w:tcPr>
            <w:tcW w:w="1548" w:type="dxa"/>
            <w:vAlign w:val="bottom"/>
          </w:tcPr>
          <w:p w14:paraId="354EC646" w14:textId="11DBE8F3" w:rsidR="00DC797B" w:rsidRPr="004120E5" w:rsidRDefault="00DC797B" w:rsidP="00AA0A6E">
            <w:pPr>
              <w:pStyle w:val="CitrixTableData"/>
            </w:pPr>
            <w:r w:rsidRPr="004120E5">
              <w:rPr>
                <w:lang w:eastAsia="en-GB"/>
              </w:rPr>
              <w:t>DHCP</w:t>
            </w:r>
          </w:p>
        </w:tc>
      </w:tr>
      <w:tr w:rsidR="00DC797B" w:rsidRPr="004120E5" w14:paraId="582D9B85" w14:textId="77777777" w:rsidTr="00397616">
        <w:tc>
          <w:tcPr>
            <w:tcW w:w="1889" w:type="dxa"/>
            <w:vMerge/>
          </w:tcPr>
          <w:p w14:paraId="267A9A21" w14:textId="77777777" w:rsidR="00DC797B" w:rsidRPr="004120E5" w:rsidRDefault="00DC797B" w:rsidP="00AA0A6E">
            <w:pPr>
              <w:pStyle w:val="CitrixTableData"/>
            </w:pPr>
          </w:p>
        </w:tc>
        <w:tc>
          <w:tcPr>
            <w:tcW w:w="2755" w:type="dxa"/>
            <w:vAlign w:val="bottom"/>
          </w:tcPr>
          <w:p w14:paraId="4877A361" w14:textId="1F7434EE" w:rsidR="00DC797B" w:rsidRPr="004120E5" w:rsidRDefault="00DC797B" w:rsidP="00DC797B">
            <w:pPr>
              <w:pStyle w:val="CitrixTableData"/>
            </w:pPr>
            <w:r w:rsidRPr="004120E5">
              <w:rPr>
                <w:lang w:eastAsia="en-GB"/>
              </w:rPr>
              <w:t>Microsoft Windows Server 2012 R2 Base</w:t>
            </w:r>
          </w:p>
        </w:tc>
        <w:tc>
          <w:tcPr>
            <w:tcW w:w="1963" w:type="dxa"/>
            <w:vAlign w:val="bottom"/>
          </w:tcPr>
          <w:p w14:paraId="30C38D57" w14:textId="4931B9E2" w:rsidR="00DC797B" w:rsidRPr="004120E5" w:rsidRDefault="00DC797B" w:rsidP="00AA0A6E">
            <w:pPr>
              <w:pStyle w:val="CitrixTableData"/>
            </w:pPr>
            <w:r w:rsidRPr="004120E5">
              <w:rPr>
                <w:lang w:eastAsia="en-GB"/>
              </w:rPr>
              <w:t>ami-088c6460</w:t>
            </w:r>
          </w:p>
        </w:tc>
        <w:tc>
          <w:tcPr>
            <w:tcW w:w="1277" w:type="dxa"/>
            <w:vAlign w:val="bottom"/>
          </w:tcPr>
          <w:p w14:paraId="591218EC" w14:textId="3C847C9B" w:rsidR="00DC797B" w:rsidRPr="004120E5" w:rsidRDefault="00DC797B" w:rsidP="00AA0A6E">
            <w:pPr>
              <w:pStyle w:val="CitrixTableData"/>
            </w:pPr>
            <w:r w:rsidRPr="004120E5">
              <w:rPr>
                <w:lang w:eastAsia="en-GB"/>
              </w:rPr>
              <w:t>public</w:t>
            </w:r>
          </w:p>
        </w:tc>
        <w:tc>
          <w:tcPr>
            <w:tcW w:w="1548" w:type="dxa"/>
            <w:vAlign w:val="bottom"/>
          </w:tcPr>
          <w:p w14:paraId="2652F92B" w14:textId="41AD2757" w:rsidR="00DC797B" w:rsidRPr="004120E5" w:rsidRDefault="00DC797B" w:rsidP="00AA0A6E">
            <w:pPr>
              <w:pStyle w:val="CitrixTableData"/>
            </w:pPr>
            <w:r w:rsidRPr="004120E5">
              <w:rPr>
                <w:lang w:eastAsia="en-GB"/>
              </w:rPr>
              <w:t>DHCP</w:t>
            </w:r>
          </w:p>
        </w:tc>
      </w:tr>
      <w:tr w:rsidR="00DC797B" w:rsidRPr="004120E5" w14:paraId="7302A79E" w14:textId="77777777" w:rsidTr="00397616">
        <w:tc>
          <w:tcPr>
            <w:tcW w:w="1889" w:type="dxa"/>
            <w:vMerge/>
          </w:tcPr>
          <w:p w14:paraId="68B4204B" w14:textId="77777777" w:rsidR="00DC797B" w:rsidRPr="004120E5" w:rsidRDefault="00DC797B" w:rsidP="00AA0A6E">
            <w:pPr>
              <w:pStyle w:val="CitrixTableData"/>
            </w:pPr>
          </w:p>
        </w:tc>
        <w:tc>
          <w:tcPr>
            <w:tcW w:w="2755" w:type="dxa"/>
            <w:vAlign w:val="bottom"/>
          </w:tcPr>
          <w:p w14:paraId="6147DB6C" w14:textId="481F4396" w:rsidR="00DC797B" w:rsidRPr="004120E5" w:rsidRDefault="00DC797B" w:rsidP="00DC797B">
            <w:pPr>
              <w:pStyle w:val="CitrixTableData"/>
            </w:pPr>
            <w:r w:rsidRPr="004120E5">
              <w:rPr>
                <w:lang w:eastAsia="en-GB"/>
              </w:rPr>
              <w:t>Microsoft Windows Server 2008 R2 Base</w:t>
            </w:r>
          </w:p>
        </w:tc>
        <w:tc>
          <w:tcPr>
            <w:tcW w:w="1963" w:type="dxa"/>
            <w:vAlign w:val="bottom"/>
          </w:tcPr>
          <w:p w14:paraId="1CB9B9F2" w14:textId="13B4E5C0" w:rsidR="00DC797B" w:rsidRPr="004120E5" w:rsidRDefault="00DC797B" w:rsidP="00AA0A6E">
            <w:pPr>
              <w:pStyle w:val="CitrixTableData"/>
            </w:pPr>
            <w:r w:rsidRPr="004120E5">
              <w:rPr>
                <w:lang w:eastAsia="en-GB"/>
              </w:rPr>
              <w:t>ami-9ed834f6</w:t>
            </w:r>
          </w:p>
        </w:tc>
        <w:tc>
          <w:tcPr>
            <w:tcW w:w="1277" w:type="dxa"/>
            <w:vAlign w:val="bottom"/>
          </w:tcPr>
          <w:p w14:paraId="1C1F281F" w14:textId="2ACB1710" w:rsidR="00DC797B" w:rsidRPr="004120E5" w:rsidRDefault="00DC797B" w:rsidP="00AA0A6E">
            <w:pPr>
              <w:pStyle w:val="CitrixTableData"/>
            </w:pPr>
            <w:r w:rsidRPr="004120E5">
              <w:rPr>
                <w:lang w:eastAsia="en-GB"/>
              </w:rPr>
              <w:t>public</w:t>
            </w:r>
          </w:p>
        </w:tc>
        <w:tc>
          <w:tcPr>
            <w:tcW w:w="1548" w:type="dxa"/>
            <w:vAlign w:val="bottom"/>
          </w:tcPr>
          <w:p w14:paraId="7252F15E" w14:textId="4C408E37" w:rsidR="00DC797B" w:rsidRPr="004120E5" w:rsidRDefault="00DC797B" w:rsidP="00AA0A6E">
            <w:pPr>
              <w:pStyle w:val="CitrixTableData"/>
            </w:pPr>
            <w:r w:rsidRPr="004120E5">
              <w:rPr>
                <w:lang w:eastAsia="en-GB"/>
              </w:rPr>
              <w:t>DHCP</w:t>
            </w:r>
          </w:p>
        </w:tc>
      </w:tr>
      <w:tr w:rsidR="00DC797B" w:rsidRPr="004120E5" w14:paraId="0FCFBC36" w14:textId="77777777" w:rsidTr="00397616">
        <w:tc>
          <w:tcPr>
            <w:tcW w:w="1889" w:type="dxa"/>
          </w:tcPr>
          <w:p w14:paraId="47E55DFF" w14:textId="5909A1DA" w:rsidR="00DC797B" w:rsidRPr="004120E5" w:rsidRDefault="00DC797B" w:rsidP="00AA0A6E">
            <w:pPr>
              <w:pStyle w:val="CitrixTableData"/>
            </w:pPr>
            <w:r w:rsidRPr="004120E5">
              <w:t>NetScaler VPX</w:t>
            </w:r>
          </w:p>
        </w:tc>
        <w:tc>
          <w:tcPr>
            <w:tcW w:w="2755" w:type="dxa"/>
            <w:vAlign w:val="bottom"/>
          </w:tcPr>
          <w:p w14:paraId="4553D461" w14:textId="7270A303" w:rsidR="00DC797B" w:rsidRPr="004120E5" w:rsidRDefault="00DB3E54" w:rsidP="00DC797B">
            <w:pPr>
              <w:pStyle w:val="CitrixTableData"/>
            </w:pPr>
            <w:hyperlink r:id="rId48" w:history="1">
              <w:r w:rsidR="00DC797B" w:rsidRPr="004120E5">
                <w:rPr>
                  <w:lang w:eastAsia="en-GB"/>
                </w:rPr>
                <w:t>NetScaler VPX Platinum Edition - 10 Mbps</w:t>
              </w:r>
            </w:hyperlink>
          </w:p>
        </w:tc>
        <w:tc>
          <w:tcPr>
            <w:tcW w:w="1963" w:type="dxa"/>
            <w:vAlign w:val="bottom"/>
          </w:tcPr>
          <w:p w14:paraId="3C0777C9" w14:textId="1DDEB7A4" w:rsidR="00DC797B" w:rsidRPr="004120E5" w:rsidRDefault="00DC797B" w:rsidP="00AA0A6E">
            <w:pPr>
              <w:pStyle w:val="CitrixTableData"/>
            </w:pPr>
            <w:r w:rsidRPr="004120E5">
              <w:rPr>
                <w:lang w:eastAsia="en-GB"/>
              </w:rPr>
              <w:t>ami-a55c44cc</w:t>
            </w:r>
          </w:p>
        </w:tc>
        <w:tc>
          <w:tcPr>
            <w:tcW w:w="1277" w:type="dxa"/>
            <w:vAlign w:val="bottom"/>
          </w:tcPr>
          <w:p w14:paraId="058B3F1A" w14:textId="639C9FCE" w:rsidR="00DC797B" w:rsidRPr="004120E5" w:rsidRDefault="00DC797B" w:rsidP="00AA0A6E">
            <w:pPr>
              <w:pStyle w:val="CitrixTableData"/>
            </w:pPr>
            <w:r w:rsidRPr="004120E5">
              <w:rPr>
                <w:lang w:eastAsia="en-GB"/>
              </w:rPr>
              <w:t>public/private</w:t>
            </w:r>
          </w:p>
        </w:tc>
        <w:tc>
          <w:tcPr>
            <w:tcW w:w="1548" w:type="dxa"/>
            <w:vAlign w:val="bottom"/>
          </w:tcPr>
          <w:p w14:paraId="4A007D32" w14:textId="0AAB9B26" w:rsidR="00DC797B" w:rsidRPr="004120E5" w:rsidRDefault="00DC797B" w:rsidP="00AA0A6E">
            <w:pPr>
              <w:pStyle w:val="CitrixTableData"/>
            </w:pPr>
            <w:r w:rsidRPr="004120E5">
              <w:rPr>
                <w:lang w:eastAsia="en-GB"/>
              </w:rPr>
              <w:t>10.0.1.100</w:t>
            </w:r>
          </w:p>
        </w:tc>
      </w:tr>
    </w:tbl>
    <w:p w14:paraId="648855B4" w14:textId="77777777" w:rsidR="00AA0A6E" w:rsidRPr="004120E5" w:rsidRDefault="00AA0A6E" w:rsidP="00AA0A6E">
      <w:pPr>
        <w:pStyle w:val="CitrixBodyText3"/>
      </w:pPr>
    </w:p>
    <w:p w14:paraId="11018261" w14:textId="01F38867" w:rsidR="009E0792" w:rsidRPr="004120E5" w:rsidRDefault="009E0792">
      <w:pPr>
        <w:rPr>
          <w:bCs/>
          <w:color w:val="4D4F53"/>
          <w:szCs w:val="24"/>
        </w:rPr>
      </w:pPr>
      <w:r w:rsidRPr="004120E5">
        <w:br w:type="page"/>
      </w:r>
    </w:p>
    <w:p w14:paraId="701B2DD2" w14:textId="77777777" w:rsidR="009E0792" w:rsidRPr="004120E5" w:rsidRDefault="009E0792" w:rsidP="00572D15">
      <w:pPr>
        <w:pStyle w:val="Heading4"/>
      </w:pPr>
      <w:bookmarkStart w:id="85" w:name="_Toc391479299"/>
      <w:bookmarkStart w:id="86" w:name="_Toc422175070"/>
      <w:r w:rsidRPr="004120E5">
        <w:t>Launch the NetScaler AMI</w:t>
      </w:r>
      <w:bookmarkEnd w:id="85"/>
      <w:bookmarkEnd w:id="86"/>
    </w:p>
    <w:p w14:paraId="5DB9D78F" w14:textId="2CD438F8" w:rsidR="009E0792" w:rsidRPr="004120E5" w:rsidRDefault="009E0792" w:rsidP="00572D15">
      <w:pPr>
        <w:pStyle w:val="CitrixBodyText3"/>
        <w:numPr>
          <w:ilvl w:val="0"/>
          <w:numId w:val="37"/>
        </w:numPr>
      </w:pPr>
      <w:r w:rsidRPr="004120E5">
        <w:t>Ensure that you subscribe to NetSca</w:t>
      </w:r>
      <w:r w:rsidR="00572D15" w:rsidRPr="004120E5">
        <w:t>ler VPX in the AWS Marketplace.</w:t>
      </w:r>
    </w:p>
    <w:p w14:paraId="3D8F75F8" w14:textId="77777777" w:rsidR="009E0792" w:rsidRPr="004120E5" w:rsidRDefault="009E0792" w:rsidP="00572D15">
      <w:pPr>
        <w:pStyle w:val="CitrixBodyText3"/>
        <w:numPr>
          <w:ilvl w:val="0"/>
          <w:numId w:val="37"/>
        </w:numPr>
      </w:pPr>
      <w:r w:rsidRPr="004120E5">
        <w:t xml:space="preserve">In </w:t>
      </w:r>
      <w:r w:rsidRPr="004120E5">
        <w:rPr>
          <w:b/>
        </w:rPr>
        <w:t>Community AMIs</w:t>
      </w:r>
      <w:r w:rsidRPr="004120E5">
        <w:t xml:space="preserve"> of the EC2 Console launch wizard, launch the AMI searching for the </w:t>
      </w:r>
      <w:r w:rsidRPr="004120E5">
        <w:rPr>
          <w:b/>
        </w:rPr>
        <w:t>AMI IDs</w:t>
      </w:r>
      <w:r w:rsidRPr="004120E5">
        <w:t>.</w:t>
      </w:r>
    </w:p>
    <w:p w14:paraId="7516ACDE" w14:textId="01F2AB6D" w:rsidR="00572D15" w:rsidRPr="004120E5" w:rsidRDefault="009E0792" w:rsidP="00572D15">
      <w:pPr>
        <w:pStyle w:val="CitrixBodyText3"/>
      </w:pPr>
      <w:r w:rsidRPr="004120E5">
        <w:t xml:space="preserve">For detailed instructions, see </w:t>
      </w:r>
      <w:hyperlink r:id="rId49" w:history="1">
        <w:r w:rsidRPr="004120E5">
          <w:rPr>
            <w:rStyle w:val="Hyperlink"/>
            <w:rFonts w:cs="Arial"/>
            <w:szCs w:val="20"/>
          </w:rPr>
          <w:t>https://s3.amazonaws.com/awsmp-usageinstructions/CitrixUI.html</w:t>
        </w:r>
      </w:hyperlink>
      <w:r w:rsidRPr="004120E5">
        <w:t>.</w:t>
      </w:r>
    </w:p>
    <w:p w14:paraId="7478237B" w14:textId="77777777" w:rsidR="009E0792" w:rsidRPr="004120E5" w:rsidRDefault="009E0792" w:rsidP="00572D15">
      <w:pPr>
        <w:pStyle w:val="CitrixBodyText3"/>
      </w:pPr>
      <w:r w:rsidRPr="004120E5">
        <w:rPr>
          <w:noProof/>
          <w:lang w:val="en-GB" w:eastAsia="en-GB"/>
        </w:rPr>
        <w:drawing>
          <wp:inline distT="0" distB="0" distL="0" distR="0" wp14:anchorId="2806C68E" wp14:editId="26FBF5BA">
            <wp:extent cx="5667375" cy="3859991"/>
            <wp:effectExtent l="19050" t="0" r="9525" b="0"/>
            <wp:docPr id="1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67375" cy="3859991"/>
                    </a:xfrm>
                    <a:prstGeom prst="rect">
                      <a:avLst/>
                    </a:prstGeom>
                  </pic:spPr>
                </pic:pic>
              </a:graphicData>
            </a:graphic>
          </wp:inline>
        </w:drawing>
      </w:r>
    </w:p>
    <w:p w14:paraId="087CCFC2" w14:textId="77777777" w:rsidR="001F18E7" w:rsidRDefault="001F18E7">
      <w:pPr>
        <w:rPr>
          <w:bCs/>
          <w:color w:val="4D4F53"/>
          <w:szCs w:val="24"/>
        </w:rPr>
      </w:pPr>
      <w:r>
        <w:br w:type="page"/>
      </w:r>
    </w:p>
    <w:p w14:paraId="5F09BB83" w14:textId="1A9CB29C" w:rsidR="001F18E7" w:rsidRDefault="009E0792" w:rsidP="00832B05">
      <w:pPr>
        <w:pStyle w:val="CitrixBodyText3"/>
        <w:numPr>
          <w:ilvl w:val="0"/>
          <w:numId w:val="37"/>
        </w:numPr>
      </w:pPr>
      <w:r w:rsidRPr="004120E5">
        <w:t>Deploy the instance into the private subnet.</w:t>
      </w:r>
    </w:p>
    <w:p w14:paraId="3FF62D74" w14:textId="136B68B5" w:rsidR="009E0792" w:rsidRPr="004120E5" w:rsidRDefault="009E0792" w:rsidP="001F18E7">
      <w:pPr>
        <w:pStyle w:val="CitrixBodyText3"/>
        <w:ind w:left="1296"/>
      </w:pPr>
      <w:r w:rsidRPr="004120E5">
        <w:rPr>
          <w:noProof/>
          <w:lang w:val="en-GB" w:eastAsia="en-GB"/>
        </w:rPr>
        <w:drawing>
          <wp:inline distT="0" distB="0" distL="0" distR="0" wp14:anchorId="2B0EA6A1" wp14:editId="39C0005C">
            <wp:extent cx="5341545" cy="3638072"/>
            <wp:effectExtent l="0" t="0" r="0" b="0"/>
            <wp:docPr id="14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341589" cy="3638102"/>
                    </a:xfrm>
                    <a:prstGeom prst="rect">
                      <a:avLst/>
                    </a:prstGeom>
                  </pic:spPr>
                </pic:pic>
              </a:graphicData>
            </a:graphic>
          </wp:inline>
        </w:drawing>
      </w:r>
    </w:p>
    <w:p w14:paraId="2B92644E" w14:textId="77777777" w:rsidR="00832B05" w:rsidRPr="004120E5" w:rsidRDefault="00832B05" w:rsidP="00572D15">
      <w:pPr>
        <w:pStyle w:val="CitrixBodyText3"/>
      </w:pPr>
    </w:p>
    <w:p w14:paraId="01540065" w14:textId="77777777" w:rsidR="00F31D64" w:rsidRDefault="00F31D64">
      <w:pPr>
        <w:rPr>
          <w:bCs/>
          <w:color w:val="4D4F53"/>
          <w:szCs w:val="24"/>
        </w:rPr>
      </w:pPr>
      <w:r>
        <w:br w:type="page"/>
      </w:r>
    </w:p>
    <w:p w14:paraId="623A9A13" w14:textId="15DAAE0E" w:rsidR="009E0792" w:rsidRPr="004120E5" w:rsidRDefault="009E0792" w:rsidP="00832B05">
      <w:pPr>
        <w:pStyle w:val="CitrixBodyText3"/>
        <w:numPr>
          <w:ilvl w:val="0"/>
          <w:numId w:val="37"/>
        </w:numPr>
      </w:pPr>
      <w:r w:rsidRPr="004120E5">
        <w:t>Ensure that this instance has two interfaces:</w:t>
      </w:r>
    </w:p>
    <w:p w14:paraId="7D35AA0F" w14:textId="77777777" w:rsidR="009E0792" w:rsidRPr="004120E5" w:rsidRDefault="009E0792" w:rsidP="00832B05">
      <w:pPr>
        <w:pStyle w:val="CitrixBodyText3"/>
        <w:numPr>
          <w:ilvl w:val="0"/>
          <w:numId w:val="41"/>
        </w:numPr>
      </w:pPr>
      <w:r w:rsidRPr="004120E5">
        <w:t>Public subnet</w:t>
      </w:r>
    </w:p>
    <w:p w14:paraId="0EC9F584" w14:textId="77777777" w:rsidR="009E0792" w:rsidRPr="004120E5" w:rsidRDefault="009E0792" w:rsidP="00832B05">
      <w:pPr>
        <w:pStyle w:val="CitrixBodyText3"/>
        <w:numPr>
          <w:ilvl w:val="0"/>
          <w:numId w:val="41"/>
        </w:numPr>
      </w:pPr>
      <w:r w:rsidRPr="004120E5">
        <w:t>Private subnet:</w:t>
      </w:r>
    </w:p>
    <w:p w14:paraId="74DC8A5D" w14:textId="77777777" w:rsidR="009E0792" w:rsidRPr="004120E5" w:rsidRDefault="009E0792" w:rsidP="00832B05">
      <w:pPr>
        <w:pStyle w:val="CitrixBodyText3"/>
        <w:numPr>
          <w:ilvl w:val="1"/>
          <w:numId w:val="41"/>
        </w:numPr>
      </w:pPr>
      <w:r w:rsidRPr="002625E2">
        <w:rPr>
          <w:rStyle w:val="CodeFile"/>
          <w:rFonts w:cs="Courier New"/>
          <w:sz w:val="20"/>
          <w:szCs w:val="20"/>
        </w:rPr>
        <w:t>eth0</w:t>
      </w:r>
      <w:r w:rsidRPr="004120E5">
        <w:t xml:space="preserve"> is connected to the private subnet</w:t>
      </w:r>
    </w:p>
    <w:p w14:paraId="4BB50194" w14:textId="77777777" w:rsidR="009E0792" w:rsidRPr="004120E5" w:rsidRDefault="009E0792" w:rsidP="00832B05">
      <w:pPr>
        <w:pStyle w:val="CitrixBodyText3"/>
        <w:numPr>
          <w:ilvl w:val="1"/>
          <w:numId w:val="41"/>
        </w:numPr>
      </w:pPr>
      <w:r w:rsidRPr="004120E5">
        <w:t xml:space="preserve">Primary IP address (NSIP) is </w:t>
      </w:r>
      <w:r w:rsidRPr="002625E2">
        <w:rPr>
          <w:rStyle w:val="CodeFile"/>
          <w:rFonts w:cs="Courier New"/>
          <w:sz w:val="20"/>
          <w:szCs w:val="20"/>
        </w:rPr>
        <w:t>10.0.1.100</w:t>
      </w:r>
    </w:p>
    <w:p w14:paraId="05C5DF82" w14:textId="77777777" w:rsidR="00832B05" w:rsidRPr="004120E5" w:rsidRDefault="009E0792" w:rsidP="00832B05">
      <w:pPr>
        <w:pStyle w:val="CitrixBodyText3"/>
        <w:numPr>
          <w:ilvl w:val="1"/>
          <w:numId w:val="41"/>
        </w:numPr>
        <w:rPr>
          <w:rFonts w:cs="Arial"/>
          <w:color w:val="auto"/>
          <w:szCs w:val="20"/>
        </w:rPr>
      </w:pPr>
      <w:r w:rsidRPr="004120E5">
        <w:t xml:space="preserve">Secondary IP address (SNIP) is </w:t>
      </w:r>
      <w:r w:rsidRPr="002625E2">
        <w:rPr>
          <w:rStyle w:val="CodeFile"/>
          <w:rFonts w:cs="Courier New"/>
          <w:sz w:val="20"/>
          <w:szCs w:val="20"/>
        </w:rPr>
        <w:t>10.0.1.102</w:t>
      </w:r>
      <w:r w:rsidRPr="004120E5">
        <w:rPr>
          <w:noProof/>
        </w:rPr>
        <w:t xml:space="preserve"> </w:t>
      </w:r>
    </w:p>
    <w:p w14:paraId="7A0A64E7" w14:textId="131C3441" w:rsidR="009E0792" w:rsidRPr="004120E5" w:rsidRDefault="009E0792" w:rsidP="00442F8B">
      <w:pPr>
        <w:pStyle w:val="CitrixBodyText3"/>
        <w:ind w:left="792" w:firstLine="504"/>
        <w:rPr>
          <w:rStyle w:val="CodeFile"/>
          <w:rFonts w:ascii="Arial" w:hAnsi="Arial" w:cs="Arial"/>
          <w:bCs/>
          <w:sz w:val="20"/>
          <w:szCs w:val="20"/>
        </w:rPr>
      </w:pPr>
      <w:r w:rsidRPr="004120E5">
        <w:rPr>
          <w:noProof/>
          <w:lang w:val="en-GB" w:eastAsia="en-GB"/>
        </w:rPr>
        <w:drawing>
          <wp:inline distT="0" distB="0" distL="0" distR="0" wp14:anchorId="6CBE3B2E" wp14:editId="58F13232">
            <wp:extent cx="5300292" cy="3609975"/>
            <wp:effectExtent l="19050" t="0" r="0" b="0"/>
            <wp:docPr id="1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300292" cy="3609975"/>
                    </a:xfrm>
                    <a:prstGeom prst="rect">
                      <a:avLst/>
                    </a:prstGeom>
                  </pic:spPr>
                </pic:pic>
              </a:graphicData>
            </a:graphic>
          </wp:inline>
        </w:drawing>
      </w:r>
    </w:p>
    <w:p w14:paraId="5CE30B76" w14:textId="77777777" w:rsidR="00832B05" w:rsidRPr="004120E5" w:rsidRDefault="00832B05" w:rsidP="00572D15">
      <w:pPr>
        <w:pStyle w:val="CitrixBodyText3"/>
      </w:pPr>
    </w:p>
    <w:p w14:paraId="3C128983" w14:textId="77777777" w:rsidR="001F18E7" w:rsidRDefault="001F18E7">
      <w:pPr>
        <w:rPr>
          <w:bCs/>
          <w:color w:val="4D4F53"/>
          <w:szCs w:val="24"/>
        </w:rPr>
      </w:pPr>
      <w:r>
        <w:br w:type="page"/>
      </w:r>
    </w:p>
    <w:p w14:paraId="373B0B16" w14:textId="7D8A41FD" w:rsidR="001F18E7" w:rsidRDefault="009E0792" w:rsidP="00832B05">
      <w:pPr>
        <w:pStyle w:val="CitrixBodyText3"/>
        <w:numPr>
          <w:ilvl w:val="0"/>
          <w:numId w:val="37"/>
        </w:numPr>
      </w:pPr>
      <w:r w:rsidRPr="004120E5">
        <w:t>Deploy the instance into the private security group.</w:t>
      </w:r>
    </w:p>
    <w:p w14:paraId="7BCDDF76" w14:textId="6F251B03" w:rsidR="009E0792" w:rsidRPr="004120E5" w:rsidRDefault="009E0792" w:rsidP="001F18E7">
      <w:pPr>
        <w:pStyle w:val="CitrixBodyText3"/>
        <w:ind w:left="1296"/>
      </w:pPr>
      <w:r w:rsidRPr="004120E5">
        <w:rPr>
          <w:noProof/>
          <w:lang w:val="en-GB" w:eastAsia="en-GB"/>
        </w:rPr>
        <w:drawing>
          <wp:inline distT="0" distB="0" distL="0" distR="0" wp14:anchorId="381F83F4" wp14:editId="2C15EEAD">
            <wp:extent cx="5300293" cy="3609975"/>
            <wp:effectExtent l="19050" t="0" r="0" b="0"/>
            <wp:docPr id="14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300293" cy="3609975"/>
                    </a:xfrm>
                    <a:prstGeom prst="rect">
                      <a:avLst/>
                    </a:prstGeom>
                  </pic:spPr>
                </pic:pic>
              </a:graphicData>
            </a:graphic>
          </wp:inline>
        </w:drawing>
      </w:r>
    </w:p>
    <w:p w14:paraId="2402A14A" w14:textId="77777777" w:rsidR="009E0792" w:rsidRPr="004120E5" w:rsidRDefault="009E0792" w:rsidP="00572D15">
      <w:pPr>
        <w:pStyle w:val="CitrixBodyText3"/>
      </w:pPr>
      <w:r w:rsidRPr="004120E5">
        <w:br w:type="page"/>
      </w:r>
    </w:p>
    <w:p w14:paraId="13F24B42" w14:textId="77777777" w:rsidR="009E0792" w:rsidRPr="004120E5" w:rsidRDefault="009E0792" w:rsidP="00172415">
      <w:pPr>
        <w:pStyle w:val="CitrixBodyText3"/>
        <w:numPr>
          <w:ilvl w:val="0"/>
          <w:numId w:val="37"/>
        </w:numPr>
      </w:pPr>
      <w:r w:rsidRPr="004120E5">
        <w:t xml:space="preserve">Configure the NetScaler AWS elastic network interfaces (ENIs) to be part of their respective security groups. </w:t>
      </w:r>
    </w:p>
    <w:p w14:paraId="513DDF5E" w14:textId="77777777" w:rsidR="009E0792" w:rsidRPr="004120E5" w:rsidRDefault="009E0792" w:rsidP="00172415">
      <w:pPr>
        <w:pStyle w:val="CitrixBodyText3"/>
        <w:numPr>
          <w:ilvl w:val="0"/>
          <w:numId w:val="43"/>
        </w:numPr>
      </w:pPr>
      <w:r w:rsidRPr="004120E5">
        <w:t>Public-subnet-facing ENI needs to be part of the public security group.</w:t>
      </w:r>
    </w:p>
    <w:p w14:paraId="4DAF026C" w14:textId="77777777" w:rsidR="009E0792" w:rsidRPr="004120E5" w:rsidRDefault="009E0792" w:rsidP="00172415">
      <w:pPr>
        <w:pStyle w:val="CitrixBodyText3"/>
        <w:numPr>
          <w:ilvl w:val="0"/>
          <w:numId w:val="43"/>
        </w:numPr>
      </w:pPr>
      <w:r w:rsidRPr="004120E5">
        <w:t>Private-subnet-facing ENI needs to be part of the private security group.</w:t>
      </w:r>
    </w:p>
    <w:p w14:paraId="4DFCCAF1" w14:textId="77777777" w:rsidR="009E0792" w:rsidRPr="004120E5" w:rsidRDefault="009E0792" w:rsidP="00172415">
      <w:pPr>
        <w:pStyle w:val="CitrixBodyText3"/>
        <w:numPr>
          <w:ilvl w:val="1"/>
          <w:numId w:val="37"/>
        </w:numPr>
      </w:pPr>
      <w:r w:rsidRPr="004120E5">
        <w:t>Public ENI – Public Security Group:</w:t>
      </w:r>
    </w:p>
    <w:p w14:paraId="760253FE" w14:textId="77777777" w:rsidR="009E0792" w:rsidRPr="004120E5" w:rsidRDefault="009E0792" w:rsidP="00F31D64">
      <w:pPr>
        <w:pStyle w:val="CitrixBodyText3"/>
        <w:ind w:left="1512" w:firstLine="504"/>
        <w:rPr>
          <w:b/>
        </w:rPr>
      </w:pPr>
      <w:r w:rsidRPr="004120E5">
        <w:rPr>
          <w:b/>
          <w:noProof/>
          <w:lang w:val="en-GB" w:eastAsia="en-GB"/>
        </w:rPr>
        <w:drawing>
          <wp:inline distT="0" distB="0" distL="0" distR="0" wp14:anchorId="60721DD1" wp14:editId="0C6ABA27">
            <wp:extent cx="4671588" cy="3181771"/>
            <wp:effectExtent l="0" t="0" r="2540" b="0"/>
            <wp:docPr id="1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673240" cy="3182896"/>
                    </a:xfrm>
                    <a:prstGeom prst="rect">
                      <a:avLst/>
                    </a:prstGeom>
                  </pic:spPr>
                </pic:pic>
              </a:graphicData>
            </a:graphic>
          </wp:inline>
        </w:drawing>
      </w:r>
    </w:p>
    <w:p w14:paraId="4F7B780D" w14:textId="3AED1F4C" w:rsidR="001F18E7" w:rsidRDefault="001F18E7">
      <w:pPr>
        <w:rPr>
          <w:bCs/>
          <w:color w:val="4D4F53"/>
          <w:szCs w:val="24"/>
        </w:rPr>
      </w:pPr>
    </w:p>
    <w:p w14:paraId="118BBAD8" w14:textId="5F11F89D" w:rsidR="001F18E7" w:rsidRDefault="009E0792" w:rsidP="001F18E7">
      <w:pPr>
        <w:pStyle w:val="CitrixBodyText3"/>
        <w:numPr>
          <w:ilvl w:val="1"/>
          <w:numId w:val="37"/>
        </w:numPr>
      </w:pPr>
      <w:r w:rsidRPr="004120E5">
        <w:t>Private ENI – Private Security Group:</w:t>
      </w:r>
    </w:p>
    <w:p w14:paraId="525D2C50" w14:textId="388B9CFA" w:rsidR="009E0792" w:rsidRPr="004120E5" w:rsidRDefault="009E0792" w:rsidP="001F18E7">
      <w:pPr>
        <w:pStyle w:val="CitrixBodyText3"/>
        <w:ind w:left="2016"/>
      </w:pPr>
      <w:r w:rsidRPr="004120E5">
        <w:rPr>
          <w:noProof/>
          <w:lang w:val="en-GB" w:eastAsia="en-GB"/>
        </w:rPr>
        <w:drawing>
          <wp:inline distT="0" distB="0" distL="0" distR="0" wp14:anchorId="2451B81C" wp14:editId="7E39497E">
            <wp:extent cx="4671588" cy="3181771"/>
            <wp:effectExtent l="0" t="0" r="2540" b="0"/>
            <wp:docPr id="1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675650" cy="3184538"/>
                    </a:xfrm>
                    <a:prstGeom prst="rect">
                      <a:avLst/>
                    </a:prstGeom>
                  </pic:spPr>
                </pic:pic>
              </a:graphicData>
            </a:graphic>
          </wp:inline>
        </w:drawing>
      </w:r>
    </w:p>
    <w:p w14:paraId="05278FC6" w14:textId="77777777" w:rsidR="0083662B" w:rsidRPr="004120E5" w:rsidRDefault="0083662B" w:rsidP="0083662B">
      <w:pPr>
        <w:pStyle w:val="CitrixBodyText3"/>
        <w:ind w:left="2016"/>
      </w:pPr>
    </w:p>
    <w:p w14:paraId="3E1A1952" w14:textId="77777777" w:rsidR="004A40DE" w:rsidRDefault="009E0792" w:rsidP="0083662B">
      <w:pPr>
        <w:pStyle w:val="CitrixBodyText3"/>
        <w:numPr>
          <w:ilvl w:val="0"/>
          <w:numId w:val="37"/>
        </w:numPr>
      </w:pPr>
      <w:r w:rsidRPr="004120E5">
        <w:t>Assign an elastic IP address to the NetScaler public ENI – associated to the VIP (</w:t>
      </w:r>
      <w:r w:rsidRPr="002625E2">
        <w:rPr>
          <w:rStyle w:val="CodeFile"/>
          <w:rFonts w:cs="Courier New"/>
          <w:sz w:val="20"/>
          <w:szCs w:val="20"/>
        </w:rPr>
        <w:t>10.0.0.176</w:t>
      </w:r>
      <w:r w:rsidRPr="004120E5">
        <w:t>).</w:t>
      </w:r>
    </w:p>
    <w:p w14:paraId="5B79C869" w14:textId="0A4A23F4" w:rsidR="009E0792" w:rsidRPr="004120E5" w:rsidRDefault="009E0792" w:rsidP="004A40DE">
      <w:pPr>
        <w:pStyle w:val="CitrixBodyText3"/>
        <w:ind w:left="1296"/>
      </w:pPr>
      <w:r w:rsidRPr="004120E5">
        <w:rPr>
          <w:noProof/>
          <w:lang w:val="en-GB" w:eastAsia="en-GB"/>
        </w:rPr>
        <w:drawing>
          <wp:inline distT="0" distB="0" distL="0" distR="0" wp14:anchorId="17280E5D" wp14:editId="76BBB68F">
            <wp:extent cx="5300293" cy="3609975"/>
            <wp:effectExtent l="19050" t="0" r="0" b="0"/>
            <wp:docPr id="15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300293" cy="3609975"/>
                    </a:xfrm>
                    <a:prstGeom prst="rect">
                      <a:avLst/>
                    </a:prstGeom>
                  </pic:spPr>
                </pic:pic>
              </a:graphicData>
            </a:graphic>
          </wp:inline>
        </w:drawing>
      </w:r>
    </w:p>
    <w:p w14:paraId="7F95ADC2" w14:textId="77777777" w:rsidR="00F31D64" w:rsidRDefault="00F31D64" w:rsidP="00572D15">
      <w:pPr>
        <w:pStyle w:val="CitrixBodyText3"/>
      </w:pPr>
    </w:p>
    <w:p w14:paraId="6A0A4BB1" w14:textId="77777777" w:rsidR="009E0792" w:rsidRPr="004120E5" w:rsidRDefault="009E0792" w:rsidP="00572D15">
      <w:pPr>
        <w:pStyle w:val="CitrixBodyText3"/>
      </w:pPr>
      <w:r w:rsidRPr="004120E5">
        <w:t>Once the networking and compute instances are in place, the standard XenDesktop installation procedures as outlined in the product documentation can be followed. There are no special considerations when implementing XenDesktop delivery controllers or worker servers within AWS as proposed in this sample design.</w:t>
      </w:r>
    </w:p>
    <w:p w14:paraId="12AECD39" w14:textId="77777777" w:rsidR="00800950" w:rsidRPr="004120E5" w:rsidRDefault="00800950" w:rsidP="00800950">
      <w:pPr>
        <w:pStyle w:val="Heading2"/>
      </w:pPr>
      <w:bookmarkStart w:id="87" w:name="_Toc391479300"/>
      <w:bookmarkStart w:id="88" w:name="_Toc422175071"/>
      <w:r w:rsidRPr="004120E5">
        <w:t>Conclusion</w:t>
      </w:r>
      <w:bookmarkEnd w:id="87"/>
      <w:bookmarkEnd w:id="88"/>
    </w:p>
    <w:p w14:paraId="5703CF3C" w14:textId="77777777" w:rsidR="00800950" w:rsidRPr="004120E5" w:rsidRDefault="00800950" w:rsidP="00800950">
      <w:pPr>
        <w:pStyle w:val="CitrixBodyText1"/>
      </w:pPr>
      <w:r w:rsidRPr="004120E5">
        <w:t xml:space="preserve">By cross-referencing the Citrix Project Accelerator and XenDesktop Modular Reference Architecture, Contoso was able to implement a hybrid XenDesktop solution spanning the Contoso on-premises enterprise datacenter and AWS’s EC2 environment. Leveraging public cloud infrastructure such as AWS virtually eliminated any need for a new Contoso capital investment, allowing them to bring their new service online quickly in a globally available, state-of-the-art cloud-hosted infrastructure. </w:t>
      </w:r>
    </w:p>
    <w:p w14:paraId="48320E3B" w14:textId="77777777" w:rsidR="00800950" w:rsidRPr="004120E5" w:rsidRDefault="00800950" w:rsidP="00800950">
      <w:pPr>
        <w:pStyle w:val="CitrixBodyText1"/>
      </w:pPr>
      <w:r w:rsidRPr="004120E5">
        <w:t xml:space="preserve">By leveraging Citrix XenDesktop 7.5, Contoso was capable of providing an industry-leading desktop virtualization solution, ensuring the best user experience across any device, as enabled by Citrix technologies such as </w:t>
      </w:r>
      <w:hyperlink r:id="rId56" w:history="1">
        <w:r w:rsidRPr="004120E5">
          <w:rPr>
            <w:rStyle w:val="Hyperlink"/>
          </w:rPr>
          <w:t>HDX</w:t>
        </w:r>
      </w:hyperlink>
      <w:r w:rsidRPr="004120E5">
        <w:t>™.</w:t>
      </w:r>
    </w:p>
    <w:p w14:paraId="4FB6C59B" w14:textId="77777777" w:rsidR="008B6535" w:rsidRDefault="00F31D64">
      <w:pPr>
        <w:sectPr w:rsidR="008B6535" w:rsidSect="003F46A3">
          <w:footerReference w:type="default" r:id="rId57"/>
          <w:pgSz w:w="12240" w:h="15840"/>
          <w:pgMar w:top="1440" w:right="1440" w:bottom="1080" w:left="1440" w:header="720" w:footer="720" w:gutter="0"/>
          <w:cols w:space="720"/>
          <w:docGrid w:linePitch="360"/>
        </w:sectPr>
      </w:pPr>
      <w:r>
        <w:br w:type="page"/>
      </w:r>
    </w:p>
    <w:p w14:paraId="77876D78" w14:textId="62EA406F" w:rsidR="00F31D64" w:rsidRDefault="00F31D64">
      <w:pPr>
        <w:rPr>
          <w:rFonts w:cs="Arial"/>
          <w:color w:val="4D4F53"/>
          <w:sz w:val="28"/>
          <w:szCs w:val="36"/>
        </w:rPr>
      </w:pPr>
    </w:p>
    <w:p w14:paraId="36C428E9" w14:textId="2C37E636" w:rsidR="00232982" w:rsidRPr="004120E5" w:rsidRDefault="00232982" w:rsidP="00232982">
      <w:pPr>
        <w:pStyle w:val="Heading3"/>
      </w:pPr>
      <w:bookmarkStart w:id="89" w:name="_Toc422175072"/>
      <w:r w:rsidRPr="004120E5">
        <w:t>Additional Resources</w:t>
      </w:r>
      <w:bookmarkEnd w:id="89"/>
    </w:p>
    <w:p w14:paraId="1E6252C8" w14:textId="77777777" w:rsidR="00232982" w:rsidRPr="004120E5" w:rsidRDefault="00DB3E54" w:rsidP="00232982">
      <w:pPr>
        <w:pStyle w:val="CitrixBodyText2"/>
        <w:rPr>
          <w:rStyle w:val="Hyperlink"/>
          <w:caps/>
          <w:spacing w:val="15"/>
        </w:rPr>
      </w:pPr>
      <w:hyperlink r:id="rId58" w:history="1">
        <w:r w:rsidR="00232982" w:rsidRPr="004120E5">
          <w:rPr>
            <w:rStyle w:val="Hyperlink"/>
            <w:spacing w:val="15"/>
          </w:rPr>
          <w:t>Citrix XenDesktop Product Web Site</w:t>
        </w:r>
      </w:hyperlink>
      <w:r w:rsidR="00232982" w:rsidRPr="004120E5">
        <w:t xml:space="preserve"> </w:t>
      </w:r>
    </w:p>
    <w:p w14:paraId="3D0E77DB" w14:textId="77777777" w:rsidR="00232982" w:rsidRPr="004120E5" w:rsidRDefault="00DB3E54" w:rsidP="00232982">
      <w:pPr>
        <w:pStyle w:val="CitrixBodyText2"/>
      </w:pPr>
      <w:hyperlink r:id="rId59" w:history="1">
        <w:r w:rsidR="00232982" w:rsidRPr="004120E5">
          <w:rPr>
            <w:rStyle w:val="Hyperlink"/>
            <w:spacing w:val="15"/>
          </w:rPr>
          <w:t>Citrix XenDesktop Modular Reference Architecture</w:t>
        </w:r>
      </w:hyperlink>
      <w:r w:rsidR="00232982" w:rsidRPr="004120E5">
        <w:rPr>
          <w:rStyle w:val="Hyperlink"/>
          <w:caps/>
          <w:spacing w:val="15"/>
        </w:rPr>
        <w:t xml:space="preserve"> [pdf]</w:t>
      </w:r>
    </w:p>
    <w:p w14:paraId="6F18E50C" w14:textId="77777777" w:rsidR="00232982" w:rsidRPr="004120E5" w:rsidRDefault="00DB3E54" w:rsidP="00232982">
      <w:pPr>
        <w:pStyle w:val="CitrixBodyText2"/>
        <w:rPr>
          <w:rStyle w:val="Hyperlink"/>
          <w:caps/>
          <w:spacing w:val="15"/>
        </w:rPr>
      </w:pPr>
      <w:hyperlink r:id="rId60" w:history="1">
        <w:r w:rsidR="00232982" w:rsidRPr="004120E5">
          <w:rPr>
            <w:rStyle w:val="Hyperlink"/>
            <w:spacing w:val="15"/>
          </w:rPr>
          <w:t>How to Deploy Xenapp and Xendesktop with Amazon Web Services</w:t>
        </w:r>
      </w:hyperlink>
    </w:p>
    <w:p w14:paraId="2917EB0E" w14:textId="24E64F7E" w:rsidR="00232982" w:rsidRPr="004120E5" w:rsidRDefault="00DB3E54" w:rsidP="00232982">
      <w:pPr>
        <w:pStyle w:val="CitrixBodyText2"/>
      </w:pPr>
      <w:hyperlink r:id="rId61" w:history="1">
        <w:r w:rsidR="00232982" w:rsidRPr="004120E5">
          <w:rPr>
            <w:rStyle w:val="Hyperlink"/>
            <w:spacing w:val="15"/>
          </w:rPr>
          <w:t>Flexing to the Cloud with Citrix XenDesktop and Amazon Web Services</w:t>
        </w:r>
      </w:hyperlink>
    </w:p>
    <w:p w14:paraId="15A14EEE" w14:textId="77777777" w:rsidR="00232982" w:rsidRPr="004120E5" w:rsidRDefault="00DB3E54" w:rsidP="00232982">
      <w:pPr>
        <w:pStyle w:val="CitrixBodyText2"/>
      </w:pPr>
      <w:hyperlink r:id="rId62" w:history="1">
        <w:r w:rsidR="00232982" w:rsidRPr="004120E5">
          <w:rPr>
            <w:rStyle w:val="Hyperlink"/>
          </w:rPr>
          <w:t>NetScaler On AWS Overview</w:t>
        </w:r>
      </w:hyperlink>
    </w:p>
    <w:p w14:paraId="685DC7F1" w14:textId="77777777" w:rsidR="00232982" w:rsidRPr="004120E5" w:rsidRDefault="00DB3E54" w:rsidP="00232982">
      <w:pPr>
        <w:pStyle w:val="CitrixBodyText2"/>
      </w:pPr>
      <w:hyperlink r:id="rId63" w:history="1">
        <w:r w:rsidR="00232982" w:rsidRPr="004120E5">
          <w:rPr>
            <w:rStyle w:val="Hyperlink"/>
            <w:spacing w:val="15"/>
          </w:rPr>
          <w:t>Citrix Project Accelerator</w:t>
        </w:r>
      </w:hyperlink>
    </w:p>
    <w:p w14:paraId="70CC4D54" w14:textId="77777777" w:rsidR="00232982" w:rsidRPr="004120E5" w:rsidRDefault="00DB3E54" w:rsidP="00232982">
      <w:pPr>
        <w:pStyle w:val="CitrixBodyText2"/>
        <w:rPr>
          <w:rStyle w:val="Hyperlink"/>
        </w:rPr>
      </w:pPr>
      <w:hyperlink r:id="rId64" w:history="1">
        <w:r w:rsidR="00232982" w:rsidRPr="004120E5">
          <w:rPr>
            <w:rStyle w:val="Hyperlink"/>
          </w:rPr>
          <w:t>Amazon Web Services Web Site</w:t>
        </w:r>
      </w:hyperlink>
    </w:p>
    <w:p w14:paraId="68BF751E" w14:textId="77777777" w:rsidR="00232982" w:rsidRPr="004120E5" w:rsidRDefault="00DB3E54" w:rsidP="00232982">
      <w:pPr>
        <w:pStyle w:val="CitrixBodyText2"/>
        <w:rPr>
          <w:rStyle w:val="Hyperlink"/>
        </w:rPr>
      </w:pPr>
      <w:hyperlink r:id="rId65" w:history="1">
        <w:r w:rsidR="00232982" w:rsidRPr="004120E5">
          <w:rPr>
            <w:rStyle w:val="Hyperlink"/>
          </w:rPr>
          <w:t>Citrix HDX technologies</w:t>
        </w:r>
      </w:hyperlink>
    </w:p>
    <w:bookmarkEnd w:id="4"/>
    <w:p w14:paraId="23E1E150" w14:textId="5DD05F37" w:rsidR="00521B07" w:rsidRDefault="00521B07" w:rsidP="00CB0378"/>
    <w:p w14:paraId="2A82F211" w14:textId="77777777" w:rsidR="00521B07" w:rsidRPr="004120E5" w:rsidRDefault="00521B07" w:rsidP="003F46A3">
      <w:pPr>
        <w:pStyle w:val="CitrixBodyText2"/>
        <w:ind w:left="0"/>
        <w:rPr>
          <w:rFonts w:cs="Arial"/>
          <w:szCs w:val="20"/>
          <w:shd w:val="clear" w:color="auto" w:fill="FFFFFF"/>
        </w:rPr>
      </w:pPr>
    </w:p>
    <w:sectPr w:rsidR="00521B07" w:rsidRPr="004120E5" w:rsidSect="003F46A3">
      <w:footerReference w:type="default" r:id="rId66"/>
      <w:pgSz w:w="12240" w:h="15840"/>
      <w:pgMar w:top="1440" w:right="1440" w:bottom="108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evin Nardone" w:date="2014-04-17T17:02:00Z" w:initials="WWC">
    <w:p w14:paraId="6C18BCC7" w14:textId="77777777" w:rsidR="00DB3E54" w:rsidRDefault="00DB3E54">
      <w:pPr>
        <w:pStyle w:val="CommentText"/>
      </w:pPr>
      <w:r>
        <w:rPr>
          <w:rStyle w:val="CommentReference"/>
        </w:rPr>
        <w:annotationRef/>
      </w:r>
      <w:r>
        <w:t>For template document management only. Delete for customer deliverable.</w:t>
      </w:r>
    </w:p>
  </w:comment>
  <w:comment w:id="19" w:author="Peter Bats" w:date="2015-06-13T16:13:00Z" w:initials="PB">
    <w:p w14:paraId="7DCF7D38" w14:textId="36BAD9FB" w:rsidR="00DB3E54" w:rsidRDefault="00DB3E54">
      <w:pPr>
        <w:pStyle w:val="CommentText"/>
      </w:pPr>
      <w:r>
        <w:rPr>
          <w:rStyle w:val="CommentReference"/>
        </w:rPr>
        <w:annotationRef/>
      </w:r>
      <w:r>
        <w:t>Will have to see what is meant here</w:t>
      </w:r>
    </w:p>
  </w:comment>
  <w:comment w:id="30" w:author="Peter Bats" w:date="2015-06-15T23:56:00Z" w:initials="PB">
    <w:p w14:paraId="6E69C9D8" w14:textId="74943710" w:rsidR="00C503E9" w:rsidRDefault="00C503E9">
      <w:pPr>
        <w:pStyle w:val="CommentText"/>
      </w:pPr>
      <w:r>
        <w:rPr>
          <w:rStyle w:val="CommentReference"/>
        </w:rPr>
        <w:annotationRef/>
      </w:r>
      <w:r>
        <w:t>Rewrite to outline the possibility to use on cloud or on-premises deployments</w:t>
      </w:r>
    </w:p>
  </w:comment>
  <w:comment w:id="44" w:author="Peter Bats" w:date="2015-06-15T23:57:00Z" w:initials="PB">
    <w:p w14:paraId="5A935E82" w14:textId="4F83B304" w:rsidR="00C503E9" w:rsidRDefault="00C503E9">
      <w:pPr>
        <w:pStyle w:val="CommentText"/>
      </w:pPr>
      <w:r>
        <w:rPr>
          <w:rStyle w:val="CommentReference"/>
        </w:rPr>
        <w:annotationRef/>
      </w:r>
      <w:r>
        <w:t>Add more accurate information here</w:t>
      </w:r>
    </w:p>
  </w:comment>
  <w:comment w:id="45" w:author="Peter Bats" w:date="2015-06-15T23:58:00Z" w:initials="PB">
    <w:p w14:paraId="3EC84933" w14:textId="542834D0" w:rsidR="00C503E9" w:rsidRDefault="00C503E9">
      <w:pPr>
        <w:pStyle w:val="CommentText"/>
      </w:pPr>
      <w:r>
        <w:rPr>
          <w:rStyle w:val="CommentReference"/>
        </w:rPr>
        <w:annotationRef/>
      </w:r>
      <w:r>
        <w:t>To be modified</w:t>
      </w:r>
    </w:p>
  </w:comment>
  <w:comment w:id="48" w:author="Peter Bats" w:date="2015-06-15T23:59:00Z" w:initials="PB">
    <w:p w14:paraId="236C136B" w14:textId="0031B50D" w:rsidR="00C503E9" w:rsidRDefault="00C503E9">
      <w:pPr>
        <w:pStyle w:val="CommentText"/>
      </w:pPr>
      <w:r>
        <w:rPr>
          <w:rStyle w:val="CommentReference"/>
        </w:rPr>
        <w:annotationRef/>
      </w:r>
      <w:r>
        <w:t>Rework picture</w:t>
      </w:r>
    </w:p>
  </w:comment>
  <w:comment w:id="56" w:author="Peter Bats" w:date="2015-06-16T00:02:00Z" w:initials="PB">
    <w:p w14:paraId="16633C0D" w14:textId="393AC970" w:rsidR="00C503E9" w:rsidRDefault="00C503E9">
      <w:pPr>
        <w:pStyle w:val="CommentText"/>
      </w:pPr>
      <w:r>
        <w:rPr>
          <w:rStyle w:val="CommentReference"/>
        </w:rPr>
        <w:annotationRef/>
      </w:r>
      <w:r>
        <w:t>Rework diagram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18BCC7" w15:done="0"/>
  <w15:commentEx w15:paraId="7DCF7D38" w15:done="0"/>
  <w15:commentEx w15:paraId="6E69C9D8" w15:done="0"/>
  <w15:commentEx w15:paraId="5A935E82" w15:done="0"/>
  <w15:commentEx w15:paraId="3EC84933" w15:done="0"/>
  <w15:commentEx w15:paraId="236C136B" w15:done="0"/>
  <w15:commentEx w15:paraId="16633C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DB2D1" w14:textId="77777777" w:rsidR="00651837" w:rsidRDefault="00651837" w:rsidP="008E1E30">
      <w:pPr>
        <w:spacing w:before="0"/>
      </w:pPr>
      <w:r>
        <w:separator/>
      </w:r>
    </w:p>
    <w:p w14:paraId="5481D04B" w14:textId="77777777" w:rsidR="00651837" w:rsidRDefault="00651837"/>
    <w:p w14:paraId="1320BB52" w14:textId="77777777" w:rsidR="00651837" w:rsidRDefault="00651837"/>
  </w:endnote>
  <w:endnote w:type="continuationSeparator" w:id="0">
    <w:p w14:paraId="5B80A9A0" w14:textId="77777777" w:rsidR="00651837" w:rsidRDefault="00651837" w:rsidP="008E1E30">
      <w:pPr>
        <w:spacing w:before="0"/>
      </w:pPr>
      <w:r>
        <w:continuationSeparator/>
      </w:r>
    </w:p>
    <w:p w14:paraId="71F845C6" w14:textId="77777777" w:rsidR="00651837" w:rsidRDefault="00651837"/>
    <w:p w14:paraId="5C99B749" w14:textId="77777777" w:rsidR="00651837" w:rsidRDefault="00651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Helvetica 55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Sabon LT">
    <w:altName w:val="Sabon L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BB9A9" w14:textId="2E06D22C" w:rsidR="00DB3E54" w:rsidRDefault="00DB3E54">
    <w:pPr>
      <w:spacing w:before="0"/>
    </w:pPr>
    <w:sdt>
      <w:sdtPr>
        <w:id w:val="-17931822"/>
        <w:placeholder>
          <w:docPart w:val="A21677C540CBCE4EA1DA2F7EC8A93808"/>
        </w:placeholder>
        <w:temporary/>
        <w:showingPlcHdr/>
      </w:sdtPr>
      <w:sdtContent>
        <w:r>
          <w:t>[Type text]</w:t>
        </w:r>
      </w:sdtContent>
    </w:sdt>
    <w:r>
      <w:ptab w:relativeTo="margin" w:alignment="center" w:leader="none"/>
    </w:r>
    <w:sdt>
      <w:sdtPr>
        <w:id w:val="103319056"/>
        <w:placeholder>
          <w:docPart w:val="41531E0D711816489D887C6532E7895C"/>
        </w:placeholder>
        <w:temporary/>
        <w:showingPlcHdr/>
      </w:sdtPr>
      <w:sdtContent>
        <w:r>
          <w:t>[Type text]</w:t>
        </w:r>
      </w:sdtContent>
    </w:sdt>
    <w:r>
      <w:ptab w:relativeTo="margin" w:alignment="right" w:leader="none"/>
    </w:r>
    <w:sdt>
      <w:sdtPr>
        <w:id w:val="1955587571"/>
        <w:placeholder>
          <w:docPart w:val="36EABAA8165B684880C2BCAA98EB0753"/>
        </w:placeholder>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E0A6C" w14:textId="1F8E95FD" w:rsidR="00DB3E54" w:rsidRDefault="00DB3E54" w:rsidP="003B3BAA">
    <w:pPr>
      <w:tabs>
        <w:tab w:val="left" w:pos="-1440"/>
        <w:tab w:val="left" w:pos="0"/>
      </w:tabs>
      <w:ind w:right="-1080" w:hanging="1080"/>
    </w:pPr>
    <w:r>
      <w:rPr>
        <w:noProof/>
        <w:lang w:val="en-GB" w:eastAsia="en-GB"/>
      </w:rPr>
      <mc:AlternateContent>
        <mc:Choice Requires="wps">
          <w:drawing>
            <wp:anchor distT="0" distB="0" distL="114300" distR="114300" simplePos="0" relativeHeight="251659264" behindDoc="0" locked="0" layoutInCell="1" allowOverlap="1" wp14:anchorId="3C1CBCE3" wp14:editId="0A906DEC">
              <wp:simplePos x="0" y="0"/>
              <wp:positionH relativeFrom="column">
                <wp:posOffset>-443753</wp:posOffset>
              </wp:positionH>
              <wp:positionV relativeFrom="paragraph">
                <wp:posOffset>232597</wp:posOffset>
              </wp:positionV>
              <wp:extent cx="2918012" cy="342900"/>
              <wp:effectExtent l="0" t="0" r="15875" b="0"/>
              <wp:wrapNone/>
              <wp:docPr id="50" name="Text Box 50"/>
              <wp:cNvGraphicFramePr/>
              <a:graphic xmlns:a="http://schemas.openxmlformats.org/drawingml/2006/main">
                <a:graphicData uri="http://schemas.microsoft.com/office/word/2010/wordprocessingShape">
                  <wps:wsp>
                    <wps:cNvSpPr txBox="1"/>
                    <wps:spPr>
                      <a:xfrm>
                        <a:off x="0" y="0"/>
                        <a:ext cx="2918012"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B4BF25" w14:textId="780B6E81" w:rsidR="00DB3E54" w:rsidRPr="00FD2875" w:rsidRDefault="00DB3E54">
                          <w:pPr>
                            <w:rPr>
                              <w:color w:val="000000" w:themeColor="text1"/>
                            </w:rPr>
                          </w:pPr>
                          <w:r>
                            <w:rPr>
                              <w:color w:val="000000" w:themeColor="text1"/>
                            </w:rPr>
                            <w:t>Design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CBCE3" id="_x0000_t202" coordsize="21600,21600" o:spt="202" path="m,l,21600r21600,l21600,xe">
              <v:stroke joinstyle="miter"/>
              <v:path gradientshapeok="t" o:connecttype="rect"/>
            </v:shapetype>
            <v:shape id="Text Box 50" o:spid="_x0000_s1026" type="#_x0000_t202" style="position:absolute;margin-left:-34.95pt;margin-top:18.3pt;width:229.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" filled="f" stroked="f">
              <v:textbox inset="0,0,0,0">
                <w:txbxContent>
                  <w:p w14:paraId="05B4BF25" w14:textId="780B6E81" w:rsidR="00DB3E54" w:rsidRPr="00FD2875" w:rsidRDefault="00DB3E54">
                    <w:pPr>
                      <w:rPr>
                        <w:color w:val="000000" w:themeColor="text1"/>
                      </w:rPr>
                    </w:pPr>
                    <w:r>
                      <w:rPr>
                        <w:color w:val="000000" w:themeColor="text1"/>
                      </w:rPr>
                      <w:t>Design Guide</w:t>
                    </w:r>
                  </w:p>
                </w:txbxContent>
              </v:textbox>
            </v:shape>
          </w:pict>
        </mc:Fallback>
      </mc:AlternateContent>
    </w:r>
    <w:r>
      <w:rPr>
        <w:noProof/>
        <w:lang w:val="en-GB" w:eastAsia="en-GB"/>
      </w:rPr>
      <w:drawing>
        <wp:anchor distT="0" distB="0" distL="114300" distR="114300" simplePos="0" relativeHeight="251658240" behindDoc="1" locked="0" layoutInCell="1" allowOverlap="1" wp14:anchorId="0537BCDF" wp14:editId="442A1A84">
          <wp:simplePos x="0" y="0"/>
          <wp:positionH relativeFrom="column">
            <wp:posOffset>-683260</wp:posOffset>
          </wp:positionH>
          <wp:positionV relativeFrom="paragraph">
            <wp:posOffset>72390</wp:posOffset>
          </wp:positionV>
          <wp:extent cx="7315200" cy="645551"/>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x bar.pdf"/>
                  <pic:cNvPicPr/>
                </pic:nvPicPr>
                <pic:blipFill>
                  <a:blip r:embed="rId1">
                    <a:extLst>
                      <a:ext uri="{28A0092B-C50C-407E-A947-70E740481C1C}">
                        <a14:useLocalDpi xmlns:a14="http://schemas.microsoft.com/office/drawing/2010/main" val="0"/>
                      </a:ext>
                    </a:extLst>
                  </a:blip>
                  <a:stretch>
                    <a:fillRect/>
                  </a:stretch>
                </pic:blipFill>
                <pic:spPr>
                  <a:xfrm>
                    <a:off x="0" y="0"/>
                    <a:ext cx="7315200" cy="6455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3E659" w14:textId="77777777" w:rsidR="00DB3E54" w:rsidRPr="008E456D" w:rsidRDefault="00DB3E54" w:rsidP="00B23259">
    <w:pPr>
      <w:pStyle w:val="Header"/>
    </w:pPr>
    <w:r w:rsidRPr="008E456D">
      <w:fldChar w:fldCharType="begin"/>
    </w:r>
    <w:r w:rsidRPr="008E456D">
      <w:instrText xml:space="preserve"> PAGE   \* MERGEFORMAT </w:instrText>
    </w:r>
    <w:r w:rsidRPr="008E456D">
      <w:fldChar w:fldCharType="separate"/>
    </w:r>
    <w:r w:rsidR="00750403">
      <w:rPr>
        <w:noProof/>
      </w:rPr>
      <w:t>4</w:t>
    </w:r>
    <w:r w:rsidRPr="008E456D">
      <w:fldChar w:fldCharType="end"/>
    </w:r>
  </w:p>
  <w:p w14:paraId="2408B435" w14:textId="77777777" w:rsidR="00DB3E54" w:rsidRDefault="00DB3E54" w:rsidP="000971E4">
    <w:pPr>
      <w:tabs>
        <w:tab w:val="left" w:pos="821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A122" w14:textId="77777777" w:rsidR="00DB3E54" w:rsidRDefault="00DB3E54" w:rsidP="00F6314A">
    <w:pPr>
      <w:pStyle w:val="Header"/>
    </w:pPr>
  </w:p>
  <w:p w14:paraId="18EA708B" w14:textId="77777777" w:rsidR="00DB3E54" w:rsidRPr="008E456D" w:rsidRDefault="00DB3E54" w:rsidP="00F6314A">
    <w:pPr>
      <w:pStyle w:val="Header"/>
    </w:pPr>
    <w:r w:rsidRPr="008E456D">
      <w:fldChar w:fldCharType="begin"/>
    </w:r>
    <w:r w:rsidRPr="008E456D">
      <w:instrText xml:space="preserve"> PAGE   \* MERGEFORMAT </w:instrText>
    </w:r>
    <w:r w:rsidRPr="008E456D">
      <w:fldChar w:fldCharType="separate"/>
    </w:r>
    <w:r w:rsidR="00AC7445">
      <w:rPr>
        <w:noProof/>
      </w:rPr>
      <w:t>29</w:t>
    </w:r>
    <w:r w:rsidRPr="008E456D">
      <w:fldChar w:fldCharType="end"/>
    </w:r>
  </w:p>
  <w:p w14:paraId="3DD50419" w14:textId="77777777" w:rsidR="00DB3E54" w:rsidRPr="008E456D" w:rsidRDefault="00DB3E54" w:rsidP="00CB6FF2">
    <w:pPr>
      <w:pStyle w:val="Header"/>
    </w:pPr>
  </w:p>
  <w:p w14:paraId="300B0056" w14:textId="77777777" w:rsidR="00DB3E54" w:rsidRDefault="00DB3E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FC9F8" w14:textId="096B7B15" w:rsidR="00DB3E54" w:rsidRPr="002B2DE4" w:rsidRDefault="00DB3E54" w:rsidP="0006373A">
    <w:pPr>
      <w:pStyle w:val="Header"/>
      <w:rPr>
        <w:color w:val="000000" w:themeColor="text1"/>
      </w:rPr>
    </w:pPr>
  </w:p>
  <w:p w14:paraId="7796B6F6" w14:textId="77777777" w:rsidR="00DB3E54" w:rsidRPr="00C919D1" w:rsidRDefault="00DB3E54" w:rsidP="00C919D1">
    <w:pPr>
      <w:rPr>
        <w:rFonts w:cs="Arial"/>
        <w:b/>
        <w:color w:val="000000" w:themeColor="text1"/>
        <w:sz w:val="16"/>
        <w:szCs w:val="16"/>
      </w:rPr>
    </w:pPr>
    <w:r w:rsidRPr="00C919D1">
      <w:rPr>
        <w:rFonts w:cs="Arial"/>
        <w:b/>
        <w:color w:val="000000" w:themeColor="text1"/>
        <w:sz w:val="16"/>
        <w:szCs w:val="16"/>
      </w:rPr>
      <w:t>About Citrix</w:t>
    </w:r>
  </w:p>
  <w:p w14:paraId="06588969" w14:textId="2EB6D675" w:rsidR="00DB3E54" w:rsidRDefault="00DB3E54" w:rsidP="00C919D1">
    <w:pPr>
      <w:rPr>
        <w:rFonts w:cs="Arial"/>
        <w:color w:val="000000" w:themeColor="text1"/>
        <w:sz w:val="16"/>
        <w:szCs w:val="16"/>
      </w:rPr>
    </w:pPr>
    <w:r w:rsidRPr="00C919D1">
      <w:rPr>
        <w:rFonts w:cs="Arial"/>
        <w:color w:val="000000" w:themeColor="text1"/>
        <w:sz w:val="16"/>
        <w:szCs w:val="16"/>
      </w:rPr>
      <w:t xml:space="preserve">Citrix (NASDAQ:CTXS) is a leader in mobile workspaces, providing virtualization, mobility management, networking and cloud services to enable new ways to work better. Citrix solutions power business mobility through secure, personal workspaces that provide people with instant access to apps, desktops, data and communications on any device, over any network and cloud. This year Citrix is celebrating 25 years of innovation, making IT simpler and people more productive. With annual revenue in 2013 of $2.9 billion, Citrix solutions are in use at more than 330,000 organizations and by over 100 million users globally. Learn more at </w:t>
    </w:r>
    <w:hyperlink r:id="rId1" w:history="1">
      <w:r w:rsidRPr="00A951ED">
        <w:rPr>
          <w:rStyle w:val="Hyperlink"/>
          <w:rFonts w:cs="Arial"/>
          <w:sz w:val="16"/>
          <w:szCs w:val="16"/>
        </w:rPr>
        <w:t>www.citrix.com</w:t>
      </w:r>
    </w:hyperlink>
  </w:p>
  <w:p w14:paraId="57B256EC" w14:textId="77777777" w:rsidR="00DB3E54" w:rsidRPr="002B2DE4" w:rsidRDefault="00DB3E54" w:rsidP="00C919D1">
    <w:pPr>
      <w:rPr>
        <w:rFonts w:cs="Arial"/>
        <w:color w:val="000000" w:themeColor="text1"/>
        <w:sz w:val="16"/>
        <w:szCs w:val="16"/>
      </w:rPr>
    </w:pPr>
  </w:p>
  <w:tbl>
    <w:tblPr>
      <w:tblW w:w="9564" w:type="dxa"/>
      <w:tblInd w:w="18" w:type="dxa"/>
      <w:tblLayout w:type="fixed"/>
      <w:tblLook w:val="0000" w:firstRow="0" w:lastRow="0" w:firstColumn="0" w:lastColumn="0" w:noHBand="0" w:noVBand="0"/>
    </w:tblPr>
    <w:tblGrid>
      <w:gridCol w:w="3127"/>
      <w:gridCol w:w="2696"/>
      <w:gridCol w:w="1467"/>
      <w:gridCol w:w="2250"/>
      <w:gridCol w:w="24"/>
    </w:tblGrid>
    <w:tr w:rsidR="00DB3E54" w:rsidRPr="002B2DE4" w14:paraId="66B5B2AB" w14:textId="77777777" w:rsidTr="00EC29C7">
      <w:trPr>
        <w:gridAfter w:val="1"/>
        <w:wAfter w:w="24" w:type="dxa"/>
        <w:cantSplit/>
        <w:trHeight w:val="372"/>
      </w:trPr>
      <w:tc>
        <w:tcPr>
          <w:tcW w:w="3127" w:type="dxa"/>
        </w:tcPr>
        <w:p w14:paraId="0D9C27A9" w14:textId="223EA2B3" w:rsidR="00DB3E54" w:rsidRPr="002B2DE4" w:rsidRDefault="00DB3E54" w:rsidP="007B75A0">
          <w:pPr>
            <w:pStyle w:val="CitrixBodyText1"/>
            <w:rPr>
              <w:b/>
              <w:bCs w:val="0"/>
              <w:color w:val="000000" w:themeColor="text1"/>
              <w:sz w:val="16"/>
              <w:szCs w:val="21"/>
            </w:rPr>
          </w:pPr>
          <w:r w:rsidRPr="002B2DE4">
            <w:rPr>
              <w:b/>
              <w:bCs w:val="0"/>
              <w:color w:val="000000" w:themeColor="text1"/>
              <w:sz w:val="16"/>
              <w:szCs w:val="21"/>
            </w:rPr>
            <w:t>851 West Cypress Creek Road</w:t>
          </w:r>
        </w:p>
      </w:tc>
      <w:tc>
        <w:tcPr>
          <w:tcW w:w="2696" w:type="dxa"/>
        </w:tcPr>
        <w:p w14:paraId="3AAA3FCF" w14:textId="77777777" w:rsidR="00DB3E54" w:rsidRPr="002B2DE4" w:rsidRDefault="00DB3E54" w:rsidP="007B75A0">
          <w:pPr>
            <w:pStyle w:val="CitrixBodyText1"/>
            <w:rPr>
              <w:b/>
              <w:bCs w:val="0"/>
              <w:color w:val="000000" w:themeColor="text1"/>
              <w:sz w:val="16"/>
              <w:szCs w:val="21"/>
            </w:rPr>
          </w:pPr>
          <w:r w:rsidRPr="002B2DE4">
            <w:rPr>
              <w:b/>
              <w:bCs w:val="0"/>
              <w:color w:val="000000" w:themeColor="text1"/>
              <w:sz w:val="16"/>
              <w:szCs w:val="21"/>
            </w:rPr>
            <w:t>Fort Lauderdale, FL 33309</w:t>
          </w:r>
        </w:p>
      </w:tc>
      <w:tc>
        <w:tcPr>
          <w:tcW w:w="1467" w:type="dxa"/>
        </w:tcPr>
        <w:p w14:paraId="305EB1A1" w14:textId="77777777" w:rsidR="00DB3E54" w:rsidRPr="002B2DE4" w:rsidRDefault="00DB3E54" w:rsidP="007B75A0">
          <w:pPr>
            <w:pStyle w:val="CitrixBodyText1"/>
            <w:rPr>
              <w:b/>
              <w:bCs w:val="0"/>
              <w:color w:val="000000" w:themeColor="text1"/>
              <w:sz w:val="16"/>
              <w:szCs w:val="21"/>
            </w:rPr>
          </w:pPr>
          <w:r w:rsidRPr="002B2DE4">
            <w:rPr>
              <w:b/>
              <w:bCs w:val="0"/>
              <w:color w:val="000000" w:themeColor="text1"/>
              <w:sz w:val="16"/>
              <w:szCs w:val="21"/>
            </w:rPr>
            <w:t>954-267-3000</w:t>
          </w:r>
        </w:p>
      </w:tc>
      <w:tc>
        <w:tcPr>
          <w:tcW w:w="2250" w:type="dxa"/>
        </w:tcPr>
        <w:p w14:paraId="3BD147A1" w14:textId="77777777" w:rsidR="00DB3E54" w:rsidRPr="002B2DE4" w:rsidRDefault="00DB3E54" w:rsidP="007B75A0">
          <w:pPr>
            <w:pStyle w:val="CitrixBodyText1"/>
            <w:rPr>
              <w:color w:val="000000" w:themeColor="text1"/>
              <w:sz w:val="16"/>
              <w:szCs w:val="21"/>
            </w:rPr>
          </w:pPr>
          <w:hyperlink r:id="rId2" w:history="1">
            <w:r w:rsidRPr="002B2DE4">
              <w:rPr>
                <w:rStyle w:val="Hyperlink"/>
                <w:rFonts w:cs="Arial"/>
                <w:color w:val="000000" w:themeColor="text1"/>
                <w:sz w:val="16"/>
                <w:szCs w:val="16"/>
              </w:rPr>
              <w:t>http://www.citrix.com</w:t>
            </w:r>
          </w:hyperlink>
        </w:p>
      </w:tc>
    </w:tr>
    <w:tr w:rsidR="00DB3E54" w:rsidRPr="002B2DE4" w14:paraId="486A810D" w14:textId="77777777" w:rsidTr="00EC29C7">
      <w:trPr>
        <w:cantSplit/>
        <w:trHeight w:val="645"/>
      </w:trPr>
      <w:tc>
        <w:tcPr>
          <w:tcW w:w="9564" w:type="dxa"/>
          <w:gridSpan w:val="5"/>
        </w:tcPr>
        <w:p w14:paraId="63943963" w14:textId="0E5D8ECC" w:rsidR="00DB3E54" w:rsidRPr="002B2DE4" w:rsidRDefault="00DB3E54" w:rsidP="001F18E7">
          <w:pPr>
            <w:pStyle w:val="CitrixBodyText1"/>
            <w:rPr>
              <w:color w:val="000000" w:themeColor="text1"/>
              <w:sz w:val="16"/>
              <w:szCs w:val="21"/>
            </w:rPr>
          </w:pPr>
          <w:r w:rsidRPr="00C919D1">
            <w:rPr>
              <w:color w:val="000000" w:themeColor="text1"/>
              <w:sz w:val="16"/>
              <w:szCs w:val="21"/>
            </w:rPr>
            <w:t>Copyright © 2014 Citrix Systems, Inc. All rights reserved.</w:t>
          </w:r>
          <w:r>
            <w:rPr>
              <w:color w:val="000000" w:themeColor="text1"/>
              <w:sz w:val="16"/>
              <w:szCs w:val="21"/>
            </w:rPr>
            <w:t xml:space="preserve"> Citrix, FlexCast, HDX, NetScaler Gateway, and XenDesktop</w:t>
          </w:r>
          <w:r w:rsidRPr="00C919D1">
            <w:rPr>
              <w:color w:val="000000" w:themeColor="text1"/>
              <w:sz w:val="16"/>
              <w:szCs w:val="21"/>
            </w:rPr>
            <w:t xml:space="preserve"> are trademarks of Citrix Systems, Inc. and/or one of its subsidiaries, and may be registered in the U.S. and other countries. Other product and company names mentioned herein may be trademarks of their respective companies.</w:t>
          </w:r>
        </w:p>
      </w:tc>
    </w:tr>
  </w:tbl>
  <w:p w14:paraId="3BD751A6" w14:textId="3F7E293E" w:rsidR="00DB3E54" w:rsidRDefault="00DB3E54">
    <w:pPr>
      <w:rPr>
        <w:color w:val="000000" w:themeColor="text1"/>
      </w:rPr>
    </w:pPr>
    <w:r w:rsidRPr="00C919D1">
      <w:rPr>
        <w:noProof/>
        <w:color w:val="000000" w:themeColor="text1"/>
        <w:lang w:val="en-GB" w:eastAsia="en-GB"/>
      </w:rPr>
      <w:drawing>
        <wp:anchor distT="0" distB="0" distL="114300" distR="114300" simplePos="0" relativeHeight="251677696" behindDoc="1" locked="0" layoutInCell="1" allowOverlap="1" wp14:anchorId="603166C6" wp14:editId="531E62F3">
          <wp:simplePos x="0" y="0"/>
          <wp:positionH relativeFrom="column">
            <wp:posOffset>-657225</wp:posOffset>
          </wp:positionH>
          <wp:positionV relativeFrom="paragraph">
            <wp:posOffset>174737</wp:posOffset>
          </wp:positionV>
          <wp:extent cx="7315200" cy="6451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x bar.pdf"/>
                  <pic:cNvPicPr/>
                </pic:nvPicPr>
                <pic:blipFill>
                  <a:blip r:embed="rId3">
                    <a:extLst>
                      <a:ext uri="{28A0092B-C50C-407E-A947-70E740481C1C}">
                        <a14:useLocalDpi xmlns:a14="http://schemas.microsoft.com/office/drawing/2010/main" val="0"/>
                      </a:ext>
                    </a:extLst>
                  </a:blip>
                  <a:stretch>
                    <a:fillRect/>
                  </a:stretch>
                </pic:blipFill>
                <pic:spPr>
                  <a:xfrm>
                    <a:off x="0" y="0"/>
                    <a:ext cx="7315200" cy="6451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06CAF4" w14:textId="660118B9" w:rsidR="00DB3E54" w:rsidRDefault="00DB3E54">
    <w:pPr>
      <w:rPr>
        <w:color w:val="000000" w:themeColor="text1"/>
      </w:rPr>
    </w:pPr>
    <w:r w:rsidRPr="00C919D1">
      <w:rPr>
        <w:noProof/>
        <w:color w:val="000000" w:themeColor="text1"/>
        <w:lang w:val="en-GB" w:eastAsia="en-GB"/>
      </w:rPr>
      <mc:AlternateContent>
        <mc:Choice Requires="wps">
          <w:drawing>
            <wp:anchor distT="0" distB="0" distL="114300" distR="114300" simplePos="0" relativeHeight="251691008" behindDoc="0" locked="0" layoutInCell="1" allowOverlap="1" wp14:anchorId="62F8EF29" wp14:editId="356048C7">
              <wp:simplePos x="0" y="0"/>
              <wp:positionH relativeFrom="column">
                <wp:posOffset>-1607</wp:posOffset>
              </wp:positionH>
              <wp:positionV relativeFrom="paragraph">
                <wp:posOffset>109855</wp:posOffset>
              </wp:positionV>
              <wp:extent cx="1841500" cy="34290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84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87211" w14:textId="13D347F9" w:rsidR="00DB3E54" w:rsidRPr="00C919D1" w:rsidRDefault="00DB3E54" w:rsidP="00C919D1">
                          <w:pPr>
                            <w:rPr>
                              <w:color w:val="000000" w:themeColor="text1"/>
                            </w:rPr>
                          </w:pPr>
                          <w:r w:rsidRPr="00C919D1">
                            <w:rPr>
                              <w:color w:val="000000" w:themeColor="text1"/>
                            </w:rPr>
                            <w:t>citrix.com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8EF29" id="_x0000_t202" coordsize="21600,21600" o:spt="202" path="m,l,21600r21600,l21600,xe">
              <v:stroke joinstyle="miter"/>
              <v:path gradientshapeok="t" o:connecttype="rect"/>
            </v:shapetype>
            <v:shape id="Text Box 4" o:spid="_x0000_s1027" type="#_x0000_t202" style="position:absolute;margin-left:-.15pt;margin-top:8.65pt;width:1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" filled="f" stroked="f">
              <v:textbox inset="0,0,0,0">
                <w:txbxContent>
                  <w:p w14:paraId="16287211" w14:textId="13D347F9" w:rsidR="00DB3E54" w:rsidRPr="00C919D1" w:rsidRDefault="00DB3E54" w:rsidP="00C919D1">
                    <w:pPr>
                      <w:rPr>
                        <w:color w:val="000000" w:themeColor="text1"/>
                      </w:rPr>
                    </w:pPr>
                    <w:r w:rsidRPr="00C919D1">
                      <w:rPr>
                        <w:color w:val="000000" w:themeColor="text1"/>
                      </w:rPr>
                      <w:t>citrix.com</w:t>
                    </w:r>
                  </w:p>
                </w:txbxContent>
              </v:textbox>
            </v:shape>
          </w:pict>
        </mc:Fallback>
      </mc:AlternateContent>
    </w:r>
  </w:p>
  <w:p w14:paraId="46A4D579" w14:textId="662C4562" w:rsidR="00DB3E54" w:rsidRPr="002B2DE4" w:rsidRDefault="00DB3E54">
    <w:pPr>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CB561" w14:textId="77777777" w:rsidR="00651837" w:rsidRDefault="00651837" w:rsidP="008E1E30">
      <w:pPr>
        <w:spacing w:before="0"/>
      </w:pPr>
      <w:r>
        <w:separator/>
      </w:r>
    </w:p>
    <w:p w14:paraId="14D72A39" w14:textId="77777777" w:rsidR="00651837" w:rsidRDefault="00651837"/>
    <w:p w14:paraId="1D7B9A56" w14:textId="77777777" w:rsidR="00651837" w:rsidRDefault="00651837"/>
  </w:footnote>
  <w:footnote w:type="continuationSeparator" w:id="0">
    <w:p w14:paraId="0D7E409F" w14:textId="77777777" w:rsidR="00651837" w:rsidRDefault="00651837" w:rsidP="008E1E30">
      <w:pPr>
        <w:spacing w:before="0"/>
      </w:pPr>
      <w:r>
        <w:continuationSeparator/>
      </w:r>
    </w:p>
    <w:p w14:paraId="3F81CB49" w14:textId="77777777" w:rsidR="00651837" w:rsidRDefault="00651837"/>
    <w:p w14:paraId="716079D9" w14:textId="77777777" w:rsidR="00651837" w:rsidRDefault="006518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B932B" w14:textId="77777777" w:rsidR="00DB3E54" w:rsidRDefault="00DB3E54">
    <w:pP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D0619" w14:textId="77777777" w:rsidR="00DB3E54" w:rsidRDefault="00DB3E54" w:rsidP="002C4AB4">
    <w:pPr>
      <w:jc w:val="right"/>
      <w:rPr>
        <w:rFonts w:ascii="Garamond" w:hAnsi="Garamond" w:cs="Arial"/>
        <w:b/>
        <w:bCs/>
        <w:color w:val="4D4F53"/>
      </w:rPr>
    </w:pPr>
  </w:p>
  <w:p w14:paraId="639FEEEE" w14:textId="77777777" w:rsidR="00DB3E54" w:rsidRPr="00712990" w:rsidRDefault="00DB3E54" w:rsidP="002C4AB4">
    <w:pPr>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9A437" w14:textId="77777777" w:rsidR="00DB3E54" w:rsidRDefault="00DB3E54">
    <w:pPr>
      <w:spacing w:before="0"/>
    </w:pPr>
    <w:r>
      <w:t>Citrix Confidential – Internal Use Only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1ECAB" w14:textId="77777777" w:rsidR="00DB3E54" w:rsidRPr="00B23259" w:rsidRDefault="00DB3E54" w:rsidP="00B23259">
    <w:pPr>
      <w:pStyle w:val="CitrixTableHeading"/>
    </w:pPr>
    <w:r>
      <w:t>Desktop Virtualization Design</w:t>
    </w:r>
  </w:p>
  <w:p w14:paraId="72411C7B" w14:textId="77777777" w:rsidR="00DB3E54" w:rsidRDefault="00DB3E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7C0"/>
    <w:multiLevelType w:val="hybridMultilevel"/>
    <w:tmpl w:val="DC1251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345236F"/>
    <w:multiLevelType w:val="hybridMultilevel"/>
    <w:tmpl w:val="2C644646"/>
    <w:lvl w:ilvl="0" w:tplc="04090001">
      <w:start w:val="1"/>
      <w:numFmt w:val="bullet"/>
      <w:lvlText w:val=""/>
      <w:lvlJc w:val="left"/>
      <w:pPr>
        <w:ind w:left="1656" w:hanging="360"/>
      </w:pPr>
      <w:rPr>
        <w:rFonts w:ascii="Symbol" w:hAnsi="Symbol"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 w15:restartNumberingAfterBreak="0">
    <w:nsid w:val="03661D2F"/>
    <w:multiLevelType w:val="hybridMultilevel"/>
    <w:tmpl w:val="8CB0C7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4585380"/>
    <w:multiLevelType w:val="hybridMultilevel"/>
    <w:tmpl w:val="28B6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7637A"/>
    <w:multiLevelType w:val="hybridMultilevel"/>
    <w:tmpl w:val="1ABACD8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09E96A07"/>
    <w:multiLevelType w:val="hybridMultilevel"/>
    <w:tmpl w:val="92E6EEF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0B05647C"/>
    <w:multiLevelType w:val="hybridMultilevel"/>
    <w:tmpl w:val="6848FDA6"/>
    <w:lvl w:ilvl="0" w:tplc="04090019">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B1A132A"/>
    <w:multiLevelType w:val="hybridMultilevel"/>
    <w:tmpl w:val="30628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6417C"/>
    <w:multiLevelType w:val="hybridMultilevel"/>
    <w:tmpl w:val="495EF2EA"/>
    <w:lvl w:ilvl="0" w:tplc="50FEA7CE">
      <w:start w:val="1"/>
      <w:numFmt w:val="bullet"/>
      <w:pStyle w:val="Bullet3Hole-Alt3"/>
      <w:lvlText w:val="o"/>
      <w:lvlJc w:val="left"/>
      <w:pPr>
        <w:tabs>
          <w:tab w:val="num" w:pos="2016"/>
        </w:tabs>
        <w:ind w:left="2016" w:hanging="360"/>
      </w:pPr>
      <w:rPr>
        <w:rFonts w:ascii="Courier New" w:hAnsi="Courier New" w:cs="Courier New"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9" w15:restartNumberingAfterBreak="0">
    <w:nsid w:val="0D3B44AB"/>
    <w:multiLevelType w:val="hybridMultilevel"/>
    <w:tmpl w:val="194002A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 w15:restartNumberingAfterBreak="0">
    <w:nsid w:val="11A942AA"/>
    <w:multiLevelType w:val="hybridMultilevel"/>
    <w:tmpl w:val="87EC06AA"/>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1" w15:restartNumberingAfterBreak="0">
    <w:nsid w:val="16480DF6"/>
    <w:multiLevelType w:val="multilevel"/>
    <w:tmpl w:val="1CBE2B62"/>
    <w:lvl w:ilvl="0">
      <w:start w:val="1"/>
      <w:numFmt w:val="bullet"/>
      <w:pStyle w:val="BodyText1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Wingdings" w:hAnsi="Wingdings" w:hint="default"/>
      </w:rPr>
    </w:lvl>
  </w:abstractNum>
  <w:abstractNum w:abstractNumId="12" w15:restartNumberingAfterBreak="0">
    <w:nsid w:val="168F2458"/>
    <w:multiLevelType w:val="hybridMultilevel"/>
    <w:tmpl w:val="BA781852"/>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15:restartNumberingAfterBreak="0">
    <w:nsid w:val="1DF27A8C"/>
    <w:multiLevelType w:val="hybridMultilevel"/>
    <w:tmpl w:val="A112CA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C570CC"/>
    <w:multiLevelType w:val="hybridMultilevel"/>
    <w:tmpl w:val="723622F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21A323ED"/>
    <w:multiLevelType w:val="hybridMultilevel"/>
    <w:tmpl w:val="FC2E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E01D2"/>
    <w:multiLevelType w:val="hybridMultilevel"/>
    <w:tmpl w:val="08A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25F69"/>
    <w:multiLevelType w:val="hybridMultilevel"/>
    <w:tmpl w:val="36920B00"/>
    <w:lvl w:ilvl="0" w:tplc="04090001">
      <w:start w:val="1"/>
      <w:numFmt w:val="bullet"/>
      <w:lvlText w:val=""/>
      <w:lvlJc w:val="left"/>
      <w:pPr>
        <w:ind w:left="1080" w:hanging="360"/>
      </w:pPr>
      <w:rPr>
        <w:rFonts w:ascii="Symbol" w:hAnsi="Symbol" w:hint="default"/>
      </w:rPr>
    </w:lvl>
    <w:lvl w:ilvl="1" w:tplc="39CE257E">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5215DC"/>
    <w:multiLevelType w:val="hybridMultilevel"/>
    <w:tmpl w:val="AA5C00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25B42DE8"/>
    <w:multiLevelType w:val="hybridMultilevel"/>
    <w:tmpl w:val="CD0487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30D05504"/>
    <w:multiLevelType w:val="hybridMultilevel"/>
    <w:tmpl w:val="90A46B76"/>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1" w15:restartNumberingAfterBreak="0">
    <w:nsid w:val="310A1AD1"/>
    <w:multiLevelType w:val="hybridMultilevel"/>
    <w:tmpl w:val="4AD4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6830E2"/>
    <w:multiLevelType w:val="hybridMultilevel"/>
    <w:tmpl w:val="30628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2B4A43"/>
    <w:multiLevelType w:val="hybridMultilevel"/>
    <w:tmpl w:val="0008699A"/>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3A21CF0"/>
    <w:multiLevelType w:val="hybridMultilevel"/>
    <w:tmpl w:val="AB0EB7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3C0C664E"/>
    <w:multiLevelType w:val="hybridMultilevel"/>
    <w:tmpl w:val="281AC868"/>
    <w:lvl w:ilvl="0" w:tplc="04090001">
      <w:start w:val="1"/>
      <w:numFmt w:val="bullet"/>
      <w:lvlText w:val=""/>
      <w:lvlJc w:val="left"/>
      <w:pPr>
        <w:ind w:left="1656" w:hanging="360"/>
      </w:pPr>
      <w:rPr>
        <w:rFonts w:ascii="Symbol" w:hAnsi="Symbol" w:hint="default"/>
      </w:rPr>
    </w:lvl>
    <w:lvl w:ilvl="1" w:tplc="04090003">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6" w15:restartNumberingAfterBreak="0">
    <w:nsid w:val="3CD62A80"/>
    <w:multiLevelType w:val="hybridMultilevel"/>
    <w:tmpl w:val="733E880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40F64D0D"/>
    <w:multiLevelType w:val="hybridMultilevel"/>
    <w:tmpl w:val="F398B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4C5FAC"/>
    <w:multiLevelType w:val="hybridMultilevel"/>
    <w:tmpl w:val="304A17A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53A8221D"/>
    <w:multiLevelType w:val="hybridMultilevel"/>
    <w:tmpl w:val="6B4E09F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56C92054"/>
    <w:multiLevelType w:val="hybridMultilevel"/>
    <w:tmpl w:val="48D6D1F8"/>
    <w:lvl w:ilvl="0" w:tplc="04090001">
      <w:start w:val="1"/>
      <w:numFmt w:val="bullet"/>
      <w:pStyle w:val="BodyText2Orange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57094BB0"/>
    <w:multiLevelType w:val="hybridMultilevel"/>
    <w:tmpl w:val="04AEF3D4"/>
    <w:lvl w:ilvl="0" w:tplc="B0508DB0">
      <w:start w:val="1"/>
      <w:numFmt w:val="bullet"/>
      <w:pStyle w:val="BodyText1Bullet0"/>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D5121A"/>
    <w:multiLevelType w:val="hybridMultilevel"/>
    <w:tmpl w:val="497E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06EF9"/>
    <w:multiLevelType w:val="hybridMultilevel"/>
    <w:tmpl w:val="073C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BB2EB7"/>
    <w:multiLevelType w:val="multilevel"/>
    <w:tmpl w:val="53185736"/>
    <w:lvl w:ilvl="0">
      <w:start w:val="1"/>
      <w:numFmt w:val="upperRoman"/>
      <w:lvlText w:val="%1"/>
      <w:lvlJc w:val="right"/>
      <w:pPr>
        <w:ind w:left="360" w:hanging="360"/>
      </w:pPr>
      <w:rPr>
        <w:rFonts w:ascii="Arial" w:hAnsi="Arial" w:hint="default"/>
      </w:rPr>
    </w:lvl>
    <w:lvl w:ilvl="1">
      <w:start w:val="1"/>
      <w:numFmt w:val="decimal"/>
      <w:pStyle w:val="CustomHeading2"/>
      <w:isLgl/>
      <w:lvlText w:val="%1.%2."/>
      <w:lvlJc w:val="left"/>
      <w:pPr>
        <w:ind w:left="1080" w:hanging="720"/>
      </w:pPr>
      <w:rPr>
        <w:rFonts w:hint="default"/>
        <w:color w:val="000000"/>
      </w:rPr>
    </w:lvl>
    <w:lvl w:ilvl="2">
      <w:start w:val="1"/>
      <w:numFmt w:val="decimal"/>
      <w:pStyle w:val="CustomHeading3"/>
      <w:isLgl/>
      <w:lvlText w:val="%1.%2.%3."/>
      <w:lvlJc w:val="left"/>
      <w:pPr>
        <w:ind w:left="108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CustomHeading4"/>
      <w:isLgl/>
      <w:lvlText w:val="%1.%2.%3.%4."/>
      <w:lvlJc w:val="left"/>
      <w:pPr>
        <w:ind w:left="1440" w:hanging="108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5802D75"/>
    <w:multiLevelType w:val="hybridMultilevel"/>
    <w:tmpl w:val="4EC0ADA4"/>
    <w:lvl w:ilvl="0" w:tplc="18968A60">
      <w:start w:val="1"/>
      <w:numFmt w:val="bullet"/>
      <w:pStyle w:val="BodyText3Bullet"/>
      <w:lvlText w:val=""/>
      <w:lvlJc w:val="left"/>
      <w:pPr>
        <w:ind w:left="2016" w:hanging="360"/>
      </w:pPr>
      <w:rPr>
        <w:rFonts w:ascii="Symbol" w:hAnsi="Symbol" w:hint="default"/>
      </w:rPr>
    </w:lvl>
    <w:lvl w:ilvl="1" w:tplc="0472EFF2" w:tentative="1">
      <w:start w:val="1"/>
      <w:numFmt w:val="bullet"/>
      <w:lvlText w:val="o"/>
      <w:lvlJc w:val="left"/>
      <w:pPr>
        <w:ind w:left="2736" w:hanging="360"/>
      </w:pPr>
      <w:rPr>
        <w:rFonts w:ascii="Courier New" w:hAnsi="Courier New" w:cs="Courier New" w:hint="default"/>
      </w:rPr>
    </w:lvl>
    <w:lvl w:ilvl="2" w:tplc="ADEE3548" w:tentative="1">
      <w:start w:val="1"/>
      <w:numFmt w:val="bullet"/>
      <w:lvlText w:val=""/>
      <w:lvlJc w:val="left"/>
      <w:pPr>
        <w:ind w:left="3456" w:hanging="360"/>
      </w:pPr>
      <w:rPr>
        <w:rFonts w:ascii="Wingdings" w:hAnsi="Wingdings" w:hint="default"/>
      </w:rPr>
    </w:lvl>
    <w:lvl w:ilvl="3" w:tplc="76C836B8" w:tentative="1">
      <w:start w:val="1"/>
      <w:numFmt w:val="bullet"/>
      <w:lvlText w:val=""/>
      <w:lvlJc w:val="left"/>
      <w:pPr>
        <w:ind w:left="4176" w:hanging="360"/>
      </w:pPr>
      <w:rPr>
        <w:rFonts w:ascii="Symbol" w:hAnsi="Symbol" w:hint="default"/>
      </w:rPr>
    </w:lvl>
    <w:lvl w:ilvl="4" w:tplc="8D4C2D2C" w:tentative="1">
      <w:start w:val="1"/>
      <w:numFmt w:val="bullet"/>
      <w:lvlText w:val="o"/>
      <w:lvlJc w:val="left"/>
      <w:pPr>
        <w:ind w:left="4896" w:hanging="360"/>
      </w:pPr>
      <w:rPr>
        <w:rFonts w:ascii="Courier New" w:hAnsi="Courier New" w:cs="Courier New" w:hint="default"/>
      </w:rPr>
    </w:lvl>
    <w:lvl w:ilvl="5" w:tplc="77020BB6" w:tentative="1">
      <w:start w:val="1"/>
      <w:numFmt w:val="bullet"/>
      <w:lvlText w:val=""/>
      <w:lvlJc w:val="left"/>
      <w:pPr>
        <w:ind w:left="5616" w:hanging="360"/>
      </w:pPr>
      <w:rPr>
        <w:rFonts w:ascii="Wingdings" w:hAnsi="Wingdings" w:hint="default"/>
      </w:rPr>
    </w:lvl>
    <w:lvl w:ilvl="6" w:tplc="7F56A1D2" w:tentative="1">
      <w:start w:val="1"/>
      <w:numFmt w:val="bullet"/>
      <w:lvlText w:val=""/>
      <w:lvlJc w:val="left"/>
      <w:pPr>
        <w:ind w:left="6336" w:hanging="360"/>
      </w:pPr>
      <w:rPr>
        <w:rFonts w:ascii="Symbol" w:hAnsi="Symbol" w:hint="default"/>
      </w:rPr>
    </w:lvl>
    <w:lvl w:ilvl="7" w:tplc="A68E0FE4" w:tentative="1">
      <w:start w:val="1"/>
      <w:numFmt w:val="bullet"/>
      <w:lvlText w:val="o"/>
      <w:lvlJc w:val="left"/>
      <w:pPr>
        <w:ind w:left="7056" w:hanging="360"/>
      </w:pPr>
      <w:rPr>
        <w:rFonts w:ascii="Courier New" w:hAnsi="Courier New" w:cs="Courier New" w:hint="default"/>
      </w:rPr>
    </w:lvl>
    <w:lvl w:ilvl="8" w:tplc="F1A4DD56" w:tentative="1">
      <w:start w:val="1"/>
      <w:numFmt w:val="bullet"/>
      <w:lvlText w:val=""/>
      <w:lvlJc w:val="left"/>
      <w:pPr>
        <w:ind w:left="7776" w:hanging="360"/>
      </w:pPr>
      <w:rPr>
        <w:rFonts w:ascii="Wingdings" w:hAnsi="Wingdings" w:hint="default"/>
      </w:rPr>
    </w:lvl>
  </w:abstractNum>
  <w:abstractNum w:abstractNumId="36" w15:restartNumberingAfterBreak="0">
    <w:nsid w:val="70EB35BC"/>
    <w:multiLevelType w:val="hybridMultilevel"/>
    <w:tmpl w:val="98EC240C"/>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7" w15:restartNumberingAfterBreak="0">
    <w:nsid w:val="71866CAC"/>
    <w:multiLevelType w:val="hybridMultilevel"/>
    <w:tmpl w:val="86B8D440"/>
    <w:lvl w:ilvl="0" w:tplc="90BC0818">
      <w:start w:val="1"/>
      <w:numFmt w:val="bullet"/>
      <w:lvlText w:val=""/>
      <w:lvlJc w:val="left"/>
      <w:pPr>
        <w:tabs>
          <w:tab w:val="num" w:pos="720"/>
        </w:tabs>
        <w:ind w:left="720" w:hanging="360"/>
      </w:pPr>
      <w:rPr>
        <w:rFonts w:ascii="Symbol" w:hAnsi="Symbol" w:hint="default"/>
      </w:rPr>
    </w:lvl>
    <w:lvl w:ilvl="1" w:tplc="04090003">
      <w:start w:val="1"/>
      <w:numFmt w:val="bullet"/>
      <w:pStyle w:val="Bullet2Check-Alt2"/>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A21D81"/>
    <w:multiLevelType w:val="hybridMultilevel"/>
    <w:tmpl w:val="90D25AF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747872F8"/>
    <w:multiLevelType w:val="hybridMultilevel"/>
    <w:tmpl w:val="DF6600AC"/>
    <w:lvl w:ilvl="0" w:tplc="0409000F">
      <w:start w:val="1"/>
      <w:numFmt w:val="decimal"/>
      <w:lvlText w:val="%1."/>
      <w:lvlJc w:val="left"/>
      <w:pPr>
        <w:ind w:left="1296"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76421CA5"/>
    <w:multiLevelType w:val="hybridMultilevel"/>
    <w:tmpl w:val="747E9F4C"/>
    <w:lvl w:ilvl="0" w:tplc="A968A228">
      <w:start w:val="1"/>
      <w:numFmt w:val="bullet"/>
      <w:pStyle w:val="BodyText2Bullet"/>
      <w:lvlText w:val=""/>
      <w:lvlJc w:val="left"/>
      <w:pPr>
        <w:ind w:left="1296" w:hanging="360"/>
      </w:pPr>
      <w:rPr>
        <w:rFonts w:ascii="Symbol" w:hAnsi="Symbol" w:hint="default"/>
      </w:rPr>
    </w:lvl>
    <w:lvl w:ilvl="1" w:tplc="481A690E">
      <w:start w:val="1"/>
      <w:numFmt w:val="bullet"/>
      <w:lvlText w:val="o"/>
      <w:lvlJc w:val="left"/>
      <w:pPr>
        <w:ind w:left="2016" w:hanging="360"/>
      </w:pPr>
      <w:rPr>
        <w:rFonts w:ascii="Courier New" w:hAnsi="Courier New" w:cs="Times New Roman" w:hint="default"/>
      </w:rPr>
    </w:lvl>
    <w:lvl w:ilvl="2" w:tplc="B534FD30">
      <w:start w:val="1"/>
      <w:numFmt w:val="decimal"/>
      <w:lvlText w:val="%3."/>
      <w:lvlJc w:val="left"/>
      <w:pPr>
        <w:tabs>
          <w:tab w:val="num" w:pos="2160"/>
        </w:tabs>
        <w:ind w:left="2160" w:hanging="360"/>
      </w:pPr>
      <w:rPr>
        <w:rFonts w:cs="Times New Roman"/>
      </w:rPr>
    </w:lvl>
    <w:lvl w:ilvl="3" w:tplc="DA7A24E6">
      <w:start w:val="1"/>
      <w:numFmt w:val="decimal"/>
      <w:lvlText w:val="%4."/>
      <w:lvlJc w:val="left"/>
      <w:pPr>
        <w:tabs>
          <w:tab w:val="num" w:pos="2880"/>
        </w:tabs>
        <w:ind w:left="2880" w:hanging="360"/>
      </w:pPr>
      <w:rPr>
        <w:rFonts w:cs="Times New Roman"/>
      </w:rPr>
    </w:lvl>
    <w:lvl w:ilvl="4" w:tplc="0088D786">
      <w:start w:val="1"/>
      <w:numFmt w:val="decimal"/>
      <w:lvlText w:val="%5."/>
      <w:lvlJc w:val="left"/>
      <w:pPr>
        <w:tabs>
          <w:tab w:val="num" w:pos="3600"/>
        </w:tabs>
        <w:ind w:left="3600" w:hanging="360"/>
      </w:pPr>
      <w:rPr>
        <w:rFonts w:cs="Times New Roman"/>
      </w:rPr>
    </w:lvl>
    <w:lvl w:ilvl="5" w:tplc="CE4CC2A4">
      <w:start w:val="1"/>
      <w:numFmt w:val="decimal"/>
      <w:lvlText w:val="%6."/>
      <w:lvlJc w:val="left"/>
      <w:pPr>
        <w:tabs>
          <w:tab w:val="num" w:pos="4320"/>
        </w:tabs>
        <w:ind w:left="4320" w:hanging="360"/>
      </w:pPr>
      <w:rPr>
        <w:rFonts w:cs="Times New Roman"/>
      </w:rPr>
    </w:lvl>
    <w:lvl w:ilvl="6" w:tplc="9ED863CE">
      <w:start w:val="1"/>
      <w:numFmt w:val="decimal"/>
      <w:lvlText w:val="%7."/>
      <w:lvlJc w:val="left"/>
      <w:pPr>
        <w:tabs>
          <w:tab w:val="num" w:pos="5040"/>
        </w:tabs>
        <w:ind w:left="5040" w:hanging="360"/>
      </w:pPr>
      <w:rPr>
        <w:rFonts w:cs="Times New Roman"/>
      </w:rPr>
    </w:lvl>
    <w:lvl w:ilvl="7" w:tplc="30DA8148">
      <w:start w:val="1"/>
      <w:numFmt w:val="decimal"/>
      <w:lvlText w:val="%8."/>
      <w:lvlJc w:val="left"/>
      <w:pPr>
        <w:tabs>
          <w:tab w:val="num" w:pos="5760"/>
        </w:tabs>
        <w:ind w:left="5760" w:hanging="360"/>
      </w:pPr>
      <w:rPr>
        <w:rFonts w:cs="Times New Roman"/>
      </w:rPr>
    </w:lvl>
    <w:lvl w:ilvl="8" w:tplc="1CF8CEA8">
      <w:start w:val="1"/>
      <w:numFmt w:val="decimal"/>
      <w:lvlText w:val="%9."/>
      <w:lvlJc w:val="left"/>
      <w:pPr>
        <w:tabs>
          <w:tab w:val="num" w:pos="6480"/>
        </w:tabs>
        <w:ind w:left="6480" w:hanging="360"/>
      </w:pPr>
      <w:rPr>
        <w:rFonts w:cs="Times New Roman"/>
      </w:rPr>
    </w:lvl>
  </w:abstractNum>
  <w:abstractNum w:abstractNumId="41" w15:restartNumberingAfterBreak="0">
    <w:nsid w:val="76515B3B"/>
    <w:multiLevelType w:val="hybridMultilevel"/>
    <w:tmpl w:val="46A6CF44"/>
    <w:lvl w:ilvl="0" w:tplc="04090001">
      <w:start w:val="1"/>
      <w:numFmt w:val="bullet"/>
      <w:lvlText w:val=""/>
      <w:lvlJc w:val="left"/>
      <w:pPr>
        <w:ind w:left="1296" w:hanging="360"/>
      </w:pPr>
      <w:rPr>
        <w:rFonts w:ascii="Symbol" w:hAnsi="Symbol"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2" w15:restartNumberingAfterBreak="0">
    <w:nsid w:val="79977786"/>
    <w:multiLevelType w:val="hybridMultilevel"/>
    <w:tmpl w:val="5814535E"/>
    <w:lvl w:ilvl="0" w:tplc="8CBEEED0">
      <w:start w:val="1"/>
      <w:numFmt w:val="decimal"/>
      <w:pStyle w:val="Heading1"/>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7B4292"/>
    <w:multiLevelType w:val="hybridMultilevel"/>
    <w:tmpl w:val="AD089800"/>
    <w:lvl w:ilvl="0" w:tplc="919A5386">
      <w:start w:val="1"/>
      <w:numFmt w:val="bullet"/>
      <w:pStyle w:val="CitrixBulletBol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213AC8"/>
    <w:multiLevelType w:val="hybridMultilevel"/>
    <w:tmpl w:val="98AC85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0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7"/>
  </w:num>
  <w:num w:numId="5">
    <w:abstractNumId w:val="8"/>
  </w:num>
  <w:num w:numId="6">
    <w:abstractNumId w:val="35"/>
  </w:num>
  <w:num w:numId="7">
    <w:abstractNumId w:val="11"/>
  </w:num>
  <w:num w:numId="8">
    <w:abstractNumId w:val="31"/>
  </w:num>
  <w:num w:numId="9">
    <w:abstractNumId w:val="27"/>
  </w:num>
  <w:num w:numId="10">
    <w:abstractNumId w:val="42"/>
    <w:lvlOverride w:ilvl="0">
      <w:startOverride w:val="1"/>
    </w:lvlOverride>
  </w:num>
  <w:num w:numId="11">
    <w:abstractNumId w:val="24"/>
  </w:num>
  <w:num w:numId="12">
    <w:abstractNumId w:val="19"/>
  </w:num>
  <w:num w:numId="13">
    <w:abstractNumId w:val="21"/>
  </w:num>
  <w:num w:numId="14">
    <w:abstractNumId w:val="15"/>
  </w:num>
  <w:num w:numId="15">
    <w:abstractNumId w:val="38"/>
  </w:num>
  <w:num w:numId="16">
    <w:abstractNumId w:val="43"/>
  </w:num>
  <w:num w:numId="17">
    <w:abstractNumId w:val="0"/>
  </w:num>
  <w:num w:numId="18">
    <w:abstractNumId w:val="18"/>
  </w:num>
  <w:num w:numId="19">
    <w:abstractNumId w:val="16"/>
  </w:num>
  <w:num w:numId="20">
    <w:abstractNumId w:val="36"/>
  </w:num>
  <w:num w:numId="21">
    <w:abstractNumId w:val="6"/>
  </w:num>
  <w:num w:numId="22">
    <w:abstractNumId w:val="26"/>
  </w:num>
  <w:num w:numId="23">
    <w:abstractNumId w:val="12"/>
  </w:num>
  <w:num w:numId="24">
    <w:abstractNumId w:val="39"/>
  </w:num>
  <w:num w:numId="25">
    <w:abstractNumId w:val="23"/>
  </w:num>
  <w:num w:numId="26">
    <w:abstractNumId w:val="32"/>
  </w:num>
  <w:num w:numId="27">
    <w:abstractNumId w:val="22"/>
  </w:num>
  <w:num w:numId="28">
    <w:abstractNumId w:val="28"/>
  </w:num>
  <w:num w:numId="29">
    <w:abstractNumId w:val="29"/>
  </w:num>
  <w:num w:numId="30">
    <w:abstractNumId w:val="7"/>
  </w:num>
  <w:num w:numId="31">
    <w:abstractNumId w:val="3"/>
  </w:num>
  <w:num w:numId="32">
    <w:abstractNumId w:val="2"/>
  </w:num>
  <w:num w:numId="33">
    <w:abstractNumId w:val="14"/>
  </w:num>
  <w:num w:numId="34">
    <w:abstractNumId w:val="44"/>
  </w:num>
  <w:num w:numId="35">
    <w:abstractNumId w:val="17"/>
  </w:num>
  <w:num w:numId="36">
    <w:abstractNumId w:val="13"/>
  </w:num>
  <w:num w:numId="37">
    <w:abstractNumId w:val="20"/>
  </w:num>
  <w:num w:numId="38">
    <w:abstractNumId w:val="4"/>
  </w:num>
  <w:num w:numId="39">
    <w:abstractNumId w:val="41"/>
  </w:num>
  <w:num w:numId="40">
    <w:abstractNumId w:val="5"/>
  </w:num>
  <w:num w:numId="41">
    <w:abstractNumId w:val="25"/>
  </w:num>
  <w:num w:numId="42">
    <w:abstractNumId w:val="9"/>
  </w:num>
  <w:num w:numId="43">
    <w:abstractNumId w:val="1"/>
  </w:num>
  <w:num w:numId="44">
    <w:abstractNumId w:val="33"/>
  </w:num>
  <w:num w:numId="45">
    <w:abstractNumId w:val="10"/>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Bats">
    <w15:presenceInfo w15:providerId="Windows Live" w15:userId="a3d0a5d9b8946c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ttachedTemplate r:id="rId1"/>
  <w:linkStyles/>
  <w:stylePaneSortMethod w:val="0000"/>
  <w:defaultTabStop w:val="720"/>
  <w:clickAndTypeStyle w:val="CitrixBodyText1"/>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BF7"/>
    <w:rsid w:val="00001476"/>
    <w:rsid w:val="00001ACD"/>
    <w:rsid w:val="00005A23"/>
    <w:rsid w:val="00005AEC"/>
    <w:rsid w:val="00005D00"/>
    <w:rsid w:val="00005E47"/>
    <w:rsid w:val="000067F6"/>
    <w:rsid w:val="0000738D"/>
    <w:rsid w:val="00007780"/>
    <w:rsid w:val="000102F9"/>
    <w:rsid w:val="00011A06"/>
    <w:rsid w:val="00012C01"/>
    <w:rsid w:val="00012E81"/>
    <w:rsid w:val="000144D6"/>
    <w:rsid w:val="000145DF"/>
    <w:rsid w:val="0001641B"/>
    <w:rsid w:val="0001688C"/>
    <w:rsid w:val="0001718A"/>
    <w:rsid w:val="00017548"/>
    <w:rsid w:val="00020223"/>
    <w:rsid w:val="00021362"/>
    <w:rsid w:val="0002285A"/>
    <w:rsid w:val="0002304D"/>
    <w:rsid w:val="00025239"/>
    <w:rsid w:val="0002543D"/>
    <w:rsid w:val="000256CE"/>
    <w:rsid w:val="00025797"/>
    <w:rsid w:val="00025F09"/>
    <w:rsid w:val="00027396"/>
    <w:rsid w:val="0002745F"/>
    <w:rsid w:val="00027594"/>
    <w:rsid w:val="00031760"/>
    <w:rsid w:val="00031848"/>
    <w:rsid w:val="00032E37"/>
    <w:rsid w:val="00033E44"/>
    <w:rsid w:val="00034BB9"/>
    <w:rsid w:val="00034E59"/>
    <w:rsid w:val="000360D4"/>
    <w:rsid w:val="000361E4"/>
    <w:rsid w:val="0003622E"/>
    <w:rsid w:val="00037563"/>
    <w:rsid w:val="0003770A"/>
    <w:rsid w:val="0004119C"/>
    <w:rsid w:val="00041E99"/>
    <w:rsid w:val="00042878"/>
    <w:rsid w:val="00042D43"/>
    <w:rsid w:val="00042D88"/>
    <w:rsid w:val="00043D39"/>
    <w:rsid w:val="00043E44"/>
    <w:rsid w:val="0004419D"/>
    <w:rsid w:val="00045C20"/>
    <w:rsid w:val="00045F41"/>
    <w:rsid w:val="000467CA"/>
    <w:rsid w:val="00047458"/>
    <w:rsid w:val="00047B7F"/>
    <w:rsid w:val="000516FF"/>
    <w:rsid w:val="00051F25"/>
    <w:rsid w:val="0005250E"/>
    <w:rsid w:val="00052657"/>
    <w:rsid w:val="0005307C"/>
    <w:rsid w:val="000533FC"/>
    <w:rsid w:val="0005360B"/>
    <w:rsid w:val="00053DBE"/>
    <w:rsid w:val="000556A4"/>
    <w:rsid w:val="000558BE"/>
    <w:rsid w:val="00055E5C"/>
    <w:rsid w:val="000562D5"/>
    <w:rsid w:val="0005671C"/>
    <w:rsid w:val="00056E60"/>
    <w:rsid w:val="0005737B"/>
    <w:rsid w:val="00057508"/>
    <w:rsid w:val="000577FC"/>
    <w:rsid w:val="00060468"/>
    <w:rsid w:val="00060BAC"/>
    <w:rsid w:val="0006104B"/>
    <w:rsid w:val="00061A3B"/>
    <w:rsid w:val="000625E2"/>
    <w:rsid w:val="00062E1A"/>
    <w:rsid w:val="0006373A"/>
    <w:rsid w:val="00063BAE"/>
    <w:rsid w:val="00064BBF"/>
    <w:rsid w:val="00066152"/>
    <w:rsid w:val="00067B99"/>
    <w:rsid w:val="00067EA9"/>
    <w:rsid w:val="00070199"/>
    <w:rsid w:val="00070D90"/>
    <w:rsid w:val="00072348"/>
    <w:rsid w:val="0007296E"/>
    <w:rsid w:val="0007370E"/>
    <w:rsid w:val="00074516"/>
    <w:rsid w:val="00074BE8"/>
    <w:rsid w:val="00074EA4"/>
    <w:rsid w:val="000767A0"/>
    <w:rsid w:val="00076921"/>
    <w:rsid w:val="0008046F"/>
    <w:rsid w:val="0008084E"/>
    <w:rsid w:val="00081531"/>
    <w:rsid w:val="000817E2"/>
    <w:rsid w:val="00081FFD"/>
    <w:rsid w:val="000832BE"/>
    <w:rsid w:val="00083DD4"/>
    <w:rsid w:val="00083FDD"/>
    <w:rsid w:val="000842B4"/>
    <w:rsid w:val="00084463"/>
    <w:rsid w:val="00084910"/>
    <w:rsid w:val="0008590A"/>
    <w:rsid w:val="00085AD8"/>
    <w:rsid w:val="00087082"/>
    <w:rsid w:val="000877A9"/>
    <w:rsid w:val="00087ACD"/>
    <w:rsid w:val="00090E5F"/>
    <w:rsid w:val="00092DA9"/>
    <w:rsid w:val="00093AF6"/>
    <w:rsid w:val="0009462C"/>
    <w:rsid w:val="0009470B"/>
    <w:rsid w:val="0009555F"/>
    <w:rsid w:val="00095749"/>
    <w:rsid w:val="00096872"/>
    <w:rsid w:val="000971E4"/>
    <w:rsid w:val="00097B20"/>
    <w:rsid w:val="000A00C2"/>
    <w:rsid w:val="000A051A"/>
    <w:rsid w:val="000A0B2D"/>
    <w:rsid w:val="000A1163"/>
    <w:rsid w:val="000A1509"/>
    <w:rsid w:val="000A1DE7"/>
    <w:rsid w:val="000A2594"/>
    <w:rsid w:val="000A2BF2"/>
    <w:rsid w:val="000A3AE9"/>
    <w:rsid w:val="000A3F47"/>
    <w:rsid w:val="000A42E2"/>
    <w:rsid w:val="000A47B4"/>
    <w:rsid w:val="000A4EC5"/>
    <w:rsid w:val="000A6234"/>
    <w:rsid w:val="000A7018"/>
    <w:rsid w:val="000A79C8"/>
    <w:rsid w:val="000B0191"/>
    <w:rsid w:val="000B01FC"/>
    <w:rsid w:val="000B0C07"/>
    <w:rsid w:val="000B1239"/>
    <w:rsid w:val="000B1F67"/>
    <w:rsid w:val="000B23AF"/>
    <w:rsid w:val="000B32D2"/>
    <w:rsid w:val="000B3F06"/>
    <w:rsid w:val="000B45D6"/>
    <w:rsid w:val="000B5C9C"/>
    <w:rsid w:val="000B79EB"/>
    <w:rsid w:val="000C07FE"/>
    <w:rsid w:val="000C0B85"/>
    <w:rsid w:val="000C0BEE"/>
    <w:rsid w:val="000C171C"/>
    <w:rsid w:val="000C1E94"/>
    <w:rsid w:val="000C1E96"/>
    <w:rsid w:val="000C2D2E"/>
    <w:rsid w:val="000C2E59"/>
    <w:rsid w:val="000C3403"/>
    <w:rsid w:val="000C3F2E"/>
    <w:rsid w:val="000C6DC6"/>
    <w:rsid w:val="000C7A52"/>
    <w:rsid w:val="000D03F8"/>
    <w:rsid w:val="000D29F4"/>
    <w:rsid w:val="000D3678"/>
    <w:rsid w:val="000D440C"/>
    <w:rsid w:val="000D4624"/>
    <w:rsid w:val="000D597E"/>
    <w:rsid w:val="000D74CF"/>
    <w:rsid w:val="000E1626"/>
    <w:rsid w:val="000E1D13"/>
    <w:rsid w:val="000E22C2"/>
    <w:rsid w:val="000E2312"/>
    <w:rsid w:val="000E3063"/>
    <w:rsid w:val="000E3193"/>
    <w:rsid w:val="000E57E1"/>
    <w:rsid w:val="000E6534"/>
    <w:rsid w:val="000E78F9"/>
    <w:rsid w:val="000E7C7A"/>
    <w:rsid w:val="000F0672"/>
    <w:rsid w:val="000F1815"/>
    <w:rsid w:val="000F1B99"/>
    <w:rsid w:val="000F2283"/>
    <w:rsid w:val="000F3BC2"/>
    <w:rsid w:val="000F3C4F"/>
    <w:rsid w:val="000F44A6"/>
    <w:rsid w:val="000F4598"/>
    <w:rsid w:val="000F49D0"/>
    <w:rsid w:val="000F4E4F"/>
    <w:rsid w:val="000F4F69"/>
    <w:rsid w:val="000F524B"/>
    <w:rsid w:val="000F56E1"/>
    <w:rsid w:val="000F5852"/>
    <w:rsid w:val="000F5D57"/>
    <w:rsid w:val="000F6715"/>
    <w:rsid w:val="000F7109"/>
    <w:rsid w:val="001003FD"/>
    <w:rsid w:val="001007D9"/>
    <w:rsid w:val="00101615"/>
    <w:rsid w:val="00101C4E"/>
    <w:rsid w:val="00101DAB"/>
    <w:rsid w:val="00104B31"/>
    <w:rsid w:val="00104FB1"/>
    <w:rsid w:val="00105AA9"/>
    <w:rsid w:val="00105F42"/>
    <w:rsid w:val="00106832"/>
    <w:rsid w:val="001068AC"/>
    <w:rsid w:val="00106B2C"/>
    <w:rsid w:val="0010740B"/>
    <w:rsid w:val="00110C7E"/>
    <w:rsid w:val="00111890"/>
    <w:rsid w:val="00111D3A"/>
    <w:rsid w:val="00112744"/>
    <w:rsid w:val="00113B57"/>
    <w:rsid w:val="00114485"/>
    <w:rsid w:val="00114F55"/>
    <w:rsid w:val="00115966"/>
    <w:rsid w:val="00115EF8"/>
    <w:rsid w:val="00120FA3"/>
    <w:rsid w:val="00121BB2"/>
    <w:rsid w:val="00122DF7"/>
    <w:rsid w:val="00122E67"/>
    <w:rsid w:val="001237A5"/>
    <w:rsid w:val="001238E6"/>
    <w:rsid w:val="00124010"/>
    <w:rsid w:val="00127602"/>
    <w:rsid w:val="00130A95"/>
    <w:rsid w:val="00132BA2"/>
    <w:rsid w:val="00133042"/>
    <w:rsid w:val="0013336B"/>
    <w:rsid w:val="00136B71"/>
    <w:rsid w:val="00136E47"/>
    <w:rsid w:val="00137316"/>
    <w:rsid w:val="00140813"/>
    <w:rsid w:val="001416AB"/>
    <w:rsid w:val="00142504"/>
    <w:rsid w:val="00142810"/>
    <w:rsid w:val="00143A84"/>
    <w:rsid w:val="00144394"/>
    <w:rsid w:val="00144684"/>
    <w:rsid w:val="00144C5E"/>
    <w:rsid w:val="00144D6E"/>
    <w:rsid w:val="00146C2E"/>
    <w:rsid w:val="00147738"/>
    <w:rsid w:val="00147A9F"/>
    <w:rsid w:val="00150E59"/>
    <w:rsid w:val="00151B21"/>
    <w:rsid w:val="00151EDA"/>
    <w:rsid w:val="0015200D"/>
    <w:rsid w:val="00153830"/>
    <w:rsid w:val="00153A00"/>
    <w:rsid w:val="0015470C"/>
    <w:rsid w:val="0015490F"/>
    <w:rsid w:val="00155205"/>
    <w:rsid w:val="0015584C"/>
    <w:rsid w:val="00155E61"/>
    <w:rsid w:val="00155FAB"/>
    <w:rsid w:val="00157517"/>
    <w:rsid w:val="00157583"/>
    <w:rsid w:val="00157BE0"/>
    <w:rsid w:val="00157F6D"/>
    <w:rsid w:val="00160001"/>
    <w:rsid w:val="00160D43"/>
    <w:rsid w:val="001618A7"/>
    <w:rsid w:val="00161971"/>
    <w:rsid w:val="00161B03"/>
    <w:rsid w:val="00161F21"/>
    <w:rsid w:val="00163047"/>
    <w:rsid w:val="001632C7"/>
    <w:rsid w:val="001636B3"/>
    <w:rsid w:val="001646FB"/>
    <w:rsid w:val="00164907"/>
    <w:rsid w:val="001652B6"/>
    <w:rsid w:val="00165BA3"/>
    <w:rsid w:val="001667FB"/>
    <w:rsid w:val="00166A93"/>
    <w:rsid w:val="00166DAA"/>
    <w:rsid w:val="00167253"/>
    <w:rsid w:val="00170440"/>
    <w:rsid w:val="001706F6"/>
    <w:rsid w:val="00172415"/>
    <w:rsid w:val="00172624"/>
    <w:rsid w:val="0017385B"/>
    <w:rsid w:val="00173F70"/>
    <w:rsid w:val="00174D95"/>
    <w:rsid w:val="001760CF"/>
    <w:rsid w:val="00176482"/>
    <w:rsid w:val="00176B03"/>
    <w:rsid w:val="001800E6"/>
    <w:rsid w:val="0018055F"/>
    <w:rsid w:val="00180A69"/>
    <w:rsid w:val="00183259"/>
    <w:rsid w:val="001868DF"/>
    <w:rsid w:val="00186908"/>
    <w:rsid w:val="00186E88"/>
    <w:rsid w:val="00187352"/>
    <w:rsid w:val="001878F4"/>
    <w:rsid w:val="001929B2"/>
    <w:rsid w:val="001950BB"/>
    <w:rsid w:val="00197395"/>
    <w:rsid w:val="00197914"/>
    <w:rsid w:val="001A0932"/>
    <w:rsid w:val="001A1DCB"/>
    <w:rsid w:val="001A2ACE"/>
    <w:rsid w:val="001A503E"/>
    <w:rsid w:val="001A589E"/>
    <w:rsid w:val="001A6196"/>
    <w:rsid w:val="001A7A0C"/>
    <w:rsid w:val="001B11F6"/>
    <w:rsid w:val="001B1410"/>
    <w:rsid w:val="001B2620"/>
    <w:rsid w:val="001B3568"/>
    <w:rsid w:val="001B36CE"/>
    <w:rsid w:val="001B3BD5"/>
    <w:rsid w:val="001B41C8"/>
    <w:rsid w:val="001B4299"/>
    <w:rsid w:val="001B49C3"/>
    <w:rsid w:val="001B550F"/>
    <w:rsid w:val="001B630D"/>
    <w:rsid w:val="001B665F"/>
    <w:rsid w:val="001B691C"/>
    <w:rsid w:val="001B72D5"/>
    <w:rsid w:val="001B7EBE"/>
    <w:rsid w:val="001C1CBF"/>
    <w:rsid w:val="001C2533"/>
    <w:rsid w:val="001C2AE5"/>
    <w:rsid w:val="001C3234"/>
    <w:rsid w:val="001C3865"/>
    <w:rsid w:val="001C386D"/>
    <w:rsid w:val="001C4A76"/>
    <w:rsid w:val="001C5116"/>
    <w:rsid w:val="001C7D70"/>
    <w:rsid w:val="001D002D"/>
    <w:rsid w:val="001D12EB"/>
    <w:rsid w:val="001D136A"/>
    <w:rsid w:val="001D2C8E"/>
    <w:rsid w:val="001D2E28"/>
    <w:rsid w:val="001D3EC4"/>
    <w:rsid w:val="001D492F"/>
    <w:rsid w:val="001D4CD7"/>
    <w:rsid w:val="001D5238"/>
    <w:rsid w:val="001D5826"/>
    <w:rsid w:val="001D78AD"/>
    <w:rsid w:val="001D79A8"/>
    <w:rsid w:val="001E0ED4"/>
    <w:rsid w:val="001E1B19"/>
    <w:rsid w:val="001E3BF8"/>
    <w:rsid w:val="001E3D4C"/>
    <w:rsid w:val="001E5C2B"/>
    <w:rsid w:val="001E7BB3"/>
    <w:rsid w:val="001F079D"/>
    <w:rsid w:val="001F0825"/>
    <w:rsid w:val="001F0DE1"/>
    <w:rsid w:val="001F18E7"/>
    <w:rsid w:val="001F29BA"/>
    <w:rsid w:val="001F5748"/>
    <w:rsid w:val="001F694A"/>
    <w:rsid w:val="001F6B5D"/>
    <w:rsid w:val="0020146A"/>
    <w:rsid w:val="002020F4"/>
    <w:rsid w:val="002023BD"/>
    <w:rsid w:val="002055A6"/>
    <w:rsid w:val="002055FE"/>
    <w:rsid w:val="002071AA"/>
    <w:rsid w:val="00211020"/>
    <w:rsid w:val="002121FF"/>
    <w:rsid w:val="00212262"/>
    <w:rsid w:val="002129B1"/>
    <w:rsid w:val="00213F33"/>
    <w:rsid w:val="002153FF"/>
    <w:rsid w:val="00215640"/>
    <w:rsid w:val="002161F1"/>
    <w:rsid w:val="002161F8"/>
    <w:rsid w:val="00217151"/>
    <w:rsid w:val="002206D4"/>
    <w:rsid w:val="00220F22"/>
    <w:rsid w:val="0022105A"/>
    <w:rsid w:val="00221061"/>
    <w:rsid w:val="00221960"/>
    <w:rsid w:val="0022220B"/>
    <w:rsid w:val="00222423"/>
    <w:rsid w:val="00222C60"/>
    <w:rsid w:val="0022456B"/>
    <w:rsid w:val="00224BF1"/>
    <w:rsid w:val="00225F11"/>
    <w:rsid w:val="00226972"/>
    <w:rsid w:val="0022766E"/>
    <w:rsid w:val="0022767B"/>
    <w:rsid w:val="00227954"/>
    <w:rsid w:val="00230A63"/>
    <w:rsid w:val="002313C7"/>
    <w:rsid w:val="00232982"/>
    <w:rsid w:val="00232D7E"/>
    <w:rsid w:val="00234ACD"/>
    <w:rsid w:val="00234F75"/>
    <w:rsid w:val="00235748"/>
    <w:rsid w:val="002365EA"/>
    <w:rsid w:val="00236ECF"/>
    <w:rsid w:val="00236ED0"/>
    <w:rsid w:val="00240548"/>
    <w:rsid w:val="002415A6"/>
    <w:rsid w:val="00241B2D"/>
    <w:rsid w:val="0024213C"/>
    <w:rsid w:val="0024230D"/>
    <w:rsid w:val="00242630"/>
    <w:rsid w:val="00243579"/>
    <w:rsid w:val="002447A2"/>
    <w:rsid w:val="00244B76"/>
    <w:rsid w:val="00245448"/>
    <w:rsid w:val="0024602F"/>
    <w:rsid w:val="002508C1"/>
    <w:rsid w:val="00250BD8"/>
    <w:rsid w:val="00250BDA"/>
    <w:rsid w:val="0025115C"/>
    <w:rsid w:val="0025125D"/>
    <w:rsid w:val="00251418"/>
    <w:rsid w:val="002530AA"/>
    <w:rsid w:val="0025394C"/>
    <w:rsid w:val="00254145"/>
    <w:rsid w:val="00254DBC"/>
    <w:rsid w:val="00255213"/>
    <w:rsid w:val="002559F4"/>
    <w:rsid w:val="00255E0F"/>
    <w:rsid w:val="00255FBB"/>
    <w:rsid w:val="00256F9C"/>
    <w:rsid w:val="0025746A"/>
    <w:rsid w:val="00262296"/>
    <w:rsid w:val="002625E2"/>
    <w:rsid w:val="00263D5D"/>
    <w:rsid w:val="0026412D"/>
    <w:rsid w:val="00266BEE"/>
    <w:rsid w:val="00266EBD"/>
    <w:rsid w:val="002678D1"/>
    <w:rsid w:val="002678F5"/>
    <w:rsid w:val="00270253"/>
    <w:rsid w:val="00270372"/>
    <w:rsid w:val="0027118B"/>
    <w:rsid w:val="00271D1D"/>
    <w:rsid w:val="002726BC"/>
    <w:rsid w:val="00273C45"/>
    <w:rsid w:val="00273E3F"/>
    <w:rsid w:val="00274C5F"/>
    <w:rsid w:val="00275072"/>
    <w:rsid w:val="00275E35"/>
    <w:rsid w:val="002779CC"/>
    <w:rsid w:val="002817B4"/>
    <w:rsid w:val="00282198"/>
    <w:rsid w:val="00282DB2"/>
    <w:rsid w:val="0028327F"/>
    <w:rsid w:val="00284031"/>
    <w:rsid w:val="0028417C"/>
    <w:rsid w:val="00284F66"/>
    <w:rsid w:val="00285D7E"/>
    <w:rsid w:val="00285E7D"/>
    <w:rsid w:val="0028656B"/>
    <w:rsid w:val="00286B21"/>
    <w:rsid w:val="00290432"/>
    <w:rsid w:val="00290A3C"/>
    <w:rsid w:val="002910EA"/>
    <w:rsid w:val="00291495"/>
    <w:rsid w:val="00293BEC"/>
    <w:rsid w:val="00293D65"/>
    <w:rsid w:val="002949F4"/>
    <w:rsid w:val="0029555F"/>
    <w:rsid w:val="00296035"/>
    <w:rsid w:val="0029667E"/>
    <w:rsid w:val="00296E78"/>
    <w:rsid w:val="002A07A1"/>
    <w:rsid w:val="002A1172"/>
    <w:rsid w:val="002A1491"/>
    <w:rsid w:val="002A1C9E"/>
    <w:rsid w:val="002A2718"/>
    <w:rsid w:val="002A2953"/>
    <w:rsid w:val="002A2CC9"/>
    <w:rsid w:val="002A5CA3"/>
    <w:rsid w:val="002A7690"/>
    <w:rsid w:val="002A7AC8"/>
    <w:rsid w:val="002B0AC0"/>
    <w:rsid w:val="002B151D"/>
    <w:rsid w:val="002B1F2E"/>
    <w:rsid w:val="002B1FAD"/>
    <w:rsid w:val="002B2B27"/>
    <w:rsid w:val="002B2DE4"/>
    <w:rsid w:val="002B2E69"/>
    <w:rsid w:val="002B3A8D"/>
    <w:rsid w:val="002B40FF"/>
    <w:rsid w:val="002B4895"/>
    <w:rsid w:val="002B4AA5"/>
    <w:rsid w:val="002B4D9F"/>
    <w:rsid w:val="002B4E2E"/>
    <w:rsid w:val="002B75F2"/>
    <w:rsid w:val="002C0270"/>
    <w:rsid w:val="002C06FA"/>
    <w:rsid w:val="002C1012"/>
    <w:rsid w:val="002C498A"/>
    <w:rsid w:val="002C4AB4"/>
    <w:rsid w:val="002C547D"/>
    <w:rsid w:val="002C604A"/>
    <w:rsid w:val="002C7CA4"/>
    <w:rsid w:val="002C7CF1"/>
    <w:rsid w:val="002D0054"/>
    <w:rsid w:val="002D08F3"/>
    <w:rsid w:val="002D20C2"/>
    <w:rsid w:val="002D23F2"/>
    <w:rsid w:val="002D3565"/>
    <w:rsid w:val="002D362A"/>
    <w:rsid w:val="002D3ACC"/>
    <w:rsid w:val="002D4F64"/>
    <w:rsid w:val="002D5B2D"/>
    <w:rsid w:val="002D5D17"/>
    <w:rsid w:val="002D670E"/>
    <w:rsid w:val="002D6C2A"/>
    <w:rsid w:val="002D7560"/>
    <w:rsid w:val="002E009F"/>
    <w:rsid w:val="002E18E8"/>
    <w:rsid w:val="002E224E"/>
    <w:rsid w:val="002E30CE"/>
    <w:rsid w:val="002E4BCD"/>
    <w:rsid w:val="002E5833"/>
    <w:rsid w:val="002E63EC"/>
    <w:rsid w:val="002E7ED2"/>
    <w:rsid w:val="002F0440"/>
    <w:rsid w:val="002F1CC7"/>
    <w:rsid w:val="002F1D25"/>
    <w:rsid w:val="002F263C"/>
    <w:rsid w:val="002F2A4D"/>
    <w:rsid w:val="002F335F"/>
    <w:rsid w:val="002F3CFC"/>
    <w:rsid w:val="002F4003"/>
    <w:rsid w:val="002F4794"/>
    <w:rsid w:val="002F4D4D"/>
    <w:rsid w:val="002F534D"/>
    <w:rsid w:val="0030090E"/>
    <w:rsid w:val="003017E8"/>
    <w:rsid w:val="00302157"/>
    <w:rsid w:val="003029C0"/>
    <w:rsid w:val="0030403D"/>
    <w:rsid w:val="0030477B"/>
    <w:rsid w:val="003067FF"/>
    <w:rsid w:val="00307E5E"/>
    <w:rsid w:val="00307F70"/>
    <w:rsid w:val="003122A1"/>
    <w:rsid w:val="00312648"/>
    <w:rsid w:val="00312E74"/>
    <w:rsid w:val="00313523"/>
    <w:rsid w:val="00314AF3"/>
    <w:rsid w:val="00316D0C"/>
    <w:rsid w:val="00316FDD"/>
    <w:rsid w:val="00316FFD"/>
    <w:rsid w:val="00317715"/>
    <w:rsid w:val="00322B27"/>
    <w:rsid w:val="00322D41"/>
    <w:rsid w:val="00323FCC"/>
    <w:rsid w:val="00324671"/>
    <w:rsid w:val="00325021"/>
    <w:rsid w:val="003268CC"/>
    <w:rsid w:val="00326EF2"/>
    <w:rsid w:val="003270B5"/>
    <w:rsid w:val="00331C70"/>
    <w:rsid w:val="00333027"/>
    <w:rsid w:val="003330FB"/>
    <w:rsid w:val="003341B5"/>
    <w:rsid w:val="00334A1A"/>
    <w:rsid w:val="00335371"/>
    <w:rsid w:val="003357F2"/>
    <w:rsid w:val="00335B63"/>
    <w:rsid w:val="00337C23"/>
    <w:rsid w:val="00340280"/>
    <w:rsid w:val="00343F82"/>
    <w:rsid w:val="0034555A"/>
    <w:rsid w:val="00346354"/>
    <w:rsid w:val="003464FF"/>
    <w:rsid w:val="00347EA4"/>
    <w:rsid w:val="00350F58"/>
    <w:rsid w:val="003511B9"/>
    <w:rsid w:val="0035235E"/>
    <w:rsid w:val="003525DB"/>
    <w:rsid w:val="00356A87"/>
    <w:rsid w:val="0035761A"/>
    <w:rsid w:val="00360FA9"/>
    <w:rsid w:val="003616B6"/>
    <w:rsid w:val="00363043"/>
    <w:rsid w:val="00363340"/>
    <w:rsid w:val="0036468F"/>
    <w:rsid w:val="00364840"/>
    <w:rsid w:val="00364E23"/>
    <w:rsid w:val="00364EA6"/>
    <w:rsid w:val="00365649"/>
    <w:rsid w:val="00365ECA"/>
    <w:rsid w:val="0036759F"/>
    <w:rsid w:val="00367A0B"/>
    <w:rsid w:val="00370430"/>
    <w:rsid w:val="0037110A"/>
    <w:rsid w:val="00372CA8"/>
    <w:rsid w:val="00372E68"/>
    <w:rsid w:val="00373138"/>
    <w:rsid w:val="003737E0"/>
    <w:rsid w:val="00374CE3"/>
    <w:rsid w:val="00375966"/>
    <w:rsid w:val="00375CE3"/>
    <w:rsid w:val="003761AB"/>
    <w:rsid w:val="00376E83"/>
    <w:rsid w:val="0037774A"/>
    <w:rsid w:val="003778B0"/>
    <w:rsid w:val="00377B92"/>
    <w:rsid w:val="00377EED"/>
    <w:rsid w:val="00381E38"/>
    <w:rsid w:val="003841A6"/>
    <w:rsid w:val="003849D5"/>
    <w:rsid w:val="00384FEA"/>
    <w:rsid w:val="0038547C"/>
    <w:rsid w:val="00385AB1"/>
    <w:rsid w:val="00385BBB"/>
    <w:rsid w:val="00385DB5"/>
    <w:rsid w:val="003862FA"/>
    <w:rsid w:val="00386AE0"/>
    <w:rsid w:val="003873D1"/>
    <w:rsid w:val="0039114D"/>
    <w:rsid w:val="00391394"/>
    <w:rsid w:val="003916FB"/>
    <w:rsid w:val="00391FC5"/>
    <w:rsid w:val="0039285B"/>
    <w:rsid w:val="00394611"/>
    <w:rsid w:val="0039612E"/>
    <w:rsid w:val="00397616"/>
    <w:rsid w:val="003978AF"/>
    <w:rsid w:val="003A02EF"/>
    <w:rsid w:val="003A0ECF"/>
    <w:rsid w:val="003A1544"/>
    <w:rsid w:val="003A280E"/>
    <w:rsid w:val="003A28ED"/>
    <w:rsid w:val="003A2A05"/>
    <w:rsid w:val="003A3D10"/>
    <w:rsid w:val="003A55CF"/>
    <w:rsid w:val="003A76BA"/>
    <w:rsid w:val="003B051A"/>
    <w:rsid w:val="003B2240"/>
    <w:rsid w:val="003B3BAA"/>
    <w:rsid w:val="003B3E75"/>
    <w:rsid w:val="003B3E7D"/>
    <w:rsid w:val="003B48BF"/>
    <w:rsid w:val="003B6604"/>
    <w:rsid w:val="003B7D26"/>
    <w:rsid w:val="003C0BDD"/>
    <w:rsid w:val="003C1570"/>
    <w:rsid w:val="003C1C91"/>
    <w:rsid w:val="003C4CA3"/>
    <w:rsid w:val="003C5775"/>
    <w:rsid w:val="003C60D6"/>
    <w:rsid w:val="003D0D90"/>
    <w:rsid w:val="003D1ABA"/>
    <w:rsid w:val="003D2292"/>
    <w:rsid w:val="003D3B55"/>
    <w:rsid w:val="003D475F"/>
    <w:rsid w:val="003D4A9C"/>
    <w:rsid w:val="003D5E75"/>
    <w:rsid w:val="003D62ED"/>
    <w:rsid w:val="003D6358"/>
    <w:rsid w:val="003D7935"/>
    <w:rsid w:val="003E0415"/>
    <w:rsid w:val="003E1663"/>
    <w:rsid w:val="003E1E39"/>
    <w:rsid w:val="003E1F9F"/>
    <w:rsid w:val="003E3485"/>
    <w:rsid w:val="003E3C59"/>
    <w:rsid w:val="003E3C79"/>
    <w:rsid w:val="003E4CFB"/>
    <w:rsid w:val="003E4E3C"/>
    <w:rsid w:val="003E5271"/>
    <w:rsid w:val="003E6410"/>
    <w:rsid w:val="003E7FB5"/>
    <w:rsid w:val="003F0902"/>
    <w:rsid w:val="003F2C51"/>
    <w:rsid w:val="003F2E55"/>
    <w:rsid w:val="003F4466"/>
    <w:rsid w:val="003F46A3"/>
    <w:rsid w:val="003F4AC5"/>
    <w:rsid w:val="003F725D"/>
    <w:rsid w:val="003F764C"/>
    <w:rsid w:val="003F7C4C"/>
    <w:rsid w:val="00401232"/>
    <w:rsid w:val="004019C3"/>
    <w:rsid w:val="00401AFF"/>
    <w:rsid w:val="0040317B"/>
    <w:rsid w:val="00403286"/>
    <w:rsid w:val="00403311"/>
    <w:rsid w:val="004077F6"/>
    <w:rsid w:val="00407E1C"/>
    <w:rsid w:val="00410B15"/>
    <w:rsid w:val="004120E5"/>
    <w:rsid w:val="004126ED"/>
    <w:rsid w:val="00412899"/>
    <w:rsid w:val="0041341C"/>
    <w:rsid w:val="00413ACD"/>
    <w:rsid w:val="00413B2A"/>
    <w:rsid w:val="00414C65"/>
    <w:rsid w:val="00415848"/>
    <w:rsid w:val="00416489"/>
    <w:rsid w:val="00416CA4"/>
    <w:rsid w:val="00417562"/>
    <w:rsid w:val="00420F20"/>
    <w:rsid w:val="00421596"/>
    <w:rsid w:val="00421806"/>
    <w:rsid w:val="004218A5"/>
    <w:rsid w:val="00421C09"/>
    <w:rsid w:val="004223A2"/>
    <w:rsid w:val="00423F93"/>
    <w:rsid w:val="00424BB4"/>
    <w:rsid w:val="00424E17"/>
    <w:rsid w:val="0042583F"/>
    <w:rsid w:val="00426243"/>
    <w:rsid w:val="00426BFD"/>
    <w:rsid w:val="00427496"/>
    <w:rsid w:val="00427DDA"/>
    <w:rsid w:val="00427E39"/>
    <w:rsid w:val="00430F19"/>
    <w:rsid w:val="00431FE8"/>
    <w:rsid w:val="00432136"/>
    <w:rsid w:val="00432E26"/>
    <w:rsid w:val="00433262"/>
    <w:rsid w:val="00433F3C"/>
    <w:rsid w:val="004343A7"/>
    <w:rsid w:val="004346CA"/>
    <w:rsid w:val="004354B8"/>
    <w:rsid w:val="004361CC"/>
    <w:rsid w:val="0043629A"/>
    <w:rsid w:val="00436D46"/>
    <w:rsid w:val="00437ECF"/>
    <w:rsid w:val="00442F8B"/>
    <w:rsid w:val="00443259"/>
    <w:rsid w:val="00443705"/>
    <w:rsid w:val="00444D33"/>
    <w:rsid w:val="004452E2"/>
    <w:rsid w:val="004455CC"/>
    <w:rsid w:val="00445676"/>
    <w:rsid w:val="004461D9"/>
    <w:rsid w:val="004514D7"/>
    <w:rsid w:val="00451ABC"/>
    <w:rsid w:val="0045282A"/>
    <w:rsid w:val="00453019"/>
    <w:rsid w:val="00453DBB"/>
    <w:rsid w:val="004547EB"/>
    <w:rsid w:val="00455461"/>
    <w:rsid w:val="004555A4"/>
    <w:rsid w:val="0045760E"/>
    <w:rsid w:val="00462ADF"/>
    <w:rsid w:val="004663C9"/>
    <w:rsid w:val="004675E4"/>
    <w:rsid w:val="0046777B"/>
    <w:rsid w:val="004677AB"/>
    <w:rsid w:val="00467D0E"/>
    <w:rsid w:val="00470111"/>
    <w:rsid w:val="004707BF"/>
    <w:rsid w:val="00470B17"/>
    <w:rsid w:val="00470CC1"/>
    <w:rsid w:val="00471637"/>
    <w:rsid w:val="00472669"/>
    <w:rsid w:val="00472674"/>
    <w:rsid w:val="004729B5"/>
    <w:rsid w:val="00474163"/>
    <w:rsid w:val="004742DA"/>
    <w:rsid w:val="004746F2"/>
    <w:rsid w:val="00474C33"/>
    <w:rsid w:val="00475362"/>
    <w:rsid w:val="004753E1"/>
    <w:rsid w:val="00475BAE"/>
    <w:rsid w:val="004775E2"/>
    <w:rsid w:val="0047798D"/>
    <w:rsid w:val="00481048"/>
    <w:rsid w:val="00482067"/>
    <w:rsid w:val="0048389F"/>
    <w:rsid w:val="00483D4C"/>
    <w:rsid w:val="00484559"/>
    <w:rsid w:val="00485420"/>
    <w:rsid w:val="00490234"/>
    <w:rsid w:val="004906FE"/>
    <w:rsid w:val="00492898"/>
    <w:rsid w:val="00493053"/>
    <w:rsid w:val="00493373"/>
    <w:rsid w:val="004938C5"/>
    <w:rsid w:val="00494594"/>
    <w:rsid w:val="0049471F"/>
    <w:rsid w:val="00494C98"/>
    <w:rsid w:val="004971B4"/>
    <w:rsid w:val="00497904"/>
    <w:rsid w:val="004A14AD"/>
    <w:rsid w:val="004A1B55"/>
    <w:rsid w:val="004A3852"/>
    <w:rsid w:val="004A38DC"/>
    <w:rsid w:val="004A40DE"/>
    <w:rsid w:val="004A4EE8"/>
    <w:rsid w:val="004A5301"/>
    <w:rsid w:val="004A533B"/>
    <w:rsid w:val="004A5456"/>
    <w:rsid w:val="004A5C64"/>
    <w:rsid w:val="004B14F2"/>
    <w:rsid w:val="004B1CB4"/>
    <w:rsid w:val="004B24F3"/>
    <w:rsid w:val="004B2AA1"/>
    <w:rsid w:val="004B406D"/>
    <w:rsid w:val="004B4167"/>
    <w:rsid w:val="004B6365"/>
    <w:rsid w:val="004B6BB4"/>
    <w:rsid w:val="004B7686"/>
    <w:rsid w:val="004B7D29"/>
    <w:rsid w:val="004C01A4"/>
    <w:rsid w:val="004C0BFE"/>
    <w:rsid w:val="004C0EAD"/>
    <w:rsid w:val="004C1004"/>
    <w:rsid w:val="004C1229"/>
    <w:rsid w:val="004C1BC2"/>
    <w:rsid w:val="004C2077"/>
    <w:rsid w:val="004C2A96"/>
    <w:rsid w:val="004C317E"/>
    <w:rsid w:val="004C3F05"/>
    <w:rsid w:val="004C4476"/>
    <w:rsid w:val="004C46EF"/>
    <w:rsid w:val="004C4CE4"/>
    <w:rsid w:val="004C4F15"/>
    <w:rsid w:val="004C5E92"/>
    <w:rsid w:val="004D07FF"/>
    <w:rsid w:val="004D2C35"/>
    <w:rsid w:val="004D2D11"/>
    <w:rsid w:val="004D2E33"/>
    <w:rsid w:val="004D3406"/>
    <w:rsid w:val="004D34D1"/>
    <w:rsid w:val="004D47B1"/>
    <w:rsid w:val="004D571A"/>
    <w:rsid w:val="004D5DD1"/>
    <w:rsid w:val="004D6AD4"/>
    <w:rsid w:val="004D6CD0"/>
    <w:rsid w:val="004E0606"/>
    <w:rsid w:val="004E1BF0"/>
    <w:rsid w:val="004E1F9B"/>
    <w:rsid w:val="004E2182"/>
    <w:rsid w:val="004E24B7"/>
    <w:rsid w:val="004E27EC"/>
    <w:rsid w:val="004E297B"/>
    <w:rsid w:val="004E3095"/>
    <w:rsid w:val="004E3322"/>
    <w:rsid w:val="004E3374"/>
    <w:rsid w:val="004E4E5D"/>
    <w:rsid w:val="004E5077"/>
    <w:rsid w:val="004E5120"/>
    <w:rsid w:val="004E5A86"/>
    <w:rsid w:val="004E61FE"/>
    <w:rsid w:val="004E63E1"/>
    <w:rsid w:val="004E6551"/>
    <w:rsid w:val="004E7379"/>
    <w:rsid w:val="004E793B"/>
    <w:rsid w:val="004F5987"/>
    <w:rsid w:val="004F7B0F"/>
    <w:rsid w:val="004F7B9C"/>
    <w:rsid w:val="0050043F"/>
    <w:rsid w:val="00500631"/>
    <w:rsid w:val="00500FC7"/>
    <w:rsid w:val="0050145C"/>
    <w:rsid w:val="00501AE6"/>
    <w:rsid w:val="00502AB1"/>
    <w:rsid w:val="00502B45"/>
    <w:rsid w:val="00505646"/>
    <w:rsid w:val="0050588D"/>
    <w:rsid w:val="00506517"/>
    <w:rsid w:val="0050733D"/>
    <w:rsid w:val="0051058A"/>
    <w:rsid w:val="00511912"/>
    <w:rsid w:val="005125BC"/>
    <w:rsid w:val="00513562"/>
    <w:rsid w:val="00513713"/>
    <w:rsid w:val="00513D27"/>
    <w:rsid w:val="00515671"/>
    <w:rsid w:val="0051590D"/>
    <w:rsid w:val="00516B70"/>
    <w:rsid w:val="00517514"/>
    <w:rsid w:val="00517B75"/>
    <w:rsid w:val="00517F5B"/>
    <w:rsid w:val="00520191"/>
    <w:rsid w:val="0052067A"/>
    <w:rsid w:val="00520BBC"/>
    <w:rsid w:val="00520F1A"/>
    <w:rsid w:val="005211AF"/>
    <w:rsid w:val="005215CF"/>
    <w:rsid w:val="00521845"/>
    <w:rsid w:val="00521964"/>
    <w:rsid w:val="00521B07"/>
    <w:rsid w:val="00521FBB"/>
    <w:rsid w:val="00522176"/>
    <w:rsid w:val="005221EA"/>
    <w:rsid w:val="005230AE"/>
    <w:rsid w:val="00524519"/>
    <w:rsid w:val="00525ABA"/>
    <w:rsid w:val="005262C4"/>
    <w:rsid w:val="00526C13"/>
    <w:rsid w:val="005271C7"/>
    <w:rsid w:val="00527538"/>
    <w:rsid w:val="00531341"/>
    <w:rsid w:val="0053140D"/>
    <w:rsid w:val="00532D6B"/>
    <w:rsid w:val="00533D36"/>
    <w:rsid w:val="00534A2F"/>
    <w:rsid w:val="005353A5"/>
    <w:rsid w:val="00535B1F"/>
    <w:rsid w:val="0053616F"/>
    <w:rsid w:val="005367A5"/>
    <w:rsid w:val="00540DC4"/>
    <w:rsid w:val="005423F0"/>
    <w:rsid w:val="0054439B"/>
    <w:rsid w:val="0054441F"/>
    <w:rsid w:val="00544A9A"/>
    <w:rsid w:val="005458F9"/>
    <w:rsid w:val="00547EBC"/>
    <w:rsid w:val="00547F9A"/>
    <w:rsid w:val="0055006C"/>
    <w:rsid w:val="00550240"/>
    <w:rsid w:val="00550248"/>
    <w:rsid w:val="00551B63"/>
    <w:rsid w:val="005525FA"/>
    <w:rsid w:val="00552B68"/>
    <w:rsid w:val="005548C8"/>
    <w:rsid w:val="00555D9E"/>
    <w:rsid w:val="005568C8"/>
    <w:rsid w:val="005576AD"/>
    <w:rsid w:val="00557939"/>
    <w:rsid w:val="00560C98"/>
    <w:rsid w:val="0056170F"/>
    <w:rsid w:val="00562D3B"/>
    <w:rsid w:val="00564D21"/>
    <w:rsid w:val="00565E9B"/>
    <w:rsid w:val="0057033B"/>
    <w:rsid w:val="00570760"/>
    <w:rsid w:val="00571AC3"/>
    <w:rsid w:val="005729B5"/>
    <w:rsid w:val="00572D15"/>
    <w:rsid w:val="00572E0A"/>
    <w:rsid w:val="00573C4D"/>
    <w:rsid w:val="005746B1"/>
    <w:rsid w:val="00575037"/>
    <w:rsid w:val="005755C2"/>
    <w:rsid w:val="005776DC"/>
    <w:rsid w:val="00577AD5"/>
    <w:rsid w:val="005807B5"/>
    <w:rsid w:val="00581E2C"/>
    <w:rsid w:val="0058244F"/>
    <w:rsid w:val="00583149"/>
    <w:rsid w:val="00583337"/>
    <w:rsid w:val="0058388C"/>
    <w:rsid w:val="00585083"/>
    <w:rsid w:val="0058549C"/>
    <w:rsid w:val="00585686"/>
    <w:rsid w:val="00585B25"/>
    <w:rsid w:val="00587CCB"/>
    <w:rsid w:val="00587FE4"/>
    <w:rsid w:val="00590B9C"/>
    <w:rsid w:val="005953BE"/>
    <w:rsid w:val="00595661"/>
    <w:rsid w:val="00595E3E"/>
    <w:rsid w:val="0059655E"/>
    <w:rsid w:val="005A0115"/>
    <w:rsid w:val="005A0632"/>
    <w:rsid w:val="005A07EE"/>
    <w:rsid w:val="005A0C72"/>
    <w:rsid w:val="005A302E"/>
    <w:rsid w:val="005A5448"/>
    <w:rsid w:val="005A5F46"/>
    <w:rsid w:val="005A6369"/>
    <w:rsid w:val="005A68C4"/>
    <w:rsid w:val="005A7BA7"/>
    <w:rsid w:val="005A7BF0"/>
    <w:rsid w:val="005A7CF5"/>
    <w:rsid w:val="005B0E28"/>
    <w:rsid w:val="005B324C"/>
    <w:rsid w:val="005B361F"/>
    <w:rsid w:val="005B38A5"/>
    <w:rsid w:val="005B51F9"/>
    <w:rsid w:val="005B529B"/>
    <w:rsid w:val="005B62B0"/>
    <w:rsid w:val="005B7AB3"/>
    <w:rsid w:val="005B7D32"/>
    <w:rsid w:val="005C09E9"/>
    <w:rsid w:val="005C0E7E"/>
    <w:rsid w:val="005C1CC9"/>
    <w:rsid w:val="005C301F"/>
    <w:rsid w:val="005C4E90"/>
    <w:rsid w:val="005C53BB"/>
    <w:rsid w:val="005C5871"/>
    <w:rsid w:val="005C5A01"/>
    <w:rsid w:val="005C7231"/>
    <w:rsid w:val="005C7516"/>
    <w:rsid w:val="005D0CD2"/>
    <w:rsid w:val="005D2779"/>
    <w:rsid w:val="005D28B7"/>
    <w:rsid w:val="005D5A9B"/>
    <w:rsid w:val="005D61AC"/>
    <w:rsid w:val="005D6211"/>
    <w:rsid w:val="005D65B4"/>
    <w:rsid w:val="005D74A2"/>
    <w:rsid w:val="005E0032"/>
    <w:rsid w:val="005E08D1"/>
    <w:rsid w:val="005E0939"/>
    <w:rsid w:val="005E5584"/>
    <w:rsid w:val="005E6548"/>
    <w:rsid w:val="005E6E03"/>
    <w:rsid w:val="005E767B"/>
    <w:rsid w:val="005E7DD7"/>
    <w:rsid w:val="005F068E"/>
    <w:rsid w:val="005F1AC1"/>
    <w:rsid w:val="005F445A"/>
    <w:rsid w:val="005F4695"/>
    <w:rsid w:val="005F4FAC"/>
    <w:rsid w:val="005F64C9"/>
    <w:rsid w:val="005F6DCC"/>
    <w:rsid w:val="005F734A"/>
    <w:rsid w:val="005F7500"/>
    <w:rsid w:val="005F76B0"/>
    <w:rsid w:val="006011F4"/>
    <w:rsid w:val="00603681"/>
    <w:rsid w:val="00604409"/>
    <w:rsid w:val="0060450A"/>
    <w:rsid w:val="00605982"/>
    <w:rsid w:val="0060705A"/>
    <w:rsid w:val="00610271"/>
    <w:rsid w:val="00610F70"/>
    <w:rsid w:val="00611FD7"/>
    <w:rsid w:val="00612628"/>
    <w:rsid w:val="00612EA4"/>
    <w:rsid w:val="006138C1"/>
    <w:rsid w:val="00614561"/>
    <w:rsid w:val="00617ACA"/>
    <w:rsid w:val="00617F0B"/>
    <w:rsid w:val="00617F93"/>
    <w:rsid w:val="0062043B"/>
    <w:rsid w:val="00620581"/>
    <w:rsid w:val="00620805"/>
    <w:rsid w:val="0062190B"/>
    <w:rsid w:val="00622774"/>
    <w:rsid w:val="00623B80"/>
    <w:rsid w:val="00624120"/>
    <w:rsid w:val="006308FF"/>
    <w:rsid w:val="00630A1A"/>
    <w:rsid w:val="00634EF4"/>
    <w:rsid w:val="00634F1D"/>
    <w:rsid w:val="0063524C"/>
    <w:rsid w:val="00635910"/>
    <w:rsid w:val="00637001"/>
    <w:rsid w:val="0063749D"/>
    <w:rsid w:val="0063778D"/>
    <w:rsid w:val="00640A14"/>
    <w:rsid w:val="0064271F"/>
    <w:rsid w:val="006436B0"/>
    <w:rsid w:val="00644007"/>
    <w:rsid w:val="006463DC"/>
    <w:rsid w:val="006465B4"/>
    <w:rsid w:val="00646D74"/>
    <w:rsid w:val="00647FE7"/>
    <w:rsid w:val="00650196"/>
    <w:rsid w:val="00650B7A"/>
    <w:rsid w:val="0065119D"/>
    <w:rsid w:val="00651236"/>
    <w:rsid w:val="00651837"/>
    <w:rsid w:val="00652B00"/>
    <w:rsid w:val="00653722"/>
    <w:rsid w:val="00654512"/>
    <w:rsid w:val="0065487A"/>
    <w:rsid w:val="00655CBA"/>
    <w:rsid w:val="0065694B"/>
    <w:rsid w:val="00657595"/>
    <w:rsid w:val="006609A5"/>
    <w:rsid w:val="00660DF2"/>
    <w:rsid w:val="00660ED3"/>
    <w:rsid w:val="00663046"/>
    <w:rsid w:val="006632FA"/>
    <w:rsid w:val="00663DE1"/>
    <w:rsid w:val="006649AD"/>
    <w:rsid w:val="006652B6"/>
    <w:rsid w:val="00665588"/>
    <w:rsid w:val="0066610B"/>
    <w:rsid w:val="00666496"/>
    <w:rsid w:val="00667A74"/>
    <w:rsid w:val="00670414"/>
    <w:rsid w:val="0067097B"/>
    <w:rsid w:val="00670CC5"/>
    <w:rsid w:val="0067199D"/>
    <w:rsid w:val="00672FB2"/>
    <w:rsid w:val="00673058"/>
    <w:rsid w:val="00673243"/>
    <w:rsid w:val="006745B8"/>
    <w:rsid w:val="00676B57"/>
    <w:rsid w:val="00677EA5"/>
    <w:rsid w:val="006833D3"/>
    <w:rsid w:val="006838A2"/>
    <w:rsid w:val="00683B06"/>
    <w:rsid w:val="00683C1C"/>
    <w:rsid w:val="0068444F"/>
    <w:rsid w:val="0068483F"/>
    <w:rsid w:val="006863F5"/>
    <w:rsid w:val="006875DE"/>
    <w:rsid w:val="00690528"/>
    <w:rsid w:val="006911CD"/>
    <w:rsid w:val="00691952"/>
    <w:rsid w:val="00691CA7"/>
    <w:rsid w:val="0069297A"/>
    <w:rsid w:val="00693FB0"/>
    <w:rsid w:val="006943A4"/>
    <w:rsid w:val="00695606"/>
    <w:rsid w:val="00696414"/>
    <w:rsid w:val="00697459"/>
    <w:rsid w:val="00697510"/>
    <w:rsid w:val="00697D74"/>
    <w:rsid w:val="006A047B"/>
    <w:rsid w:val="006A04C0"/>
    <w:rsid w:val="006A160C"/>
    <w:rsid w:val="006A1D5B"/>
    <w:rsid w:val="006A2841"/>
    <w:rsid w:val="006A3503"/>
    <w:rsid w:val="006A3853"/>
    <w:rsid w:val="006A3E73"/>
    <w:rsid w:val="006A3FFD"/>
    <w:rsid w:val="006A44C5"/>
    <w:rsid w:val="006A471F"/>
    <w:rsid w:val="006A5AC9"/>
    <w:rsid w:val="006A6A6E"/>
    <w:rsid w:val="006A71FD"/>
    <w:rsid w:val="006A782B"/>
    <w:rsid w:val="006B0928"/>
    <w:rsid w:val="006B0CF1"/>
    <w:rsid w:val="006B1300"/>
    <w:rsid w:val="006B24E9"/>
    <w:rsid w:val="006B339B"/>
    <w:rsid w:val="006B3900"/>
    <w:rsid w:val="006B3972"/>
    <w:rsid w:val="006B45F0"/>
    <w:rsid w:val="006B52E5"/>
    <w:rsid w:val="006B561C"/>
    <w:rsid w:val="006B5E78"/>
    <w:rsid w:val="006B60AF"/>
    <w:rsid w:val="006B6542"/>
    <w:rsid w:val="006B7884"/>
    <w:rsid w:val="006C0AFD"/>
    <w:rsid w:val="006C265D"/>
    <w:rsid w:val="006C2B41"/>
    <w:rsid w:val="006C2F80"/>
    <w:rsid w:val="006C350E"/>
    <w:rsid w:val="006C367A"/>
    <w:rsid w:val="006C385F"/>
    <w:rsid w:val="006C42C2"/>
    <w:rsid w:val="006C4C39"/>
    <w:rsid w:val="006C4E74"/>
    <w:rsid w:val="006C6262"/>
    <w:rsid w:val="006C742F"/>
    <w:rsid w:val="006D001B"/>
    <w:rsid w:val="006D0A5B"/>
    <w:rsid w:val="006D126A"/>
    <w:rsid w:val="006D187A"/>
    <w:rsid w:val="006D2085"/>
    <w:rsid w:val="006D2BBC"/>
    <w:rsid w:val="006D353C"/>
    <w:rsid w:val="006D429A"/>
    <w:rsid w:val="006D4A5B"/>
    <w:rsid w:val="006D4ED3"/>
    <w:rsid w:val="006D58B9"/>
    <w:rsid w:val="006D63A4"/>
    <w:rsid w:val="006D64BA"/>
    <w:rsid w:val="006D66A4"/>
    <w:rsid w:val="006D7A8A"/>
    <w:rsid w:val="006E0514"/>
    <w:rsid w:val="006E0968"/>
    <w:rsid w:val="006E15E2"/>
    <w:rsid w:val="006E16EF"/>
    <w:rsid w:val="006E1998"/>
    <w:rsid w:val="006E1D8D"/>
    <w:rsid w:val="006E1F99"/>
    <w:rsid w:val="006E3935"/>
    <w:rsid w:val="006E3DB8"/>
    <w:rsid w:val="006E432E"/>
    <w:rsid w:val="006E58EB"/>
    <w:rsid w:val="006E59A7"/>
    <w:rsid w:val="006E64FF"/>
    <w:rsid w:val="006E6EF1"/>
    <w:rsid w:val="006F0566"/>
    <w:rsid w:val="006F13D0"/>
    <w:rsid w:val="006F193C"/>
    <w:rsid w:val="006F2FFC"/>
    <w:rsid w:val="006F3F88"/>
    <w:rsid w:val="006F44AA"/>
    <w:rsid w:val="006F4CAB"/>
    <w:rsid w:val="006F4F08"/>
    <w:rsid w:val="006F546C"/>
    <w:rsid w:val="006F5C16"/>
    <w:rsid w:val="006F781C"/>
    <w:rsid w:val="006F7841"/>
    <w:rsid w:val="0070001D"/>
    <w:rsid w:val="007012A8"/>
    <w:rsid w:val="00702771"/>
    <w:rsid w:val="007032BF"/>
    <w:rsid w:val="00704A52"/>
    <w:rsid w:val="0070510D"/>
    <w:rsid w:val="0070521A"/>
    <w:rsid w:val="00706C75"/>
    <w:rsid w:val="007079C3"/>
    <w:rsid w:val="007101ED"/>
    <w:rsid w:val="007104F9"/>
    <w:rsid w:val="00710546"/>
    <w:rsid w:val="007105A1"/>
    <w:rsid w:val="007105A2"/>
    <w:rsid w:val="00710640"/>
    <w:rsid w:val="007108A2"/>
    <w:rsid w:val="00712F4D"/>
    <w:rsid w:val="007155CB"/>
    <w:rsid w:val="0071633C"/>
    <w:rsid w:val="00716832"/>
    <w:rsid w:val="007173DA"/>
    <w:rsid w:val="00717820"/>
    <w:rsid w:val="007179C8"/>
    <w:rsid w:val="007179CE"/>
    <w:rsid w:val="00717CAC"/>
    <w:rsid w:val="00721085"/>
    <w:rsid w:val="00721F88"/>
    <w:rsid w:val="00722293"/>
    <w:rsid w:val="0072247C"/>
    <w:rsid w:val="00722C0A"/>
    <w:rsid w:val="00723B9A"/>
    <w:rsid w:val="0072640D"/>
    <w:rsid w:val="0072717D"/>
    <w:rsid w:val="00727222"/>
    <w:rsid w:val="00727B16"/>
    <w:rsid w:val="007325AF"/>
    <w:rsid w:val="007329E3"/>
    <w:rsid w:val="007336FB"/>
    <w:rsid w:val="00733727"/>
    <w:rsid w:val="007340A7"/>
    <w:rsid w:val="00734306"/>
    <w:rsid w:val="00735C15"/>
    <w:rsid w:val="007401BB"/>
    <w:rsid w:val="0074264A"/>
    <w:rsid w:val="007431E7"/>
    <w:rsid w:val="007437FC"/>
    <w:rsid w:val="007438E2"/>
    <w:rsid w:val="007452CB"/>
    <w:rsid w:val="007464C9"/>
    <w:rsid w:val="00746EA9"/>
    <w:rsid w:val="00747745"/>
    <w:rsid w:val="007500EF"/>
    <w:rsid w:val="00750399"/>
    <w:rsid w:val="00750403"/>
    <w:rsid w:val="00752010"/>
    <w:rsid w:val="00753B92"/>
    <w:rsid w:val="0075414A"/>
    <w:rsid w:val="00754C8A"/>
    <w:rsid w:val="00760F9E"/>
    <w:rsid w:val="007610C6"/>
    <w:rsid w:val="007622D0"/>
    <w:rsid w:val="007626AD"/>
    <w:rsid w:val="00762E7D"/>
    <w:rsid w:val="00762F31"/>
    <w:rsid w:val="00763710"/>
    <w:rsid w:val="007663AE"/>
    <w:rsid w:val="0076678D"/>
    <w:rsid w:val="00766D22"/>
    <w:rsid w:val="00770D26"/>
    <w:rsid w:val="00771E60"/>
    <w:rsid w:val="007724E9"/>
    <w:rsid w:val="00772F26"/>
    <w:rsid w:val="00773FBA"/>
    <w:rsid w:val="00775A3F"/>
    <w:rsid w:val="00780509"/>
    <w:rsid w:val="00781624"/>
    <w:rsid w:val="00782BAD"/>
    <w:rsid w:val="007839F4"/>
    <w:rsid w:val="00785DA0"/>
    <w:rsid w:val="00785FC3"/>
    <w:rsid w:val="007864F5"/>
    <w:rsid w:val="00786AA5"/>
    <w:rsid w:val="007871D5"/>
    <w:rsid w:val="0079013D"/>
    <w:rsid w:val="0079035A"/>
    <w:rsid w:val="007904E8"/>
    <w:rsid w:val="00791896"/>
    <w:rsid w:val="00791BB5"/>
    <w:rsid w:val="0079225F"/>
    <w:rsid w:val="00792B59"/>
    <w:rsid w:val="00792B5B"/>
    <w:rsid w:val="00794078"/>
    <w:rsid w:val="007942F4"/>
    <w:rsid w:val="007947EF"/>
    <w:rsid w:val="0079549E"/>
    <w:rsid w:val="007A03CD"/>
    <w:rsid w:val="007A0B9C"/>
    <w:rsid w:val="007A1A01"/>
    <w:rsid w:val="007A3156"/>
    <w:rsid w:val="007A33D3"/>
    <w:rsid w:val="007A3EEE"/>
    <w:rsid w:val="007A4732"/>
    <w:rsid w:val="007A4785"/>
    <w:rsid w:val="007A4A67"/>
    <w:rsid w:val="007A68EA"/>
    <w:rsid w:val="007A6B77"/>
    <w:rsid w:val="007A7791"/>
    <w:rsid w:val="007B0D64"/>
    <w:rsid w:val="007B1A19"/>
    <w:rsid w:val="007B1B68"/>
    <w:rsid w:val="007B1F56"/>
    <w:rsid w:val="007B29B3"/>
    <w:rsid w:val="007B30F6"/>
    <w:rsid w:val="007B4C21"/>
    <w:rsid w:val="007B4DA4"/>
    <w:rsid w:val="007B5458"/>
    <w:rsid w:val="007B601A"/>
    <w:rsid w:val="007B632C"/>
    <w:rsid w:val="007B66EC"/>
    <w:rsid w:val="007B75A0"/>
    <w:rsid w:val="007B7DCB"/>
    <w:rsid w:val="007C2409"/>
    <w:rsid w:val="007C312A"/>
    <w:rsid w:val="007C42DC"/>
    <w:rsid w:val="007C4D31"/>
    <w:rsid w:val="007C5104"/>
    <w:rsid w:val="007C5155"/>
    <w:rsid w:val="007C5FA3"/>
    <w:rsid w:val="007C7B9F"/>
    <w:rsid w:val="007D0B1D"/>
    <w:rsid w:val="007D2B57"/>
    <w:rsid w:val="007D3681"/>
    <w:rsid w:val="007D3FB1"/>
    <w:rsid w:val="007D43F8"/>
    <w:rsid w:val="007D5DD7"/>
    <w:rsid w:val="007D67B4"/>
    <w:rsid w:val="007D6B7C"/>
    <w:rsid w:val="007D6C45"/>
    <w:rsid w:val="007D71A2"/>
    <w:rsid w:val="007D723D"/>
    <w:rsid w:val="007D737C"/>
    <w:rsid w:val="007E03C1"/>
    <w:rsid w:val="007E14A8"/>
    <w:rsid w:val="007E171F"/>
    <w:rsid w:val="007E1B6E"/>
    <w:rsid w:val="007E3B2E"/>
    <w:rsid w:val="007E45C9"/>
    <w:rsid w:val="007E4B13"/>
    <w:rsid w:val="007E4F5F"/>
    <w:rsid w:val="007E5CBA"/>
    <w:rsid w:val="007E7134"/>
    <w:rsid w:val="007E7518"/>
    <w:rsid w:val="007E7CF2"/>
    <w:rsid w:val="007F0205"/>
    <w:rsid w:val="007F16E6"/>
    <w:rsid w:val="007F2563"/>
    <w:rsid w:val="007F3FAD"/>
    <w:rsid w:val="007F5384"/>
    <w:rsid w:val="007F563D"/>
    <w:rsid w:val="007F594C"/>
    <w:rsid w:val="007F605A"/>
    <w:rsid w:val="007F61CB"/>
    <w:rsid w:val="007F6FBE"/>
    <w:rsid w:val="00800153"/>
    <w:rsid w:val="00800950"/>
    <w:rsid w:val="00801204"/>
    <w:rsid w:val="00802CF1"/>
    <w:rsid w:val="00802F50"/>
    <w:rsid w:val="00803D72"/>
    <w:rsid w:val="00803E0C"/>
    <w:rsid w:val="00806A7F"/>
    <w:rsid w:val="00806C4F"/>
    <w:rsid w:val="00806E5A"/>
    <w:rsid w:val="008101BB"/>
    <w:rsid w:val="0081085F"/>
    <w:rsid w:val="00810C5F"/>
    <w:rsid w:val="00810DBE"/>
    <w:rsid w:val="00810EC3"/>
    <w:rsid w:val="008121E5"/>
    <w:rsid w:val="0081383F"/>
    <w:rsid w:val="00813871"/>
    <w:rsid w:val="008145E9"/>
    <w:rsid w:val="008155D6"/>
    <w:rsid w:val="008155EB"/>
    <w:rsid w:val="00815CFF"/>
    <w:rsid w:val="0081660B"/>
    <w:rsid w:val="0081678A"/>
    <w:rsid w:val="00816AF0"/>
    <w:rsid w:val="0081796C"/>
    <w:rsid w:val="0082047A"/>
    <w:rsid w:val="0082114A"/>
    <w:rsid w:val="008213CF"/>
    <w:rsid w:val="00821F77"/>
    <w:rsid w:val="00822C30"/>
    <w:rsid w:val="00822F0E"/>
    <w:rsid w:val="00823F78"/>
    <w:rsid w:val="008257AD"/>
    <w:rsid w:val="00825871"/>
    <w:rsid w:val="008261D5"/>
    <w:rsid w:val="00826C51"/>
    <w:rsid w:val="00827353"/>
    <w:rsid w:val="00827DA1"/>
    <w:rsid w:val="00827E79"/>
    <w:rsid w:val="0083131A"/>
    <w:rsid w:val="0083158D"/>
    <w:rsid w:val="00831908"/>
    <w:rsid w:val="00831AEC"/>
    <w:rsid w:val="00832462"/>
    <w:rsid w:val="00832B05"/>
    <w:rsid w:val="00832F6A"/>
    <w:rsid w:val="008338AB"/>
    <w:rsid w:val="00833ABD"/>
    <w:rsid w:val="0083662B"/>
    <w:rsid w:val="00840CCB"/>
    <w:rsid w:val="00840F5A"/>
    <w:rsid w:val="00841A90"/>
    <w:rsid w:val="00843ABA"/>
    <w:rsid w:val="00843D7F"/>
    <w:rsid w:val="008441B4"/>
    <w:rsid w:val="00845779"/>
    <w:rsid w:val="0084593D"/>
    <w:rsid w:val="00845D1E"/>
    <w:rsid w:val="0084685E"/>
    <w:rsid w:val="00846A5A"/>
    <w:rsid w:val="00847A04"/>
    <w:rsid w:val="00850255"/>
    <w:rsid w:val="008520F7"/>
    <w:rsid w:val="008529AE"/>
    <w:rsid w:val="008542A3"/>
    <w:rsid w:val="00855F33"/>
    <w:rsid w:val="008565AC"/>
    <w:rsid w:val="008567A8"/>
    <w:rsid w:val="00857AA5"/>
    <w:rsid w:val="008601D1"/>
    <w:rsid w:val="008605A7"/>
    <w:rsid w:val="0086181F"/>
    <w:rsid w:val="00862D25"/>
    <w:rsid w:val="0086324A"/>
    <w:rsid w:val="008650B5"/>
    <w:rsid w:val="00865662"/>
    <w:rsid w:val="008671EE"/>
    <w:rsid w:val="00867482"/>
    <w:rsid w:val="00867D2F"/>
    <w:rsid w:val="0087019A"/>
    <w:rsid w:val="00870E87"/>
    <w:rsid w:val="00872F47"/>
    <w:rsid w:val="00873520"/>
    <w:rsid w:val="0087352D"/>
    <w:rsid w:val="008738D1"/>
    <w:rsid w:val="00873950"/>
    <w:rsid w:val="0087398D"/>
    <w:rsid w:val="00873A04"/>
    <w:rsid w:val="00873B54"/>
    <w:rsid w:val="008743E5"/>
    <w:rsid w:val="008753AA"/>
    <w:rsid w:val="00875CFD"/>
    <w:rsid w:val="008762EC"/>
    <w:rsid w:val="00876D6B"/>
    <w:rsid w:val="00881872"/>
    <w:rsid w:val="0088223F"/>
    <w:rsid w:val="00882523"/>
    <w:rsid w:val="00882C6F"/>
    <w:rsid w:val="0088342D"/>
    <w:rsid w:val="00883693"/>
    <w:rsid w:val="00883A35"/>
    <w:rsid w:val="0088409D"/>
    <w:rsid w:val="00884BDC"/>
    <w:rsid w:val="00886268"/>
    <w:rsid w:val="008868F2"/>
    <w:rsid w:val="00886B19"/>
    <w:rsid w:val="00887153"/>
    <w:rsid w:val="00890417"/>
    <w:rsid w:val="008907DA"/>
    <w:rsid w:val="00890AEE"/>
    <w:rsid w:val="00891E0C"/>
    <w:rsid w:val="008927ED"/>
    <w:rsid w:val="008930D9"/>
    <w:rsid w:val="0089365C"/>
    <w:rsid w:val="0089401B"/>
    <w:rsid w:val="00894119"/>
    <w:rsid w:val="0089420C"/>
    <w:rsid w:val="00894CA7"/>
    <w:rsid w:val="008954E2"/>
    <w:rsid w:val="00896219"/>
    <w:rsid w:val="00896D06"/>
    <w:rsid w:val="008979F0"/>
    <w:rsid w:val="00897DD8"/>
    <w:rsid w:val="008A0F9B"/>
    <w:rsid w:val="008A2A9C"/>
    <w:rsid w:val="008A3CDA"/>
    <w:rsid w:val="008A60EA"/>
    <w:rsid w:val="008A64D3"/>
    <w:rsid w:val="008A660D"/>
    <w:rsid w:val="008A664F"/>
    <w:rsid w:val="008B0303"/>
    <w:rsid w:val="008B1644"/>
    <w:rsid w:val="008B1A83"/>
    <w:rsid w:val="008B3339"/>
    <w:rsid w:val="008B3879"/>
    <w:rsid w:val="008B43BB"/>
    <w:rsid w:val="008B5646"/>
    <w:rsid w:val="008B6535"/>
    <w:rsid w:val="008B6AEB"/>
    <w:rsid w:val="008B6BBB"/>
    <w:rsid w:val="008C19B0"/>
    <w:rsid w:val="008C1E4B"/>
    <w:rsid w:val="008C2FFC"/>
    <w:rsid w:val="008C5611"/>
    <w:rsid w:val="008C567A"/>
    <w:rsid w:val="008C58A1"/>
    <w:rsid w:val="008C5CD8"/>
    <w:rsid w:val="008C61C5"/>
    <w:rsid w:val="008C70AC"/>
    <w:rsid w:val="008C74F3"/>
    <w:rsid w:val="008C7797"/>
    <w:rsid w:val="008C7D8C"/>
    <w:rsid w:val="008D0030"/>
    <w:rsid w:val="008D039B"/>
    <w:rsid w:val="008D0C24"/>
    <w:rsid w:val="008D1326"/>
    <w:rsid w:val="008D1F99"/>
    <w:rsid w:val="008D2502"/>
    <w:rsid w:val="008D253C"/>
    <w:rsid w:val="008D285F"/>
    <w:rsid w:val="008D41E0"/>
    <w:rsid w:val="008D4E44"/>
    <w:rsid w:val="008D4E61"/>
    <w:rsid w:val="008D5308"/>
    <w:rsid w:val="008D65A7"/>
    <w:rsid w:val="008D6CFD"/>
    <w:rsid w:val="008E172C"/>
    <w:rsid w:val="008E1E30"/>
    <w:rsid w:val="008E255B"/>
    <w:rsid w:val="008E3066"/>
    <w:rsid w:val="008E3647"/>
    <w:rsid w:val="008E3EF3"/>
    <w:rsid w:val="008E456D"/>
    <w:rsid w:val="008E465C"/>
    <w:rsid w:val="008E4A9D"/>
    <w:rsid w:val="008E7C4B"/>
    <w:rsid w:val="008E7D88"/>
    <w:rsid w:val="008F0538"/>
    <w:rsid w:val="008F0955"/>
    <w:rsid w:val="008F1990"/>
    <w:rsid w:val="008F1F19"/>
    <w:rsid w:val="008F28F6"/>
    <w:rsid w:val="008F370F"/>
    <w:rsid w:val="008F3D08"/>
    <w:rsid w:val="008F4E0B"/>
    <w:rsid w:val="008F535C"/>
    <w:rsid w:val="008F6075"/>
    <w:rsid w:val="008F7FC4"/>
    <w:rsid w:val="0090254D"/>
    <w:rsid w:val="00902CD8"/>
    <w:rsid w:val="0090366D"/>
    <w:rsid w:val="00903890"/>
    <w:rsid w:val="00903F75"/>
    <w:rsid w:val="0090725F"/>
    <w:rsid w:val="009072E1"/>
    <w:rsid w:val="00911DF7"/>
    <w:rsid w:val="00911FB5"/>
    <w:rsid w:val="0091238C"/>
    <w:rsid w:val="009123B4"/>
    <w:rsid w:val="0091276A"/>
    <w:rsid w:val="00913267"/>
    <w:rsid w:val="00913F8E"/>
    <w:rsid w:val="009143B4"/>
    <w:rsid w:val="00914CAC"/>
    <w:rsid w:val="00916512"/>
    <w:rsid w:val="0092030B"/>
    <w:rsid w:val="0092043B"/>
    <w:rsid w:val="00920C4D"/>
    <w:rsid w:val="00923C85"/>
    <w:rsid w:val="009248D3"/>
    <w:rsid w:val="009249E9"/>
    <w:rsid w:val="00925182"/>
    <w:rsid w:val="00925296"/>
    <w:rsid w:val="009323CA"/>
    <w:rsid w:val="009327B4"/>
    <w:rsid w:val="00933625"/>
    <w:rsid w:val="00933BF7"/>
    <w:rsid w:val="00934D80"/>
    <w:rsid w:val="009367A1"/>
    <w:rsid w:val="00936A42"/>
    <w:rsid w:val="00937A3A"/>
    <w:rsid w:val="00941584"/>
    <w:rsid w:val="0094164A"/>
    <w:rsid w:val="00941D0A"/>
    <w:rsid w:val="009421D8"/>
    <w:rsid w:val="00942A7D"/>
    <w:rsid w:val="00944005"/>
    <w:rsid w:val="00944803"/>
    <w:rsid w:val="00944FCE"/>
    <w:rsid w:val="00945AC6"/>
    <w:rsid w:val="00945BF2"/>
    <w:rsid w:val="00945E50"/>
    <w:rsid w:val="00945FFC"/>
    <w:rsid w:val="00946658"/>
    <w:rsid w:val="0095049C"/>
    <w:rsid w:val="00950910"/>
    <w:rsid w:val="00950AFA"/>
    <w:rsid w:val="00951A15"/>
    <w:rsid w:val="0095336A"/>
    <w:rsid w:val="00954647"/>
    <w:rsid w:val="00955808"/>
    <w:rsid w:val="00957AB8"/>
    <w:rsid w:val="0096032E"/>
    <w:rsid w:val="00960CD5"/>
    <w:rsid w:val="009615F1"/>
    <w:rsid w:val="00961A9F"/>
    <w:rsid w:val="00961AD4"/>
    <w:rsid w:val="00962503"/>
    <w:rsid w:val="0096291C"/>
    <w:rsid w:val="009630F2"/>
    <w:rsid w:val="009637E9"/>
    <w:rsid w:val="00965001"/>
    <w:rsid w:val="00965161"/>
    <w:rsid w:val="00967810"/>
    <w:rsid w:val="00967C70"/>
    <w:rsid w:val="00967F07"/>
    <w:rsid w:val="009716C1"/>
    <w:rsid w:val="0097195E"/>
    <w:rsid w:val="00971FDF"/>
    <w:rsid w:val="0097241B"/>
    <w:rsid w:val="009731F8"/>
    <w:rsid w:val="0097363C"/>
    <w:rsid w:val="00973B32"/>
    <w:rsid w:val="009760FA"/>
    <w:rsid w:val="00976537"/>
    <w:rsid w:val="009779C9"/>
    <w:rsid w:val="00977EAA"/>
    <w:rsid w:val="00980276"/>
    <w:rsid w:val="009803B4"/>
    <w:rsid w:val="00980A7E"/>
    <w:rsid w:val="00980B56"/>
    <w:rsid w:val="009836F2"/>
    <w:rsid w:val="00984105"/>
    <w:rsid w:val="00985D47"/>
    <w:rsid w:val="00985E99"/>
    <w:rsid w:val="0098648F"/>
    <w:rsid w:val="0098680D"/>
    <w:rsid w:val="00986E06"/>
    <w:rsid w:val="00986FD0"/>
    <w:rsid w:val="00990807"/>
    <w:rsid w:val="00990CF2"/>
    <w:rsid w:val="00991308"/>
    <w:rsid w:val="00991D01"/>
    <w:rsid w:val="00991F0F"/>
    <w:rsid w:val="00992DEE"/>
    <w:rsid w:val="009939DF"/>
    <w:rsid w:val="00995A10"/>
    <w:rsid w:val="009966CE"/>
    <w:rsid w:val="00996F82"/>
    <w:rsid w:val="009A076D"/>
    <w:rsid w:val="009A14BF"/>
    <w:rsid w:val="009A1510"/>
    <w:rsid w:val="009A1738"/>
    <w:rsid w:val="009A1AB0"/>
    <w:rsid w:val="009A1FFE"/>
    <w:rsid w:val="009A22FC"/>
    <w:rsid w:val="009A2852"/>
    <w:rsid w:val="009A2B6E"/>
    <w:rsid w:val="009A2BF1"/>
    <w:rsid w:val="009A4264"/>
    <w:rsid w:val="009A52FC"/>
    <w:rsid w:val="009A5E20"/>
    <w:rsid w:val="009A5FED"/>
    <w:rsid w:val="009A6B3F"/>
    <w:rsid w:val="009B0570"/>
    <w:rsid w:val="009B2B2B"/>
    <w:rsid w:val="009B3037"/>
    <w:rsid w:val="009B409D"/>
    <w:rsid w:val="009B4C29"/>
    <w:rsid w:val="009B6A50"/>
    <w:rsid w:val="009B7ACE"/>
    <w:rsid w:val="009C044E"/>
    <w:rsid w:val="009C14F8"/>
    <w:rsid w:val="009C189D"/>
    <w:rsid w:val="009C3259"/>
    <w:rsid w:val="009C383C"/>
    <w:rsid w:val="009C3A5B"/>
    <w:rsid w:val="009C4E39"/>
    <w:rsid w:val="009C5237"/>
    <w:rsid w:val="009C55CE"/>
    <w:rsid w:val="009C709E"/>
    <w:rsid w:val="009C76EF"/>
    <w:rsid w:val="009C7DFE"/>
    <w:rsid w:val="009D0034"/>
    <w:rsid w:val="009D1210"/>
    <w:rsid w:val="009D2125"/>
    <w:rsid w:val="009D239D"/>
    <w:rsid w:val="009D2FA5"/>
    <w:rsid w:val="009D3957"/>
    <w:rsid w:val="009D42C6"/>
    <w:rsid w:val="009D4D7A"/>
    <w:rsid w:val="009D7188"/>
    <w:rsid w:val="009D7829"/>
    <w:rsid w:val="009E0792"/>
    <w:rsid w:val="009E1370"/>
    <w:rsid w:val="009E14A9"/>
    <w:rsid w:val="009E1595"/>
    <w:rsid w:val="009E2D8C"/>
    <w:rsid w:val="009E4E02"/>
    <w:rsid w:val="009E5FAB"/>
    <w:rsid w:val="009E65F8"/>
    <w:rsid w:val="009F0101"/>
    <w:rsid w:val="009F0C4A"/>
    <w:rsid w:val="009F203C"/>
    <w:rsid w:val="009F2699"/>
    <w:rsid w:val="009F3200"/>
    <w:rsid w:val="009F3302"/>
    <w:rsid w:val="009F336E"/>
    <w:rsid w:val="009F40EC"/>
    <w:rsid w:val="009F55BA"/>
    <w:rsid w:val="00A0026A"/>
    <w:rsid w:val="00A00A6E"/>
    <w:rsid w:val="00A01F67"/>
    <w:rsid w:val="00A02BA5"/>
    <w:rsid w:val="00A03088"/>
    <w:rsid w:val="00A038ED"/>
    <w:rsid w:val="00A03D96"/>
    <w:rsid w:val="00A047B9"/>
    <w:rsid w:val="00A04EF3"/>
    <w:rsid w:val="00A0555D"/>
    <w:rsid w:val="00A0585C"/>
    <w:rsid w:val="00A0614B"/>
    <w:rsid w:val="00A06AF2"/>
    <w:rsid w:val="00A07878"/>
    <w:rsid w:val="00A107BA"/>
    <w:rsid w:val="00A11CB3"/>
    <w:rsid w:val="00A126BA"/>
    <w:rsid w:val="00A12C32"/>
    <w:rsid w:val="00A14E50"/>
    <w:rsid w:val="00A1668E"/>
    <w:rsid w:val="00A170DC"/>
    <w:rsid w:val="00A174BA"/>
    <w:rsid w:val="00A20403"/>
    <w:rsid w:val="00A2051E"/>
    <w:rsid w:val="00A20680"/>
    <w:rsid w:val="00A2081F"/>
    <w:rsid w:val="00A20954"/>
    <w:rsid w:val="00A219A6"/>
    <w:rsid w:val="00A23C8F"/>
    <w:rsid w:val="00A24245"/>
    <w:rsid w:val="00A24A9D"/>
    <w:rsid w:val="00A25317"/>
    <w:rsid w:val="00A2556F"/>
    <w:rsid w:val="00A2567A"/>
    <w:rsid w:val="00A265D4"/>
    <w:rsid w:val="00A27710"/>
    <w:rsid w:val="00A30475"/>
    <w:rsid w:val="00A3086F"/>
    <w:rsid w:val="00A31628"/>
    <w:rsid w:val="00A31A91"/>
    <w:rsid w:val="00A32E7D"/>
    <w:rsid w:val="00A32FE7"/>
    <w:rsid w:val="00A332B5"/>
    <w:rsid w:val="00A33BED"/>
    <w:rsid w:val="00A33E5C"/>
    <w:rsid w:val="00A34065"/>
    <w:rsid w:val="00A34956"/>
    <w:rsid w:val="00A34C50"/>
    <w:rsid w:val="00A355F7"/>
    <w:rsid w:val="00A36159"/>
    <w:rsid w:val="00A36D95"/>
    <w:rsid w:val="00A37903"/>
    <w:rsid w:val="00A3790C"/>
    <w:rsid w:val="00A379A7"/>
    <w:rsid w:val="00A37E08"/>
    <w:rsid w:val="00A404C2"/>
    <w:rsid w:val="00A40800"/>
    <w:rsid w:val="00A423C9"/>
    <w:rsid w:val="00A4376C"/>
    <w:rsid w:val="00A44CA3"/>
    <w:rsid w:val="00A4532D"/>
    <w:rsid w:val="00A4568E"/>
    <w:rsid w:val="00A458F1"/>
    <w:rsid w:val="00A506B4"/>
    <w:rsid w:val="00A506F2"/>
    <w:rsid w:val="00A517F7"/>
    <w:rsid w:val="00A5196B"/>
    <w:rsid w:val="00A51F67"/>
    <w:rsid w:val="00A53DAC"/>
    <w:rsid w:val="00A55A32"/>
    <w:rsid w:val="00A55A4F"/>
    <w:rsid w:val="00A56587"/>
    <w:rsid w:val="00A57737"/>
    <w:rsid w:val="00A60A0A"/>
    <w:rsid w:val="00A6107C"/>
    <w:rsid w:val="00A648F8"/>
    <w:rsid w:val="00A66510"/>
    <w:rsid w:val="00A677F2"/>
    <w:rsid w:val="00A70082"/>
    <w:rsid w:val="00A70443"/>
    <w:rsid w:val="00A71177"/>
    <w:rsid w:val="00A716C0"/>
    <w:rsid w:val="00A724EF"/>
    <w:rsid w:val="00A73E92"/>
    <w:rsid w:val="00A759FA"/>
    <w:rsid w:val="00A75B0A"/>
    <w:rsid w:val="00A77479"/>
    <w:rsid w:val="00A77648"/>
    <w:rsid w:val="00A778D0"/>
    <w:rsid w:val="00A779D5"/>
    <w:rsid w:val="00A77DB6"/>
    <w:rsid w:val="00A80461"/>
    <w:rsid w:val="00A808B3"/>
    <w:rsid w:val="00A809F8"/>
    <w:rsid w:val="00A80AB4"/>
    <w:rsid w:val="00A80B79"/>
    <w:rsid w:val="00A81388"/>
    <w:rsid w:val="00A8224D"/>
    <w:rsid w:val="00A829F0"/>
    <w:rsid w:val="00A835AA"/>
    <w:rsid w:val="00A84384"/>
    <w:rsid w:val="00A84DAA"/>
    <w:rsid w:val="00A858E6"/>
    <w:rsid w:val="00A86240"/>
    <w:rsid w:val="00A86A75"/>
    <w:rsid w:val="00A90D15"/>
    <w:rsid w:val="00A91862"/>
    <w:rsid w:val="00A91ECE"/>
    <w:rsid w:val="00A92047"/>
    <w:rsid w:val="00A932DA"/>
    <w:rsid w:val="00A933D4"/>
    <w:rsid w:val="00A95283"/>
    <w:rsid w:val="00A969A5"/>
    <w:rsid w:val="00A97177"/>
    <w:rsid w:val="00A97CBD"/>
    <w:rsid w:val="00AA052E"/>
    <w:rsid w:val="00AA0A6E"/>
    <w:rsid w:val="00AA18B3"/>
    <w:rsid w:val="00AA2075"/>
    <w:rsid w:val="00AA2A0C"/>
    <w:rsid w:val="00AA30CB"/>
    <w:rsid w:val="00AA3E46"/>
    <w:rsid w:val="00AA43C2"/>
    <w:rsid w:val="00AA4C60"/>
    <w:rsid w:val="00AA64A2"/>
    <w:rsid w:val="00AA6D0A"/>
    <w:rsid w:val="00AB0BF4"/>
    <w:rsid w:val="00AB0C1A"/>
    <w:rsid w:val="00AB1E51"/>
    <w:rsid w:val="00AB25E2"/>
    <w:rsid w:val="00AB2BDD"/>
    <w:rsid w:val="00AB2C77"/>
    <w:rsid w:val="00AB34EF"/>
    <w:rsid w:val="00AB4C1F"/>
    <w:rsid w:val="00AB677F"/>
    <w:rsid w:val="00AB6BC7"/>
    <w:rsid w:val="00AB6C31"/>
    <w:rsid w:val="00AB779D"/>
    <w:rsid w:val="00AB77D7"/>
    <w:rsid w:val="00AB7A2F"/>
    <w:rsid w:val="00AB7E22"/>
    <w:rsid w:val="00AC1F3B"/>
    <w:rsid w:val="00AC24F4"/>
    <w:rsid w:val="00AC2653"/>
    <w:rsid w:val="00AC2E02"/>
    <w:rsid w:val="00AC35A3"/>
    <w:rsid w:val="00AC39A7"/>
    <w:rsid w:val="00AC3D81"/>
    <w:rsid w:val="00AC41BA"/>
    <w:rsid w:val="00AC567C"/>
    <w:rsid w:val="00AC570C"/>
    <w:rsid w:val="00AC7445"/>
    <w:rsid w:val="00AC7CC6"/>
    <w:rsid w:val="00AD0D1A"/>
    <w:rsid w:val="00AD1538"/>
    <w:rsid w:val="00AD1750"/>
    <w:rsid w:val="00AD246A"/>
    <w:rsid w:val="00AD2CC2"/>
    <w:rsid w:val="00AD67EC"/>
    <w:rsid w:val="00AD7323"/>
    <w:rsid w:val="00AE059C"/>
    <w:rsid w:val="00AE25AF"/>
    <w:rsid w:val="00AE26F5"/>
    <w:rsid w:val="00AE2B2B"/>
    <w:rsid w:val="00AE2B85"/>
    <w:rsid w:val="00AE2E77"/>
    <w:rsid w:val="00AE32D8"/>
    <w:rsid w:val="00AE3582"/>
    <w:rsid w:val="00AE43AC"/>
    <w:rsid w:val="00AE5695"/>
    <w:rsid w:val="00AE5D9C"/>
    <w:rsid w:val="00AE7384"/>
    <w:rsid w:val="00AE7437"/>
    <w:rsid w:val="00AF0BEA"/>
    <w:rsid w:val="00AF2002"/>
    <w:rsid w:val="00AF2099"/>
    <w:rsid w:val="00AF2465"/>
    <w:rsid w:val="00AF27A3"/>
    <w:rsid w:val="00AF429B"/>
    <w:rsid w:val="00AF43CA"/>
    <w:rsid w:val="00AF49D2"/>
    <w:rsid w:val="00AF49DF"/>
    <w:rsid w:val="00AF4CB4"/>
    <w:rsid w:val="00AF4E8E"/>
    <w:rsid w:val="00AF5103"/>
    <w:rsid w:val="00AF5158"/>
    <w:rsid w:val="00AF5AE1"/>
    <w:rsid w:val="00AF6165"/>
    <w:rsid w:val="00AF66EB"/>
    <w:rsid w:val="00AF6A58"/>
    <w:rsid w:val="00AF7442"/>
    <w:rsid w:val="00AF7C59"/>
    <w:rsid w:val="00AF7F5F"/>
    <w:rsid w:val="00B00035"/>
    <w:rsid w:val="00B0178A"/>
    <w:rsid w:val="00B033C6"/>
    <w:rsid w:val="00B03B45"/>
    <w:rsid w:val="00B0487E"/>
    <w:rsid w:val="00B04B8A"/>
    <w:rsid w:val="00B04DA7"/>
    <w:rsid w:val="00B04DDC"/>
    <w:rsid w:val="00B06465"/>
    <w:rsid w:val="00B06E81"/>
    <w:rsid w:val="00B06F1C"/>
    <w:rsid w:val="00B072E9"/>
    <w:rsid w:val="00B074E0"/>
    <w:rsid w:val="00B11275"/>
    <w:rsid w:val="00B114FB"/>
    <w:rsid w:val="00B11BE7"/>
    <w:rsid w:val="00B12BDA"/>
    <w:rsid w:val="00B13DA5"/>
    <w:rsid w:val="00B14D31"/>
    <w:rsid w:val="00B15B4E"/>
    <w:rsid w:val="00B15CA1"/>
    <w:rsid w:val="00B1681B"/>
    <w:rsid w:val="00B16AB3"/>
    <w:rsid w:val="00B172E5"/>
    <w:rsid w:val="00B20421"/>
    <w:rsid w:val="00B20F55"/>
    <w:rsid w:val="00B21512"/>
    <w:rsid w:val="00B2227E"/>
    <w:rsid w:val="00B22D30"/>
    <w:rsid w:val="00B23259"/>
    <w:rsid w:val="00B24191"/>
    <w:rsid w:val="00B2435F"/>
    <w:rsid w:val="00B263BC"/>
    <w:rsid w:val="00B26D55"/>
    <w:rsid w:val="00B27B05"/>
    <w:rsid w:val="00B31169"/>
    <w:rsid w:val="00B3149B"/>
    <w:rsid w:val="00B31A45"/>
    <w:rsid w:val="00B31BCB"/>
    <w:rsid w:val="00B31F60"/>
    <w:rsid w:val="00B320B7"/>
    <w:rsid w:val="00B324AA"/>
    <w:rsid w:val="00B32620"/>
    <w:rsid w:val="00B34843"/>
    <w:rsid w:val="00B35412"/>
    <w:rsid w:val="00B354DC"/>
    <w:rsid w:val="00B35E85"/>
    <w:rsid w:val="00B36794"/>
    <w:rsid w:val="00B3765A"/>
    <w:rsid w:val="00B40A0D"/>
    <w:rsid w:val="00B414AE"/>
    <w:rsid w:val="00B41D88"/>
    <w:rsid w:val="00B42527"/>
    <w:rsid w:val="00B44F79"/>
    <w:rsid w:val="00B4510E"/>
    <w:rsid w:val="00B46BBC"/>
    <w:rsid w:val="00B46BC8"/>
    <w:rsid w:val="00B47904"/>
    <w:rsid w:val="00B50E38"/>
    <w:rsid w:val="00B51B11"/>
    <w:rsid w:val="00B52CAC"/>
    <w:rsid w:val="00B53D7B"/>
    <w:rsid w:val="00B53FA6"/>
    <w:rsid w:val="00B56ADB"/>
    <w:rsid w:val="00B57208"/>
    <w:rsid w:val="00B57E3E"/>
    <w:rsid w:val="00B608BD"/>
    <w:rsid w:val="00B60953"/>
    <w:rsid w:val="00B60E23"/>
    <w:rsid w:val="00B61352"/>
    <w:rsid w:val="00B61D92"/>
    <w:rsid w:val="00B625C1"/>
    <w:rsid w:val="00B637C9"/>
    <w:rsid w:val="00B63D40"/>
    <w:rsid w:val="00B63F17"/>
    <w:rsid w:val="00B6427F"/>
    <w:rsid w:val="00B64FFB"/>
    <w:rsid w:val="00B65402"/>
    <w:rsid w:val="00B65BB4"/>
    <w:rsid w:val="00B66E10"/>
    <w:rsid w:val="00B67FD8"/>
    <w:rsid w:val="00B719D2"/>
    <w:rsid w:val="00B73A72"/>
    <w:rsid w:val="00B73DD1"/>
    <w:rsid w:val="00B75633"/>
    <w:rsid w:val="00B759C1"/>
    <w:rsid w:val="00B761DE"/>
    <w:rsid w:val="00B763D1"/>
    <w:rsid w:val="00B77FA5"/>
    <w:rsid w:val="00B80100"/>
    <w:rsid w:val="00B814BA"/>
    <w:rsid w:val="00B81D39"/>
    <w:rsid w:val="00B81F36"/>
    <w:rsid w:val="00B82EA7"/>
    <w:rsid w:val="00B83171"/>
    <w:rsid w:val="00B83D0C"/>
    <w:rsid w:val="00B84117"/>
    <w:rsid w:val="00B848B9"/>
    <w:rsid w:val="00B84D75"/>
    <w:rsid w:val="00B84F30"/>
    <w:rsid w:val="00B85D82"/>
    <w:rsid w:val="00B86B79"/>
    <w:rsid w:val="00B87A9B"/>
    <w:rsid w:val="00B87B2E"/>
    <w:rsid w:val="00B90297"/>
    <w:rsid w:val="00B9456A"/>
    <w:rsid w:val="00B94AA0"/>
    <w:rsid w:val="00B94B87"/>
    <w:rsid w:val="00B94CFE"/>
    <w:rsid w:val="00B95361"/>
    <w:rsid w:val="00B95A3C"/>
    <w:rsid w:val="00B969D9"/>
    <w:rsid w:val="00BA03F0"/>
    <w:rsid w:val="00BA148E"/>
    <w:rsid w:val="00BA2F33"/>
    <w:rsid w:val="00BA3F7D"/>
    <w:rsid w:val="00BA4F40"/>
    <w:rsid w:val="00BA72C6"/>
    <w:rsid w:val="00BA7D4D"/>
    <w:rsid w:val="00BB2E08"/>
    <w:rsid w:val="00BB2FC0"/>
    <w:rsid w:val="00BB36C8"/>
    <w:rsid w:val="00BB3DA0"/>
    <w:rsid w:val="00BB42D2"/>
    <w:rsid w:val="00BB46C5"/>
    <w:rsid w:val="00BB4CAB"/>
    <w:rsid w:val="00BB5784"/>
    <w:rsid w:val="00BB5AD6"/>
    <w:rsid w:val="00BB6A85"/>
    <w:rsid w:val="00BB6B8C"/>
    <w:rsid w:val="00BB7241"/>
    <w:rsid w:val="00BB78E7"/>
    <w:rsid w:val="00BB7DCB"/>
    <w:rsid w:val="00BB7E49"/>
    <w:rsid w:val="00BC0000"/>
    <w:rsid w:val="00BC043F"/>
    <w:rsid w:val="00BC1D3D"/>
    <w:rsid w:val="00BC1DC1"/>
    <w:rsid w:val="00BC2223"/>
    <w:rsid w:val="00BC2A9A"/>
    <w:rsid w:val="00BC2DE2"/>
    <w:rsid w:val="00BC4200"/>
    <w:rsid w:val="00BC4B8B"/>
    <w:rsid w:val="00BC70B7"/>
    <w:rsid w:val="00BD0089"/>
    <w:rsid w:val="00BD2A76"/>
    <w:rsid w:val="00BD2B63"/>
    <w:rsid w:val="00BD2D98"/>
    <w:rsid w:val="00BD2FAB"/>
    <w:rsid w:val="00BD3957"/>
    <w:rsid w:val="00BD4DCF"/>
    <w:rsid w:val="00BD528B"/>
    <w:rsid w:val="00BD54BD"/>
    <w:rsid w:val="00BD7A5C"/>
    <w:rsid w:val="00BD7ECA"/>
    <w:rsid w:val="00BE0B25"/>
    <w:rsid w:val="00BE11D5"/>
    <w:rsid w:val="00BE2BEC"/>
    <w:rsid w:val="00BE30AA"/>
    <w:rsid w:val="00BE3AF1"/>
    <w:rsid w:val="00BE3DC4"/>
    <w:rsid w:val="00BE4190"/>
    <w:rsid w:val="00BE4355"/>
    <w:rsid w:val="00BE437B"/>
    <w:rsid w:val="00BE45AC"/>
    <w:rsid w:val="00BE5107"/>
    <w:rsid w:val="00BE533A"/>
    <w:rsid w:val="00BE794C"/>
    <w:rsid w:val="00BE7983"/>
    <w:rsid w:val="00BE7DD4"/>
    <w:rsid w:val="00BF0F68"/>
    <w:rsid w:val="00BF125B"/>
    <w:rsid w:val="00BF12BF"/>
    <w:rsid w:val="00BF18F3"/>
    <w:rsid w:val="00BF2326"/>
    <w:rsid w:val="00BF2CDC"/>
    <w:rsid w:val="00BF3049"/>
    <w:rsid w:val="00BF3402"/>
    <w:rsid w:val="00BF4288"/>
    <w:rsid w:val="00BF4523"/>
    <w:rsid w:val="00BF5863"/>
    <w:rsid w:val="00BF5F87"/>
    <w:rsid w:val="00BF6728"/>
    <w:rsid w:val="00BF6B01"/>
    <w:rsid w:val="00BF6F0E"/>
    <w:rsid w:val="00C00898"/>
    <w:rsid w:val="00C00F0E"/>
    <w:rsid w:val="00C0291C"/>
    <w:rsid w:val="00C02C56"/>
    <w:rsid w:val="00C030E4"/>
    <w:rsid w:val="00C033D7"/>
    <w:rsid w:val="00C03CEB"/>
    <w:rsid w:val="00C055B6"/>
    <w:rsid w:val="00C0628B"/>
    <w:rsid w:val="00C07E91"/>
    <w:rsid w:val="00C103F4"/>
    <w:rsid w:val="00C10F3E"/>
    <w:rsid w:val="00C1211C"/>
    <w:rsid w:val="00C12ACB"/>
    <w:rsid w:val="00C1399A"/>
    <w:rsid w:val="00C14DA3"/>
    <w:rsid w:val="00C14DD2"/>
    <w:rsid w:val="00C16221"/>
    <w:rsid w:val="00C162CC"/>
    <w:rsid w:val="00C201D1"/>
    <w:rsid w:val="00C20573"/>
    <w:rsid w:val="00C207A4"/>
    <w:rsid w:val="00C20B71"/>
    <w:rsid w:val="00C20D40"/>
    <w:rsid w:val="00C20EC2"/>
    <w:rsid w:val="00C2235F"/>
    <w:rsid w:val="00C23115"/>
    <w:rsid w:val="00C23AB6"/>
    <w:rsid w:val="00C24344"/>
    <w:rsid w:val="00C24E02"/>
    <w:rsid w:val="00C25106"/>
    <w:rsid w:val="00C26229"/>
    <w:rsid w:val="00C264E3"/>
    <w:rsid w:val="00C26B9F"/>
    <w:rsid w:val="00C27E85"/>
    <w:rsid w:val="00C32187"/>
    <w:rsid w:val="00C323C5"/>
    <w:rsid w:val="00C32CA3"/>
    <w:rsid w:val="00C32E3E"/>
    <w:rsid w:val="00C32F03"/>
    <w:rsid w:val="00C33494"/>
    <w:rsid w:val="00C336DC"/>
    <w:rsid w:val="00C34650"/>
    <w:rsid w:val="00C34B73"/>
    <w:rsid w:val="00C35E30"/>
    <w:rsid w:val="00C36B05"/>
    <w:rsid w:val="00C37269"/>
    <w:rsid w:val="00C37AC2"/>
    <w:rsid w:val="00C408F6"/>
    <w:rsid w:val="00C4189D"/>
    <w:rsid w:val="00C41901"/>
    <w:rsid w:val="00C419E1"/>
    <w:rsid w:val="00C42BF5"/>
    <w:rsid w:val="00C46E83"/>
    <w:rsid w:val="00C47107"/>
    <w:rsid w:val="00C503E9"/>
    <w:rsid w:val="00C51B40"/>
    <w:rsid w:val="00C51C4F"/>
    <w:rsid w:val="00C5298B"/>
    <w:rsid w:val="00C531A0"/>
    <w:rsid w:val="00C53891"/>
    <w:rsid w:val="00C54CF8"/>
    <w:rsid w:val="00C55ECA"/>
    <w:rsid w:val="00C57BEC"/>
    <w:rsid w:val="00C57EF1"/>
    <w:rsid w:val="00C62B67"/>
    <w:rsid w:val="00C635FE"/>
    <w:rsid w:val="00C64234"/>
    <w:rsid w:val="00C649FC"/>
    <w:rsid w:val="00C6517E"/>
    <w:rsid w:val="00C65518"/>
    <w:rsid w:val="00C66BB8"/>
    <w:rsid w:val="00C709A3"/>
    <w:rsid w:val="00C70A4E"/>
    <w:rsid w:val="00C710F6"/>
    <w:rsid w:val="00C711C3"/>
    <w:rsid w:val="00C71C06"/>
    <w:rsid w:val="00C71C21"/>
    <w:rsid w:val="00C71E68"/>
    <w:rsid w:val="00C7381A"/>
    <w:rsid w:val="00C74082"/>
    <w:rsid w:val="00C74161"/>
    <w:rsid w:val="00C74496"/>
    <w:rsid w:val="00C7478F"/>
    <w:rsid w:val="00C74803"/>
    <w:rsid w:val="00C74B59"/>
    <w:rsid w:val="00C75A96"/>
    <w:rsid w:val="00C761BA"/>
    <w:rsid w:val="00C763B5"/>
    <w:rsid w:val="00C778EC"/>
    <w:rsid w:val="00C778F8"/>
    <w:rsid w:val="00C809AD"/>
    <w:rsid w:val="00C8121F"/>
    <w:rsid w:val="00C82171"/>
    <w:rsid w:val="00C82446"/>
    <w:rsid w:val="00C827CA"/>
    <w:rsid w:val="00C84D03"/>
    <w:rsid w:val="00C84EA5"/>
    <w:rsid w:val="00C86D41"/>
    <w:rsid w:val="00C870E5"/>
    <w:rsid w:val="00C876CA"/>
    <w:rsid w:val="00C87767"/>
    <w:rsid w:val="00C87E0E"/>
    <w:rsid w:val="00C90E99"/>
    <w:rsid w:val="00C919D1"/>
    <w:rsid w:val="00C91A44"/>
    <w:rsid w:val="00C927D4"/>
    <w:rsid w:val="00C93996"/>
    <w:rsid w:val="00C943CF"/>
    <w:rsid w:val="00C952C9"/>
    <w:rsid w:val="00C95463"/>
    <w:rsid w:val="00C96FF2"/>
    <w:rsid w:val="00C9726B"/>
    <w:rsid w:val="00C97CF4"/>
    <w:rsid w:val="00CA22AD"/>
    <w:rsid w:val="00CA3AAC"/>
    <w:rsid w:val="00CA3ED6"/>
    <w:rsid w:val="00CA455C"/>
    <w:rsid w:val="00CA4B8C"/>
    <w:rsid w:val="00CA4D66"/>
    <w:rsid w:val="00CA52DD"/>
    <w:rsid w:val="00CA588A"/>
    <w:rsid w:val="00CA5B42"/>
    <w:rsid w:val="00CA6572"/>
    <w:rsid w:val="00CB0378"/>
    <w:rsid w:val="00CB0AFD"/>
    <w:rsid w:val="00CB1088"/>
    <w:rsid w:val="00CB1776"/>
    <w:rsid w:val="00CB1789"/>
    <w:rsid w:val="00CB1B46"/>
    <w:rsid w:val="00CB2362"/>
    <w:rsid w:val="00CB3DC7"/>
    <w:rsid w:val="00CB4F7E"/>
    <w:rsid w:val="00CB6FD4"/>
    <w:rsid w:val="00CB6FF2"/>
    <w:rsid w:val="00CC0116"/>
    <w:rsid w:val="00CC0489"/>
    <w:rsid w:val="00CC0863"/>
    <w:rsid w:val="00CC0B27"/>
    <w:rsid w:val="00CC0D4B"/>
    <w:rsid w:val="00CC1427"/>
    <w:rsid w:val="00CC1768"/>
    <w:rsid w:val="00CC1806"/>
    <w:rsid w:val="00CC1F8F"/>
    <w:rsid w:val="00CC283F"/>
    <w:rsid w:val="00CC2ECC"/>
    <w:rsid w:val="00CC35F8"/>
    <w:rsid w:val="00CC450A"/>
    <w:rsid w:val="00CC51E0"/>
    <w:rsid w:val="00CC674F"/>
    <w:rsid w:val="00CC6983"/>
    <w:rsid w:val="00CC7549"/>
    <w:rsid w:val="00CC7551"/>
    <w:rsid w:val="00CD0D7F"/>
    <w:rsid w:val="00CD36DD"/>
    <w:rsid w:val="00CD4163"/>
    <w:rsid w:val="00CD4B56"/>
    <w:rsid w:val="00CD4FF0"/>
    <w:rsid w:val="00CD5C8B"/>
    <w:rsid w:val="00CD75F5"/>
    <w:rsid w:val="00CE0712"/>
    <w:rsid w:val="00CE1356"/>
    <w:rsid w:val="00CE230E"/>
    <w:rsid w:val="00CE26AB"/>
    <w:rsid w:val="00CE43A8"/>
    <w:rsid w:val="00CE4CB9"/>
    <w:rsid w:val="00CE51BD"/>
    <w:rsid w:val="00CE5594"/>
    <w:rsid w:val="00CE57BA"/>
    <w:rsid w:val="00CE6D9D"/>
    <w:rsid w:val="00CF1443"/>
    <w:rsid w:val="00CF18AF"/>
    <w:rsid w:val="00CF3972"/>
    <w:rsid w:val="00CF3CC9"/>
    <w:rsid w:val="00CF5FF7"/>
    <w:rsid w:val="00CF6371"/>
    <w:rsid w:val="00CF6480"/>
    <w:rsid w:val="00CF740D"/>
    <w:rsid w:val="00D000ED"/>
    <w:rsid w:val="00D00D1B"/>
    <w:rsid w:val="00D010BF"/>
    <w:rsid w:val="00D015D7"/>
    <w:rsid w:val="00D0286D"/>
    <w:rsid w:val="00D03021"/>
    <w:rsid w:val="00D031DC"/>
    <w:rsid w:val="00D03A72"/>
    <w:rsid w:val="00D04DA4"/>
    <w:rsid w:val="00D06048"/>
    <w:rsid w:val="00D071DF"/>
    <w:rsid w:val="00D10F4A"/>
    <w:rsid w:val="00D12B70"/>
    <w:rsid w:val="00D12C4D"/>
    <w:rsid w:val="00D13210"/>
    <w:rsid w:val="00D1477B"/>
    <w:rsid w:val="00D14CEC"/>
    <w:rsid w:val="00D14E17"/>
    <w:rsid w:val="00D1572C"/>
    <w:rsid w:val="00D15AEB"/>
    <w:rsid w:val="00D15D55"/>
    <w:rsid w:val="00D16BB4"/>
    <w:rsid w:val="00D202E5"/>
    <w:rsid w:val="00D20698"/>
    <w:rsid w:val="00D206A9"/>
    <w:rsid w:val="00D20E56"/>
    <w:rsid w:val="00D2206F"/>
    <w:rsid w:val="00D22B90"/>
    <w:rsid w:val="00D26109"/>
    <w:rsid w:val="00D26586"/>
    <w:rsid w:val="00D26681"/>
    <w:rsid w:val="00D30B00"/>
    <w:rsid w:val="00D313BA"/>
    <w:rsid w:val="00D31BCF"/>
    <w:rsid w:val="00D32398"/>
    <w:rsid w:val="00D32FCC"/>
    <w:rsid w:val="00D3484D"/>
    <w:rsid w:val="00D35823"/>
    <w:rsid w:val="00D359C1"/>
    <w:rsid w:val="00D367F6"/>
    <w:rsid w:val="00D36DF7"/>
    <w:rsid w:val="00D36EC2"/>
    <w:rsid w:val="00D37132"/>
    <w:rsid w:val="00D37F7C"/>
    <w:rsid w:val="00D40D71"/>
    <w:rsid w:val="00D4351A"/>
    <w:rsid w:val="00D45CE8"/>
    <w:rsid w:val="00D45F6D"/>
    <w:rsid w:val="00D461FD"/>
    <w:rsid w:val="00D46E16"/>
    <w:rsid w:val="00D478B1"/>
    <w:rsid w:val="00D501E3"/>
    <w:rsid w:val="00D51F04"/>
    <w:rsid w:val="00D51FE8"/>
    <w:rsid w:val="00D53E46"/>
    <w:rsid w:val="00D5463A"/>
    <w:rsid w:val="00D54C75"/>
    <w:rsid w:val="00D558B1"/>
    <w:rsid w:val="00D56B6B"/>
    <w:rsid w:val="00D606E7"/>
    <w:rsid w:val="00D60D30"/>
    <w:rsid w:val="00D61013"/>
    <w:rsid w:val="00D623BB"/>
    <w:rsid w:val="00D62A6F"/>
    <w:rsid w:val="00D63011"/>
    <w:rsid w:val="00D634DB"/>
    <w:rsid w:val="00D6356C"/>
    <w:rsid w:val="00D63B8C"/>
    <w:rsid w:val="00D6432E"/>
    <w:rsid w:val="00D64DC5"/>
    <w:rsid w:val="00D658A0"/>
    <w:rsid w:val="00D66050"/>
    <w:rsid w:val="00D66DB5"/>
    <w:rsid w:val="00D672B6"/>
    <w:rsid w:val="00D67DD6"/>
    <w:rsid w:val="00D67EFE"/>
    <w:rsid w:val="00D702AE"/>
    <w:rsid w:val="00D7061D"/>
    <w:rsid w:val="00D70692"/>
    <w:rsid w:val="00D7094E"/>
    <w:rsid w:val="00D70CA3"/>
    <w:rsid w:val="00D70F31"/>
    <w:rsid w:val="00D7352C"/>
    <w:rsid w:val="00D748A2"/>
    <w:rsid w:val="00D75257"/>
    <w:rsid w:val="00D76818"/>
    <w:rsid w:val="00D77C38"/>
    <w:rsid w:val="00D801BE"/>
    <w:rsid w:val="00D80A34"/>
    <w:rsid w:val="00D8156E"/>
    <w:rsid w:val="00D82334"/>
    <w:rsid w:val="00D82759"/>
    <w:rsid w:val="00D82C83"/>
    <w:rsid w:val="00D831F0"/>
    <w:rsid w:val="00D8362B"/>
    <w:rsid w:val="00D8540C"/>
    <w:rsid w:val="00D855CF"/>
    <w:rsid w:val="00D86140"/>
    <w:rsid w:val="00D8635D"/>
    <w:rsid w:val="00D86E17"/>
    <w:rsid w:val="00D86E3F"/>
    <w:rsid w:val="00D9083F"/>
    <w:rsid w:val="00D910F0"/>
    <w:rsid w:val="00D9146D"/>
    <w:rsid w:val="00D918FF"/>
    <w:rsid w:val="00D92829"/>
    <w:rsid w:val="00D94167"/>
    <w:rsid w:val="00D945DC"/>
    <w:rsid w:val="00D947F7"/>
    <w:rsid w:val="00D95178"/>
    <w:rsid w:val="00D954C5"/>
    <w:rsid w:val="00D958A3"/>
    <w:rsid w:val="00D96A94"/>
    <w:rsid w:val="00DA0618"/>
    <w:rsid w:val="00DA0854"/>
    <w:rsid w:val="00DA135C"/>
    <w:rsid w:val="00DA182A"/>
    <w:rsid w:val="00DA21F4"/>
    <w:rsid w:val="00DA2ACC"/>
    <w:rsid w:val="00DA3D04"/>
    <w:rsid w:val="00DA47E4"/>
    <w:rsid w:val="00DA4997"/>
    <w:rsid w:val="00DA4FE0"/>
    <w:rsid w:val="00DA5A07"/>
    <w:rsid w:val="00DA60AA"/>
    <w:rsid w:val="00DA6CCE"/>
    <w:rsid w:val="00DA789F"/>
    <w:rsid w:val="00DA7D24"/>
    <w:rsid w:val="00DB0F4D"/>
    <w:rsid w:val="00DB1151"/>
    <w:rsid w:val="00DB2890"/>
    <w:rsid w:val="00DB28BA"/>
    <w:rsid w:val="00DB2BBF"/>
    <w:rsid w:val="00DB2FEB"/>
    <w:rsid w:val="00DB393B"/>
    <w:rsid w:val="00DB3DF7"/>
    <w:rsid w:val="00DB3E54"/>
    <w:rsid w:val="00DB3FC2"/>
    <w:rsid w:val="00DB4007"/>
    <w:rsid w:val="00DB41E4"/>
    <w:rsid w:val="00DB4D26"/>
    <w:rsid w:val="00DB586D"/>
    <w:rsid w:val="00DB6C17"/>
    <w:rsid w:val="00DB7B03"/>
    <w:rsid w:val="00DC1B74"/>
    <w:rsid w:val="00DC2818"/>
    <w:rsid w:val="00DC3C44"/>
    <w:rsid w:val="00DC3DF1"/>
    <w:rsid w:val="00DC503A"/>
    <w:rsid w:val="00DC655F"/>
    <w:rsid w:val="00DC65DE"/>
    <w:rsid w:val="00DC6688"/>
    <w:rsid w:val="00DC69D2"/>
    <w:rsid w:val="00DC7738"/>
    <w:rsid w:val="00DC797B"/>
    <w:rsid w:val="00DC7CFF"/>
    <w:rsid w:val="00DC7EAF"/>
    <w:rsid w:val="00DD095C"/>
    <w:rsid w:val="00DD17BB"/>
    <w:rsid w:val="00DD1C12"/>
    <w:rsid w:val="00DD2325"/>
    <w:rsid w:val="00DD27C0"/>
    <w:rsid w:val="00DD29B9"/>
    <w:rsid w:val="00DD348F"/>
    <w:rsid w:val="00DD3ABF"/>
    <w:rsid w:val="00DD3F77"/>
    <w:rsid w:val="00DD426A"/>
    <w:rsid w:val="00DD4EA2"/>
    <w:rsid w:val="00DD6639"/>
    <w:rsid w:val="00DD7287"/>
    <w:rsid w:val="00DE0A74"/>
    <w:rsid w:val="00DE183E"/>
    <w:rsid w:val="00DE187F"/>
    <w:rsid w:val="00DE22C5"/>
    <w:rsid w:val="00DE262F"/>
    <w:rsid w:val="00DE4CD9"/>
    <w:rsid w:val="00DE554C"/>
    <w:rsid w:val="00DE63CB"/>
    <w:rsid w:val="00DE64BF"/>
    <w:rsid w:val="00DF0F6D"/>
    <w:rsid w:val="00DF184F"/>
    <w:rsid w:val="00DF1E70"/>
    <w:rsid w:val="00DF237C"/>
    <w:rsid w:val="00DF30B5"/>
    <w:rsid w:val="00DF4073"/>
    <w:rsid w:val="00DF4F47"/>
    <w:rsid w:val="00DF5BFC"/>
    <w:rsid w:val="00DF60B5"/>
    <w:rsid w:val="00DF6F58"/>
    <w:rsid w:val="00DF7202"/>
    <w:rsid w:val="00E00D35"/>
    <w:rsid w:val="00E01EAB"/>
    <w:rsid w:val="00E026BD"/>
    <w:rsid w:val="00E034C4"/>
    <w:rsid w:val="00E04ABC"/>
    <w:rsid w:val="00E04D04"/>
    <w:rsid w:val="00E054D5"/>
    <w:rsid w:val="00E06AED"/>
    <w:rsid w:val="00E07AFE"/>
    <w:rsid w:val="00E07F67"/>
    <w:rsid w:val="00E11EDE"/>
    <w:rsid w:val="00E13BC2"/>
    <w:rsid w:val="00E13CAB"/>
    <w:rsid w:val="00E142B6"/>
    <w:rsid w:val="00E14336"/>
    <w:rsid w:val="00E14656"/>
    <w:rsid w:val="00E15F11"/>
    <w:rsid w:val="00E163C5"/>
    <w:rsid w:val="00E17F5B"/>
    <w:rsid w:val="00E21671"/>
    <w:rsid w:val="00E23258"/>
    <w:rsid w:val="00E232FD"/>
    <w:rsid w:val="00E23FF4"/>
    <w:rsid w:val="00E241B6"/>
    <w:rsid w:val="00E24836"/>
    <w:rsid w:val="00E25266"/>
    <w:rsid w:val="00E25424"/>
    <w:rsid w:val="00E259AA"/>
    <w:rsid w:val="00E26266"/>
    <w:rsid w:val="00E26F11"/>
    <w:rsid w:val="00E2710E"/>
    <w:rsid w:val="00E302B0"/>
    <w:rsid w:val="00E306F8"/>
    <w:rsid w:val="00E30CE6"/>
    <w:rsid w:val="00E30D4F"/>
    <w:rsid w:val="00E327AA"/>
    <w:rsid w:val="00E32AAC"/>
    <w:rsid w:val="00E33A2B"/>
    <w:rsid w:val="00E33C77"/>
    <w:rsid w:val="00E3498B"/>
    <w:rsid w:val="00E34E71"/>
    <w:rsid w:val="00E34F3B"/>
    <w:rsid w:val="00E34F7E"/>
    <w:rsid w:val="00E3568E"/>
    <w:rsid w:val="00E3629A"/>
    <w:rsid w:val="00E40A15"/>
    <w:rsid w:val="00E4191D"/>
    <w:rsid w:val="00E4218E"/>
    <w:rsid w:val="00E42C61"/>
    <w:rsid w:val="00E42DA4"/>
    <w:rsid w:val="00E45712"/>
    <w:rsid w:val="00E4630B"/>
    <w:rsid w:val="00E469B5"/>
    <w:rsid w:val="00E46A02"/>
    <w:rsid w:val="00E46E3A"/>
    <w:rsid w:val="00E50A3F"/>
    <w:rsid w:val="00E51F21"/>
    <w:rsid w:val="00E52160"/>
    <w:rsid w:val="00E52557"/>
    <w:rsid w:val="00E5275E"/>
    <w:rsid w:val="00E53F5B"/>
    <w:rsid w:val="00E5435C"/>
    <w:rsid w:val="00E55A9A"/>
    <w:rsid w:val="00E55F1E"/>
    <w:rsid w:val="00E561C6"/>
    <w:rsid w:val="00E56277"/>
    <w:rsid w:val="00E57862"/>
    <w:rsid w:val="00E57ADF"/>
    <w:rsid w:val="00E60040"/>
    <w:rsid w:val="00E62633"/>
    <w:rsid w:val="00E639D9"/>
    <w:rsid w:val="00E64D06"/>
    <w:rsid w:val="00E6521D"/>
    <w:rsid w:val="00E6763D"/>
    <w:rsid w:val="00E67739"/>
    <w:rsid w:val="00E67891"/>
    <w:rsid w:val="00E700E6"/>
    <w:rsid w:val="00E72539"/>
    <w:rsid w:val="00E72F72"/>
    <w:rsid w:val="00E73A96"/>
    <w:rsid w:val="00E7417B"/>
    <w:rsid w:val="00E756B1"/>
    <w:rsid w:val="00E75D82"/>
    <w:rsid w:val="00E76578"/>
    <w:rsid w:val="00E77627"/>
    <w:rsid w:val="00E80B4E"/>
    <w:rsid w:val="00E81418"/>
    <w:rsid w:val="00E81458"/>
    <w:rsid w:val="00E81E95"/>
    <w:rsid w:val="00E82268"/>
    <w:rsid w:val="00E8288B"/>
    <w:rsid w:val="00E82D7E"/>
    <w:rsid w:val="00E83EC7"/>
    <w:rsid w:val="00E85762"/>
    <w:rsid w:val="00E85CE4"/>
    <w:rsid w:val="00E8788C"/>
    <w:rsid w:val="00E90701"/>
    <w:rsid w:val="00E92650"/>
    <w:rsid w:val="00E933EB"/>
    <w:rsid w:val="00E94C96"/>
    <w:rsid w:val="00E95701"/>
    <w:rsid w:val="00E95A56"/>
    <w:rsid w:val="00E961F0"/>
    <w:rsid w:val="00E97059"/>
    <w:rsid w:val="00EA0048"/>
    <w:rsid w:val="00EA0323"/>
    <w:rsid w:val="00EA3525"/>
    <w:rsid w:val="00EA3E0B"/>
    <w:rsid w:val="00EA42E3"/>
    <w:rsid w:val="00EA454B"/>
    <w:rsid w:val="00EA563F"/>
    <w:rsid w:val="00EA6049"/>
    <w:rsid w:val="00EA6345"/>
    <w:rsid w:val="00EA672B"/>
    <w:rsid w:val="00EA6EFB"/>
    <w:rsid w:val="00EA74EC"/>
    <w:rsid w:val="00EB0804"/>
    <w:rsid w:val="00EB1276"/>
    <w:rsid w:val="00EB1E26"/>
    <w:rsid w:val="00EB25F0"/>
    <w:rsid w:val="00EB2B46"/>
    <w:rsid w:val="00EB31AB"/>
    <w:rsid w:val="00EB36B3"/>
    <w:rsid w:val="00EB3720"/>
    <w:rsid w:val="00EB4110"/>
    <w:rsid w:val="00EB444A"/>
    <w:rsid w:val="00EB46BA"/>
    <w:rsid w:val="00EB5609"/>
    <w:rsid w:val="00EB61C0"/>
    <w:rsid w:val="00EB67AA"/>
    <w:rsid w:val="00EB7CCC"/>
    <w:rsid w:val="00EB7EBF"/>
    <w:rsid w:val="00EC0132"/>
    <w:rsid w:val="00EC04FB"/>
    <w:rsid w:val="00EC0679"/>
    <w:rsid w:val="00EC2638"/>
    <w:rsid w:val="00EC29C7"/>
    <w:rsid w:val="00EC30A5"/>
    <w:rsid w:val="00EC421F"/>
    <w:rsid w:val="00EC6D0A"/>
    <w:rsid w:val="00EC7288"/>
    <w:rsid w:val="00ED02EC"/>
    <w:rsid w:val="00ED0A58"/>
    <w:rsid w:val="00ED0B78"/>
    <w:rsid w:val="00ED1793"/>
    <w:rsid w:val="00ED1855"/>
    <w:rsid w:val="00ED1C17"/>
    <w:rsid w:val="00ED31E2"/>
    <w:rsid w:val="00ED4033"/>
    <w:rsid w:val="00ED4C84"/>
    <w:rsid w:val="00ED7847"/>
    <w:rsid w:val="00ED7B64"/>
    <w:rsid w:val="00EE0FFB"/>
    <w:rsid w:val="00EE20F4"/>
    <w:rsid w:val="00EE2863"/>
    <w:rsid w:val="00EE2B61"/>
    <w:rsid w:val="00EE33FF"/>
    <w:rsid w:val="00EE42E9"/>
    <w:rsid w:val="00EE62C0"/>
    <w:rsid w:val="00EE65B9"/>
    <w:rsid w:val="00EE7088"/>
    <w:rsid w:val="00EE76AB"/>
    <w:rsid w:val="00EE7CAE"/>
    <w:rsid w:val="00EE7F53"/>
    <w:rsid w:val="00EF07DD"/>
    <w:rsid w:val="00EF11D2"/>
    <w:rsid w:val="00EF1295"/>
    <w:rsid w:val="00EF1D44"/>
    <w:rsid w:val="00EF21FD"/>
    <w:rsid w:val="00EF2208"/>
    <w:rsid w:val="00EF2AFC"/>
    <w:rsid w:val="00EF2BCF"/>
    <w:rsid w:val="00EF37FF"/>
    <w:rsid w:val="00EF3E65"/>
    <w:rsid w:val="00EF4439"/>
    <w:rsid w:val="00EF6A57"/>
    <w:rsid w:val="00EF7650"/>
    <w:rsid w:val="00EF7736"/>
    <w:rsid w:val="00F0116C"/>
    <w:rsid w:val="00F01D64"/>
    <w:rsid w:val="00F02ED9"/>
    <w:rsid w:val="00F03947"/>
    <w:rsid w:val="00F04F39"/>
    <w:rsid w:val="00F05BE2"/>
    <w:rsid w:val="00F06E03"/>
    <w:rsid w:val="00F06ECD"/>
    <w:rsid w:val="00F06F9D"/>
    <w:rsid w:val="00F071C7"/>
    <w:rsid w:val="00F1033E"/>
    <w:rsid w:val="00F10F12"/>
    <w:rsid w:val="00F119BE"/>
    <w:rsid w:val="00F1276F"/>
    <w:rsid w:val="00F12E00"/>
    <w:rsid w:val="00F145EE"/>
    <w:rsid w:val="00F14D96"/>
    <w:rsid w:val="00F155A2"/>
    <w:rsid w:val="00F15AB4"/>
    <w:rsid w:val="00F16188"/>
    <w:rsid w:val="00F16381"/>
    <w:rsid w:val="00F170FB"/>
    <w:rsid w:val="00F206A8"/>
    <w:rsid w:val="00F211DF"/>
    <w:rsid w:val="00F21C25"/>
    <w:rsid w:val="00F22E57"/>
    <w:rsid w:val="00F25C98"/>
    <w:rsid w:val="00F260D1"/>
    <w:rsid w:val="00F26892"/>
    <w:rsid w:val="00F27088"/>
    <w:rsid w:val="00F2761B"/>
    <w:rsid w:val="00F2787D"/>
    <w:rsid w:val="00F3019D"/>
    <w:rsid w:val="00F302D7"/>
    <w:rsid w:val="00F3088E"/>
    <w:rsid w:val="00F30B7F"/>
    <w:rsid w:val="00F30BF5"/>
    <w:rsid w:val="00F315E5"/>
    <w:rsid w:val="00F31D64"/>
    <w:rsid w:val="00F32D8B"/>
    <w:rsid w:val="00F333DB"/>
    <w:rsid w:val="00F3436B"/>
    <w:rsid w:val="00F3530F"/>
    <w:rsid w:val="00F358D0"/>
    <w:rsid w:val="00F366CB"/>
    <w:rsid w:val="00F36A68"/>
    <w:rsid w:val="00F40006"/>
    <w:rsid w:val="00F41186"/>
    <w:rsid w:val="00F42016"/>
    <w:rsid w:val="00F424AA"/>
    <w:rsid w:val="00F42ABE"/>
    <w:rsid w:val="00F4345C"/>
    <w:rsid w:val="00F4386A"/>
    <w:rsid w:val="00F454C8"/>
    <w:rsid w:val="00F45A06"/>
    <w:rsid w:val="00F46AE7"/>
    <w:rsid w:val="00F46C29"/>
    <w:rsid w:val="00F47539"/>
    <w:rsid w:val="00F47A62"/>
    <w:rsid w:val="00F5082D"/>
    <w:rsid w:val="00F5134B"/>
    <w:rsid w:val="00F51979"/>
    <w:rsid w:val="00F51AC1"/>
    <w:rsid w:val="00F51C0C"/>
    <w:rsid w:val="00F536AD"/>
    <w:rsid w:val="00F54793"/>
    <w:rsid w:val="00F547B2"/>
    <w:rsid w:val="00F5675B"/>
    <w:rsid w:val="00F56CB7"/>
    <w:rsid w:val="00F56F5D"/>
    <w:rsid w:val="00F57740"/>
    <w:rsid w:val="00F61DBA"/>
    <w:rsid w:val="00F620EC"/>
    <w:rsid w:val="00F624DB"/>
    <w:rsid w:val="00F62CA8"/>
    <w:rsid w:val="00F62E7C"/>
    <w:rsid w:val="00F6314A"/>
    <w:rsid w:val="00F63372"/>
    <w:rsid w:val="00F65BD2"/>
    <w:rsid w:val="00F66458"/>
    <w:rsid w:val="00F66AEC"/>
    <w:rsid w:val="00F66BCE"/>
    <w:rsid w:val="00F67898"/>
    <w:rsid w:val="00F71C18"/>
    <w:rsid w:val="00F71D3B"/>
    <w:rsid w:val="00F7281F"/>
    <w:rsid w:val="00F735F2"/>
    <w:rsid w:val="00F73C4B"/>
    <w:rsid w:val="00F74BD4"/>
    <w:rsid w:val="00F7668F"/>
    <w:rsid w:val="00F76E5B"/>
    <w:rsid w:val="00F80020"/>
    <w:rsid w:val="00F83179"/>
    <w:rsid w:val="00F8356D"/>
    <w:rsid w:val="00F83B1D"/>
    <w:rsid w:val="00F84838"/>
    <w:rsid w:val="00F870CA"/>
    <w:rsid w:val="00F873F7"/>
    <w:rsid w:val="00F913FE"/>
    <w:rsid w:val="00F91B48"/>
    <w:rsid w:val="00F92C54"/>
    <w:rsid w:val="00F936E4"/>
    <w:rsid w:val="00F9591A"/>
    <w:rsid w:val="00F959C1"/>
    <w:rsid w:val="00F95EF9"/>
    <w:rsid w:val="00F96470"/>
    <w:rsid w:val="00F96895"/>
    <w:rsid w:val="00F97F5A"/>
    <w:rsid w:val="00FA018F"/>
    <w:rsid w:val="00FA1627"/>
    <w:rsid w:val="00FA18DB"/>
    <w:rsid w:val="00FA1EDA"/>
    <w:rsid w:val="00FA3132"/>
    <w:rsid w:val="00FA3566"/>
    <w:rsid w:val="00FA35FF"/>
    <w:rsid w:val="00FA624B"/>
    <w:rsid w:val="00FA6BF4"/>
    <w:rsid w:val="00FA73A6"/>
    <w:rsid w:val="00FA73D6"/>
    <w:rsid w:val="00FA7B84"/>
    <w:rsid w:val="00FA7EAC"/>
    <w:rsid w:val="00FB2634"/>
    <w:rsid w:val="00FB2EB4"/>
    <w:rsid w:val="00FB36EF"/>
    <w:rsid w:val="00FB4059"/>
    <w:rsid w:val="00FB40FE"/>
    <w:rsid w:val="00FB607F"/>
    <w:rsid w:val="00FB62D4"/>
    <w:rsid w:val="00FB6738"/>
    <w:rsid w:val="00FB6999"/>
    <w:rsid w:val="00FC0590"/>
    <w:rsid w:val="00FC1005"/>
    <w:rsid w:val="00FC1D39"/>
    <w:rsid w:val="00FC21E4"/>
    <w:rsid w:val="00FC2710"/>
    <w:rsid w:val="00FC3D38"/>
    <w:rsid w:val="00FC4530"/>
    <w:rsid w:val="00FC50F6"/>
    <w:rsid w:val="00FC546C"/>
    <w:rsid w:val="00FC567B"/>
    <w:rsid w:val="00FC5AFB"/>
    <w:rsid w:val="00FC5B23"/>
    <w:rsid w:val="00FC62CD"/>
    <w:rsid w:val="00FC77CD"/>
    <w:rsid w:val="00FC7CEF"/>
    <w:rsid w:val="00FD04BB"/>
    <w:rsid w:val="00FD0649"/>
    <w:rsid w:val="00FD0B63"/>
    <w:rsid w:val="00FD0D2B"/>
    <w:rsid w:val="00FD1B5A"/>
    <w:rsid w:val="00FD2875"/>
    <w:rsid w:val="00FD332A"/>
    <w:rsid w:val="00FD3474"/>
    <w:rsid w:val="00FD35CB"/>
    <w:rsid w:val="00FD3A0C"/>
    <w:rsid w:val="00FD5326"/>
    <w:rsid w:val="00FD60F7"/>
    <w:rsid w:val="00FD6498"/>
    <w:rsid w:val="00FD77F1"/>
    <w:rsid w:val="00FD7B02"/>
    <w:rsid w:val="00FD7B58"/>
    <w:rsid w:val="00FD7C10"/>
    <w:rsid w:val="00FE0064"/>
    <w:rsid w:val="00FE07D3"/>
    <w:rsid w:val="00FE148E"/>
    <w:rsid w:val="00FE1BE6"/>
    <w:rsid w:val="00FE2F15"/>
    <w:rsid w:val="00FE45A7"/>
    <w:rsid w:val="00FE5257"/>
    <w:rsid w:val="00FE728A"/>
    <w:rsid w:val="00FF0032"/>
    <w:rsid w:val="00FF163D"/>
    <w:rsid w:val="00FF2F2E"/>
    <w:rsid w:val="00FF3519"/>
    <w:rsid w:val="00FF44E5"/>
    <w:rsid w:val="00FF594E"/>
    <w:rsid w:val="00FF711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1ECEAD"/>
  <w15:docId w15:val="{4C0E30CE-B6D4-4F34-A663-DAB770BFD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imes New Roman"/>
        <w:lang w:val="en-US" w:eastAsia="en-US" w:bidi="ar-SA"/>
      </w:rPr>
    </w:rPrDefault>
    <w:pPrDefault>
      <w:pPr>
        <w:spacing w:before="120"/>
      </w:pPr>
    </w:pPrDefault>
  </w:docDefaults>
  <w:latentStyles w:defLockedState="0" w:defUIPriority="99" w:defSemiHidden="0" w:defUnhideWhenUsed="0" w:defQFormat="0" w:count="371">
    <w:lsdException w:name="Normal" w:locked="1"/>
    <w:lsdException w:name="heading 1" w:qFormat="1"/>
    <w:lsdException w:name="heading 2" w:qFormat="1"/>
    <w:lsdException w:name="heading 3" w:qFormat="1"/>
    <w:lsdException w:name="heading 4" w:qFormat="1"/>
    <w:lsdException w:name="heading 5"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qFormat="1"/>
    <w:lsdException w:name="Intense Quote" w:lock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qFormat="1"/>
    <w:lsdException w:name="Intense Emphasis" w:locked="1" w:qFormat="1"/>
    <w:lsdException w:name="Subtle Reference" w:locked="1" w:qFormat="1"/>
    <w:lsdException w:name="Intense Reference" w:locked="1" w:qFormat="1"/>
    <w:lsdException w:name="Book Title" w:locked="1" w:qFormat="1"/>
    <w:lsdException w:name="Bibliography" w:semiHidden="1" w:unhideWhenUsed="1"/>
    <w:lsdException w:name="TOC Heading" w:locked="1"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DF5BFC"/>
  </w:style>
  <w:style w:type="paragraph" w:styleId="Heading1">
    <w:name w:val="heading 1"/>
    <w:aliases w:val="Citrix Heading (Section)"/>
    <w:next w:val="CitrixBodyText1"/>
    <w:link w:val="Heading1Char"/>
    <w:uiPriority w:val="99"/>
    <w:qFormat/>
    <w:rsid w:val="00DF5BFC"/>
    <w:pPr>
      <w:numPr>
        <w:numId w:val="10"/>
      </w:numPr>
      <w:spacing w:before="400" w:after="120"/>
      <w:jc w:val="center"/>
      <w:outlineLvl w:val="0"/>
    </w:pPr>
    <w:rPr>
      <w:rFonts w:eastAsia="Times New Roman" w:cs="Arial"/>
      <w:caps/>
      <w:color w:val="4D4F53"/>
      <w:sz w:val="56"/>
      <w:szCs w:val="24"/>
      <w:lang w:eastAsia="zh-CN"/>
    </w:rPr>
  </w:style>
  <w:style w:type="paragraph" w:styleId="Heading2">
    <w:name w:val="heading 2"/>
    <w:aliases w:val="Citrix Heading 1"/>
    <w:next w:val="CitrixBodyText1"/>
    <w:link w:val="Heading2Char"/>
    <w:uiPriority w:val="99"/>
    <w:qFormat/>
    <w:rsid w:val="00DF5BFC"/>
    <w:pPr>
      <w:spacing w:before="240" w:after="120"/>
      <w:outlineLvl w:val="1"/>
    </w:pPr>
    <w:rPr>
      <w:rFonts w:cs="Arial"/>
      <w:color w:val="4D4F53"/>
      <w:sz w:val="36"/>
      <w:szCs w:val="36"/>
    </w:rPr>
  </w:style>
  <w:style w:type="paragraph" w:styleId="Heading3">
    <w:name w:val="heading 3"/>
    <w:aliases w:val="Citrix Heading 2"/>
    <w:next w:val="CitrixBodyText2"/>
    <w:link w:val="Heading3Char"/>
    <w:uiPriority w:val="99"/>
    <w:qFormat/>
    <w:rsid w:val="00DF5BFC"/>
    <w:pPr>
      <w:spacing w:before="240" w:after="120"/>
      <w:ind w:left="288"/>
      <w:outlineLvl w:val="2"/>
    </w:pPr>
    <w:rPr>
      <w:rFonts w:cs="Arial"/>
      <w:color w:val="4D4F53"/>
      <w:sz w:val="28"/>
      <w:szCs w:val="36"/>
    </w:rPr>
  </w:style>
  <w:style w:type="paragraph" w:styleId="Heading4">
    <w:name w:val="heading 4"/>
    <w:aliases w:val="Citrix Heading 3"/>
    <w:next w:val="CitrixBodyText3"/>
    <w:link w:val="Heading4Char"/>
    <w:uiPriority w:val="99"/>
    <w:qFormat/>
    <w:rsid w:val="00DF5BFC"/>
    <w:pPr>
      <w:spacing w:after="120"/>
      <w:ind w:left="576"/>
      <w:outlineLvl w:val="3"/>
    </w:pPr>
    <w:rPr>
      <w:rFonts w:cs="Arial"/>
      <w:color w:val="4D4F53"/>
      <w:sz w:val="24"/>
      <w:szCs w:val="36"/>
    </w:rPr>
  </w:style>
  <w:style w:type="paragraph" w:styleId="Heading5">
    <w:name w:val="heading 5"/>
    <w:aliases w:val="Citrix Heading 4"/>
    <w:next w:val="CitrixBodyText4"/>
    <w:link w:val="Heading5Char"/>
    <w:uiPriority w:val="99"/>
    <w:qFormat/>
    <w:rsid w:val="00DF5BFC"/>
    <w:pPr>
      <w:spacing w:after="120"/>
      <w:ind w:left="864"/>
      <w:outlineLvl w:val="4"/>
    </w:pPr>
    <w:rPr>
      <w:rFonts w:cs="Arial"/>
      <w:color w:val="4D4F53"/>
      <w:sz w:val="24"/>
      <w:szCs w:val="36"/>
    </w:rPr>
  </w:style>
  <w:style w:type="paragraph" w:styleId="Heading6">
    <w:name w:val="heading 6"/>
    <w:aliases w:val="Heading 6 (not used)"/>
    <w:basedOn w:val="Normal"/>
    <w:next w:val="Normal"/>
    <w:link w:val="Heading6Char"/>
    <w:uiPriority w:val="99"/>
    <w:semiHidden/>
    <w:qFormat/>
    <w:locked/>
    <w:rsid w:val="00DF5BFC"/>
    <w:pPr>
      <w:pBdr>
        <w:bottom w:val="dotted" w:sz="6" w:space="1" w:color="4F81BD"/>
      </w:pBdr>
      <w:spacing w:before="300"/>
      <w:outlineLvl w:val="5"/>
    </w:pPr>
    <w:rPr>
      <w:caps/>
      <w:color w:val="365F91"/>
      <w:spacing w:val="10"/>
      <w:sz w:val="22"/>
      <w:szCs w:val="22"/>
    </w:rPr>
  </w:style>
  <w:style w:type="paragraph" w:styleId="Heading7">
    <w:name w:val="heading 7"/>
    <w:aliases w:val="Heading 7 (not used)"/>
    <w:basedOn w:val="Normal"/>
    <w:next w:val="Normal"/>
    <w:link w:val="Heading7Char"/>
    <w:uiPriority w:val="99"/>
    <w:semiHidden/>
    <w:qFormat/>
    <w:locked/>
    <w:rsid w:val="00DF5BFC"/>
    <w:pPr>
      <w:spacing w:before="300"/>
      <w:outlineLvl w:val="6"/>
    </w:pPr>
    <w:rPr>
      <w:caps/>
      <w:color w:val="365F91"/>
      <w:spacing w:val="10"/>
      <w:sz w:val="22"/>
      <w:szCs w:val="22"/>
    </w:rPr>
  </w:style>
  <w:style w:type="paragraph" w:styleId="Heading8">
    <w:name w:val="heading 8"/>
    <w:basedOn w:val="Normal"/>
    <w:next w:val="Normal"/>
    <w:link w:val="Heading8Char"/>
    <w:uiPriority w:val="99"/>
    <w:semiHidden/>
    <w:qFormat/>
    <w:locked/>
    <w:rsid w:val="00DF5BFC"/>
    <w:pPr>
      <w:spacing w:before="300"/>
      <w:outlineLvl w:val="7"/>
    </w:pPr>
    <w:rPr>
      <w:caps/>
      <w:spacing w:val="10"/>
      <w:sz w:val="18"/>
      <w:szCs w:val="18"/>
    </w:rPr>
  </w:style>
  <w:style w:type="paragraph" w:styleId="Heading9">
    <w:name w:val="heading 9"/>
    <w:basedOn w:val="Normal"/>
    <w:next w:val="Normal"/>
    <w:link w:val="Heading9Char"/>
    <w:uiPriority w:val="99"/>
    <w:semiHidden/>
    <w:qFormat/>
    <w:locked/>
    <w:rsid w:val="00DF5BFC"/>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rixBodyText1">
    <w:name w:val="Citrix Body Text 1"/>
    <w:basedOn w:val="Normal"/>
    <w:link w:val="CitrixBodyText1Char"/>
    <w:uiPriority w:val="99"/>
    <w:qFormat/>
    <w:rsid w:val="00DF5BFC"/>
    <w:pPr>
      <w:spacing w:before="0" w:after="120"/>
    </w:pPr>
    <w:rPr>
      <w:bCs/>
      <w:color w:val="4D4F53"/>
      <w:szCs w:val="24"/>
    </w:rPr>
  </w:style>
  <w:style w:type="character" w:customStyle="1" w:styleId="CitrixBodyText1Char">
    <w:name w:val="Citrix Body Text 1 Char"/>
    <w:basedOn w:val="DefaultParagraphFont"/>
    <w:link w:val="CitrixBodyText1"/>
    <w:uiPriority w:val="99"/>
    <w:locked/>
    <w:rsid w:val="00DF5BFC"/>
    <w:rPr>
      <w:bCs/>
      <w:color w:val="4D4F53"/>
      <w:szCs w:val="24"/>
    </w:rPr>
  </w:style>
  <w:style w:type="character" w:customStyle="1" w:styleId="Heading1Char">
    <w:name w:val="Heading 1 Char"/>
    <w:aliases w:val="Citrix Heading (Section) Char"/>
    <w:basedOn w:val="DefaultParagraphFont"/>
    <w:link w:val="Heading1"/>
    <w:uiPriority w:val="99"/>
    <w:locked/>
    <w:rsid w:val="00DF5BFC"/>
    <w:rPr>
      <w:rFonts w:eastAsia="Times New Roman" w:cs="Arial"/>
      <w:caps/>
      <w:color w:val="4D4F53"/>
      <w:sz w:val="56"/>
      <w:szCs w:val="24"/>
      <w:lang w:eastAsia="zh-CN"/>
    </w:rPr>
  </w:style>
  <w:style w:type="paragraph" w:customStyle="1" w:styleId="CitrixBodyText2">
    <w:name w:val="Citrix Body Text 2"/>
    <w:basedOn w:val="CitrixBodyText1"/>
    <w:link w:val="CitrixBodyText2Char"/>
    <w:qFormat/>
    <w:rsid w:val="00DF5BFC"/>
    <w:pPr>
      <w:spacing w:before="120"/>
      <w:ind w:left="288"/>
    </w:pPr>
  </w:style>
  <w:style w:type="character" w:customStyle="1" w:styleId="Heading2Char">
    <w:name w:val="Heading 2 Char"/>
    <w:aliases w:val="Citrix Heading 1 Char"/>
    <w:basedOn w:val="DefaultParagraphFont"/>
    <w:link w:val="Heading2"/>
    <w:uiPriority w:val="99"/>
    <w:locked/>
    <w:rsid w:val="00DF5BFC"/>
    <w:rPr>
      <w:rFonts w:cs="Arial"/>
      <w:color w:val="4D4F53"/>
      <w:sz w:val="36"/>
      <w:szCs w:val="36"/>
    </w:rPr>
  </w:style>
  <w:style w:type="paragraph" w:customStyle="1" w:styleId="CitrixBodyText3">
    <w:name w:val="Citrix Body Text 3"/>
    <w:basedOn w:val="CitrixBodyText2"/>
    <w:qFormat/>
    <w:rsid w:val="00DF5BFC"/>
    <w:pPr>
      <w:ind w:left="576"/>
    </w:pPr>
  </w:style>
  <w:style w:type="character" w:customStyle="1" w:styleId="Heading3Char">
    <w:name w:val="Heading 3 Char"/>
    <w:aliases w:val="Citrix Heading 2 Char"/>
    <w:basedOn w:val="DefaultParagraphFont"/>
    <w:link w:val="Heading3"/>
    <w:uiPriority w:val="99"/>
    <w:locked/>
    <w:rsid w:val="00DF5BFC"/>
    <w:rPr>
      <w:rFonts w:cs="Arial"/>
      <w:color w:val="4D4F53"/>
      <w:sz w:val="28"/>
      <w:szCs w:val="36"/>
    </w:rPr>
  </w:style>
  <w:style w:type="character" w:customStyle="1" w:styleId="Heading4Char">
    <w:name w:val="Heading 4 Char"/>
    <w:aliases w:val="Citrix Heading 3 Char"/>
    <w:basedOn w:val="DefaultParagraphFont"/>
    <w:link w:val="Heading4"/>
    <w:uiPriority w:val="99"/>
    <w:locked/>
    <w:rsid w:val="00DF5BFC"/>
    <w:rPr>
      <w:rFonts w:cs="Arial"/>
      <w:color w:val="4D4F53"/>
      <w:sz w:val="24"/>
      <w:szCs w:val="36"/>
    </w:rPr>
  </w:style>
  <w:style w:type="character" w:customStyle="1" w:styleId="Heading5Char">
    <w:name w:val="Heading 5 Char"/>
    <w:aliases w:val="Citrix Heading 4 Char"/>
    <w:basedOn w:val="DefaultParagraphFont"/>
    <w:link w:val="Heading5"/>
    <w:uiPriority w:val="99"/>
    <w:locked/>
    <w:rsid w:val="00DF5BFC"/>
    <w:rPr>
      <w:rFonts w:cs="Arial"/>
      <w:color w:val="4D4F53"/>
      <w:sz w:val="24"/>
      <w:szCs w:val="36"/>
    </w:rPr>
  </w:style>
  <w:style w:type="character" w:customStyle="1" w:styleId="Heading6Char">
    <w:name w:val="Heading 6 Char"/>
    <w:aliases w:val="Heading 6 (not used) Char"/>
    <w:basedOn w:val="DefaultParagraphFont"/>
    <w:link w:val="Heading6"/>
    <w:uiPriority w:val="99"/>
    <w:semiHidden/>
    <w:locked/>
    <w:rsid w:val="00DF5BFC"/>
    <w:rPr>
      <w:caps/>
      <w:color w:val="365F91"/>
      <w:spacing w:val="10"/>
      <w:sz w:val="22"/>
      <w:szCs w:val="22"/>
    </w:rPr>
  </w:style>
  <w:style w:type="character" w:customStyle="1" w:styleId="Heading7Char">
    <w:name w:val="Heading 7 Char"/>
    <w:aliases w:val="Heading 7 (not used) Char"/>
    <w:basedOn w:val="DefaultParagraphFont"/>
    <w:link w:val="Heading7"/>
    <w:uiPriority w:val="99"/>
    <w:semiHidden/>
    <w:locked/>
    <w:rsid w:val="00DF5BFC"/>
    <w:rPr>
      <w:caps/>
      <w:color w:val="365F91"/>
      <w:spacing w:val="10"/>
      <w:sz w:val="22"/>
      <w:szCs w:val="22"/>
    </w:rPr>
  </w:style>
  <w:style w:type="character" w:customStyle="1" w:styleId="Heading8Char">
    <w:name w:val="Heading 8 Char"/>
    <w:basedOn w:val="DefaultParagraphFont"/>
    <w:link w:val="Heading8"/>
    <w:uiPriority w:val="99"/>
    <w:semiHidden/>
    <w:locked/>
    <w:rsid w:val="00DF5BFC"/>
    <w:rPr>
      <w:caps/>
      <w:spacing w:val="10"/>
      <w:sz w:val="18"/>
      <w:szCs w:val="18"/>
    </w:rPr>
  </w:style>
  <w:style w:type="character" w:customStyle="1" w:styleId="Heading9Char">
    <w:name w:val="Heading 9 Char"/>
    <w:basedOn w:val="DefaultParagraphFont"/>
    <w:link w:val="Heading9"/>
    <w:uiPriority w:val="99"/>
    <w:semiHidden/>
    <w:locked/>
    <w:rsid w:val="00DF5BFC"/>
    <w:rPr>
      <w:i/>
      <w:caps/>
      <w:spacing w:val="10"/>
      <w:sz w:val="18"/>
      <w:szCs w:val="18"/>
    </w:rPr>
  </w:style>
  <w:style w:type="paragraph" w:styleId="Caption">
    <w:name w:val="caption"/>
    <w:aliases w:val="Citrix Caption"/>
    <w:basedOn w:val="Normal"/>
    <w:next w:val="Normal"/>
    <w:uiPriority w:val="35"/>
    <w:qFormat/>
    <w:rsid w:val="00DF5BFC"/>
    <w:pPr>
      <w:spacing w:after="120"/>
      <w:jc w:val="center"/>
    </w:pPr>
    <w:rPr>
      <w:b/>
      <w:bCs/>
      <w:color w:val="4D4F53"/>
      <w:sz w:val="16"/>
      <w:szCs w:val="16"/>
    </w:rPr>
  </w:style>
  <w:style w:type="table" w:styleId="TableGrid">
    <w:name w:val="Table Grid"/>
    <w:basedOn w:val="TableNormal"/>
    <w:uiPriority w:val="59"/>
    <w:locked/>
    <w:rsid w:val="00DF5BF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1">
    <w:name w:val="Medium List 1 - Accent 11"/>
    <w:uiPriority w:val="99"/>
    <w:locked/>
    <w:rsid w:val="00DF5BF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locked/>
    <w:rsid w:val="00DF5B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Grid-Accent11">
    <w:name w:val="Light Grid - Accent 11"/>
    <w:uiPriority w:val="99"/>
    <w:locked/>
    <w:rsid w:val="00DF5BF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F5BF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5BFC"/>
    <w:rPr>
      <w:rFonts w:ascii="Tahoma" w:hAnsi="Tahoma" w:cs="Tahoma"/>
      <w:sz w:val="16"/>
      <w:szCs w:val="16"/>
    </w:rPr>
  </w:style>
  <w:style w:type="table" w:customStyle="1" w:styleId="LightGrid-Accent12">
    <w:name w:val="Light Grid - Accent 12"/>
    <w:uiPriority w:val="99"/>
    <w:locked/>
    <w:rsid w:val="00DF5BF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CommentText">
    <w:name w:val="annotation text"/>
    <w:basedOn w:val="Normal"/>
    <w:link w:val="CommentTextChar"/>
    <w:semiHidden/>
    <w:rsid w:val="00DF5BFC"/>
  </w:style>
  <w:style w:type="character" w:customStyle="1" w:styleId="CommentTextChar">
    <w:name w:val="Comment Text Char"/>
    <w:basedOn w:val="DefaultParagraphFont"/>
    <w:link w:val="CommentText"/>
    <w:semiHidden/>
    <w:locked/>
    <w:rsid w:val="00DF5BFC"/>
  </w:style>
  <w:style w:type="character" w:styleId="CommentReference">
    <w:name w:val="annotation reference"/>
    <w:basedOn w:val="DefaultParagraphFont"/>
    <w:semiHidden/>
    <w:rsid w:val="00DF5BFC"/>
    <w:rPr>
      <w:rFonts w:cs="Times New Roman"/>
      <w:sz w:val="16"/>
      <w:szCs w:val="16"/>
    </w:rPr>
  </w:style>
  <w:style w:type="paragraph" w:styleId="FootnoteText">
    <w:name w:val="footnote text"/>
    <w:basedOn w:val="Normal"/>
    <w:link w:val="FootnoteTextChar"/>
    <w:uiPriority w:val="99"/>
    <w:semiHidden/>
    <w:rsid w:val="00DF5BFC"/>
    <w:pPr>
      <w:spacing w:before="0"/>
    </w:pPr>
  </w:style>
  <w:style w:type="character" w:customStyle="1" w:styleId="FootnoteTextChar">
    <w:name w:val="Footnote Text Char"/>
    <w:basedOn w:val="DefaultParagraphFont"/>
    <w:link w:val="FootnoteText"/>
    <w:uiPriority w:val="99"/>
    <w:semiHidden/>
    <w:locked/>
    <w:rsid w:val="00DF5BFC"/>
  </w:style>
  <w:style w:type="character" w:styleId="FootnoteReference">
    <w:name w:val="footnote reference"/>
    <w:basedOn w:val="DefaultParagraphFont"/>
    <w:uiPriority w:val="99"/>
    <w:semiHidden/>
    <w:rsid w:val="00DF5BFC"/>
    <w:rPr>
      <w:rFonts w:cs="Times New Roman"/>
      <w:vertAlign w:val="superscript"/>
    </w:rPr>
  </w:style>
  <w:style w:type="character" w:styleId="Hyperlink">
    <w:name w:val="Hyperlink"/>
    <w:aliases w:val="Citrix Hyperlink"/>
    <w:basedOn w:val="DefaultParagraphFont"/>
    <w:uiPriority w:val="99"/>
    <w:locked/>
    <w:rsid w:val="00DF5BFC"/>
    <w:rPr>
      <w:rFonts w:cs="Times New Roman"/>
      <w:color w:val="0000FF"/>
      <w:u w:val="single"/>
    </w:rPr>
  </w:style>
  <w:style w:type="table" w:customStyle="1" w:styleId="MediumShading1-Accent12">
    <w:name w:val="Medium Shading 1 - Accent 12"/>
    <w:uiPriority w:val="99"/>
    <w:locked/>
    <w:rsid w:val="00DF5BF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DF5BFC"/>
    <w:rPr>
      <w:b/>
      <w:bCs/>
    </w:rPr>
  </w:style>
  <w:style w:type="character" w:customStyle="1" w:styleId="CommentSubjectChar">
    <w:name w:val="Comment Subject Char"/>
    <w:basedOn w:val="CommentTextChar"/>
    <w:link w:val="CommentSubject"/>
    <w:uiPriority w:val="99"/>
    <w:semiHidden/>
    <w:locked/>
    <w:rsid w:val="00DF5BFC"/>
    <w:rPr>
      <w:b/>
      <w:bCs/>
    </w:rPr>
  </w:style>
  <w:style w:type="paragraph" w:styleId="TOC1">
    <w:name w:val="toc 1"/>
    <w:aliases w:val="Citrix TOC 1"/>
    <w:basedOn w:val="Normal"/>
    <w:next w:val="Normal"/>
    <w:autoRedefine/>
    <w:uiPriority w:val="39"/>
    <w:qFormat/>
    <w:rsid w:val="00DF5BFC"/>
    <w:pPr>
      <w:tabs>
        <w:tab w:val="left" w:pos="1367"/>
        <w:tab w:val="right" w:leader="dot" w:pos="9350"/>
      </w:tabs>
      <w:spacing w:before="200" w:after="100" w:line="280" w:lineRule="exact"/>
    </w:pPr>
    <w:rPr>
      <w:b/>
      <w:noProof/>
      <w:color w:val="4D4F53"/>
      <w:sz w:val="28"/>
      <w:szCs w:val="24"/>
    </w:rPr>
  </w:style>
  <w:style w:type="paragraph" w:styleId="TOC2">
    <w:name w:val="toc 2"/>
    <w:aliases w:val="Citrix TOC 2"/>
    <w:basedOn w:val="Normal"/>
    <w:next w:val="Normal"/>
    <w:autoRedefine/>
    <w:uiPriority w:val="39"/>
    <w:qFormat/>
    <w:rsid w:val="00DF5BFC"/>
    <w:pPr>
      <w:spacing w:before="200" w:after="100" w:line="280" w:lineRule="exact"/>
      <w:ind w:left="202"/>
    </w:pPr>
    <w:rPr>
      <w:color w:val="4D4F53"/>
      <w:sz w:val="24"/>
    </w:rPr>
  </w:style>
  <w:style w:type="paragraph" w:styleId="TOC3">
    <w:name w:val="toc 3"/>
    <w:aliases w:val="Citrix TOC 3"/>
    <w:basedOn w:val="Normal"/>
    <w:next w:val="Normal"/>
    <w:autoRedefine/>
    <w:uiPriority w:val="39"/>
    <w:qFormat/>
    <w:rsid w:val="00DF5BFC"/>
    <w:pPr>
      <w:tabs>
        <w:tab w:val="right" w:leader="dot" w:pos="9350"/>
      </w:tabs>
      <w:spacing w:after="100"/>
      <w:ind w:left="400"/>
    </w:pPr>
    <w:rPr>
      <w:color w:val="4D4F53"/>
      <w:sz w:val="24"/>
    </w:rPr>
  </w:style>
  <w:style w:type="paragraph" w:styleId="Revision">
    <w:name w:val="Revision"/>
    <w:hidden/>
    <w:uiPriority w:val="99"/>
    <w:semiHidden/>
    <w:rsid w:val="00DF5BFC"/>
  </w:style>
  <w:style w:type="table" w:customStyle="1" w:styleId="LightShading1">
    <w:name w:val="Light Shading1"/>
    <w:uiPriority w:val="99"/>
    <w:locked/>
    <w:rsid w:val="00DF5B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locked/>
    <w:rsid w:val="00DF5BFC"/>
    <w:rPr>
      <w:color w:val="800080"/>
      <w:u w:val="single"/>
    </w:rPr>
  </w:style>
  <w:style w:type="paragraph" w:styleId="EndnoteText">
    <w:name w:val="endnote text"/>
    <w:basedOn w:val="Normal"/>
    <w:link w:val="EndnoteTextChar"/>
    <w:uiPriority w:val="99"/>
    <w:semiHidden/>
    <w:rsid w:val="00DF5BFC"/>
  </w:style>
  <w:style w:type="character" w:customStyle="1" w:styleId="EndnoteTextChar">
    <w:name w:val="Endnote Text Char"/>
    <w:basedOn w:val="DefaultParagraphFont"/>
    <w:link w:val="EndnoteText"/>
    <w:uiPriority w:val="99"/>
    <w:semiHidden/>
    <w:rsid w:val="00DF5BFC"/>
  </w:style>
  <w:style w:type="character" w:styleId="EndnoteReference">
    <w:name w:val="endnote reference"/>
    <w:basedOn w:val="DefaultParagraphFont"/>
    <w:uiPriority w:val="99"/>
    <w:semiHidden/>
    <w:rsid w:val="00DF5BFC"/>
    <w:rPr>
      <w:vertAlign w:val="superscript"/>
    </w:rPr>
  </w:style>
  <w:style w:type="character" w:styleId="PlaceholderText">
    <w:name w:val="Placeholder Text"/>
    <w:basedOn w:val="DefaultParagraphFont"/>
    <w:uiPriority w:val="99"/>
    <w:semiHidden/>
    <w:rsid w:val="00DF5BFC"/>
    <w:rPr>
      <w:color w:val="808080"/>
    </w:rPr>
  </w:style>
  <w:style w:type="table" w:styleId="MediumShading2-Accent1">
    <w:name w:val="Medium Shading 2 Accent 1"/>
    <w:basedOn w:val="TableNormal"/>
    <w:uiPriority w:val="64"/>
    <w:locked/>
    <w:rsid w:val="00DF5B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locked/>
    <w:rsid w:val="00DF5BF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locked/>
    <w:rsid w:val="00DF5BF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CitrixTOCMainHeading">
    <w:name w:val="Citrix TOC Main Heading"/>
    <w:next w:val="Normal"/>
    <w:autoRedefine/>
    <w:rsid w:val="00DF5BFC"/>
    <w:pPr>
      <w:spacing w:before="400"/>
    </w:pPr>
    <w:rPr>
      <w:rFonts w:ascii="Arial Bold" w:hAnsi="Arial Bold" w:cs="Arial"/>
      <w:b/>
      <w:bCs/>
      <w:color w:val="4D4F53"/>
      <w:sz w:val="36"/>
      <w:szCs w:val="16"/>
      <w:lang w:eastAsia="zh-CN"/>
    </w:rPr>
  </w:style>
  <w:style w:type="table" w:styleId="MediumShading2">
    <w:name w:val="Medium Shading 2"/>
    <w:basedOn w:val="TableNormal"/>
    <w:uiPriority w:val="64"/>
    <w:locked/>
    <w:rsid w:val="00DF5B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
    <w:name w:val="Light Grid"/>
    <w:basedOn w:val="TableNormal"/>
    <w:uiPriority w:val="62"/>
    <w:locked/>
    <w:rsid w:val="00DF5B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locked/>
    <w:rsid w:val="00DF5BF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aliases w:val="Citrix TOC 4"/>
    <w:basedOn w:val="Normal"/>
    <w:next w:val="Normal"/>
    <w:autoRedefine/>
    <w:uiPriority w:val="39"/>
    <w:qFormat/>
    <w:rsid w:val="00DF5BFC"/>
    <w:pPr>
      <w:spacing w:after="100"/>
      <w:ind w:left="600"/>
    </w:pPr>
    <w:rPr>
      <w:color w:val="4D4F53"/>
      <w:sz w:val="24"/>
    </w:rPr>
  </w:style>
  <w:style w:type="table" w:customStyle="1" w:styleId="MediumShading1-Accent21">
    <w:name w:val="Medium Shading 1 - Accent 21"/>
    <w:basedOn w:val="TableNormal"/>
    <w:next w:val="MediumShading1-Accent2"/>
    <w:uiPriority w:val="63"/>
    <w:locked/>
    <w:rsid w:val="00DF5BFC"/>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themeColor="background1"/>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DF5B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CitrixTableHeading">
    <w:name w:val="Citrix Table Heading"/>
    <w:basedOn w:val="CitrixBodyText1"/>
    <w:next w:val="CitrixTableData"/>
    <w:qFormat/>
    <w:rsid w:val="00DF5BFC"/>
    <w:pPr>
      <w:spacing w:before="60" w:after="60"/>
    </w:pPr>
    <w:rPr>
      <w:bCs w:val="0"/>
      <w:color w:val="FFFFFF"/>
      <w:szCs w:val="21"/>
    </w:rPr>
  </w:style>
  <w:style w:type="paragraph" w:customStyle="1" w:styleId="CitrixTableData">
    <w:name w:val="Citrix Table Data"/>
    <w:basedOn w:val="CitrixBodyText2"/>
    <w:qFormat/>
    <w:rsid w:val="00DF5BFC"/>
    <w:pPr>
      <w:spacing w:before="60" w:after="60"/>
      <w:ind w:left="0"/>
    </w:pPr>
    <w:rPr>
      <w:bCs w:val="0"/>
      <w:sz w:val="18"/>
    </w:rPr>
  </w:style>
  <w:style w:type="paragraph" w:styleId="Header">
    <w:name w:val="header"/>
    <w:aliases w:val="Citrix Header"/>
    <w:basedOn w:val="Normal"/>
    <w:link w:val="HeaderChar"/>
    <w:rsid w:val="00DF5BFC"/>
    <w:pPr>
      <w:tabs>
        <w:tab w:val="center" w:pos="4680"/>
        <w:tab w:val="right" w:pos="9360"/>
      </w:tabs>
      <w:spacing w:before="0"/>
      <w:jc w:val="right"/>
    </w:pPr>
    <w:rPr>
      <w:rFonts w:ascii="Arial Bold" w:hAnsi="Arial Bold"/>
      <w:b/>
      <w:color w:val="4D4F53"/>
      <w:sz w:val="22"/>
    </w:rPr>
  </w:style>
  <w:style w:type="character" w:customStyle="1" w:styleId="HeaderChar">
    <w:name w:val="Header Char"/>
    <w:aliases w:val="Citrix Header Char"/>
    <w:basedOn w:val="DefaultParagraphFont"/>
    <w:link w:val="Header"/>
    <w:rsid w:val="00DF5BFC"/>
    <w:rPr>
      <w:rFonts w:ascii="Arial Bold" w:hAnsi="Arial Bold"/>
      <w:b/>
      <w:color w:val="4D4F53"/>
      <w:sz w:val="22"/>
    </w:rPr>
  </w:style>
  <w:style w:type="paragraph" w:styleId="Footer">
    <w:name w:val="footer"/>
    <w:aliases w:val="Citrix Footer"/>
    <w:basedOn w:val="Normal"/>
    <w:link w:val="FooterChar"/>
    <w:rsid w:val="00DF5BFC"/>
    <w:pPr>
      <w:tabs>
        <w:tab w:val="center" w:pos="4680"/>
        <w:tab w:val="right" w:pos="9360"/>
      </w:tabs>
      <w:spacing w:before="0"/>
      <w:jc w:val="right"/>
    </w:pPr>
    <w:rPr>
      <w:rFonts w:cs="Arial"/>
      <w:sz w:val="22"/>
      <w:szCs w:val="22"/>
    </w:rPr>
  </w:style>
  <w:style w:type="character" w:customStyle="1" w:styleId="FooterChar">
    <w:name w:val="Footer Char"/>
    <w:aliases w:val="Citrix Footer Char"/>
    <w:basedOn w:val="DefaultParagraphFont"/>
    <w:link w:val="Footer"/>
    <w:rsid w:val="00DF5BFC"/>
    <w:rPr>
      <w:rFonts w:cs="Arial"/>
      <w:sz w:val="22"/>
      <w:szCs w:val="22"/>
    </w:rPr>
  </w:style>
  <w:style w:type="paragraph" w:styleId="ListParagraph">
    <w:name w:val="List Paragraph"/>
    <w:aliases w:val="Add On (orange)"/>
    <w:basedOn w:val="Normal"/>
    <w:link w:val="ListParagraphChar"/>
    <w:uiPriority w:val="34"/>
    <w:qFormat/>
    <w:locked/>
    <w:rsid w:val="00DF5BFC"/>
    <w:pPr>
      <w:ind w:left="720"/>
      <w:contextualSpacing/>
    </w:pPr>
  </w:style>
  <w:style w:type="character" w:customStyle="1" w:styleId="ListParagraphChar">
    <w:name w:val="List Paragraph Char"/>
    <w:aliases w:val="Add On (orange) Char"/>
    <w:link w:val="ListParagraph"/>
    <w:uiPriority w:val="34"/>
    <w:rsid w:val="00DF5BFC"/>
  </w:style>
  <w:style w:type="character" w:styleId="Strong">
    <w:name w:val="Strong"/>
    <w:basedOn w:val="DefaultParagraphFont"/>
    <w:uiPriority w:val="22"/>
    <w:qFormat/>
    <w:locked/>
    <w:rsid w:val="00DF5BFC"/>
    <w:rPr>
      <w:b/>
      <w:bCs/>
    </w:rPr>
  </w:style>
  <w:style w:type="paragraph" w:styleId="TOCHeading">
    <w:name w:val="TOC Heading"/>
    <w:basedOn w:val="Heading1"/>
    <w:next w:val="Normal"/>
    <w:uiPriority w:val="99"/>
    <w:semiHidden/>
    <w:qFormat/>
    <w:locked/>
    <w:rsid w:val="00DF5BFC"/>
    <w:pPr>
      <w:keepNext/>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customStyle="1" w:styleId="A1">
    <w:name w:val="A1"/>
    <w:uiPriority w:val="99"/>
    <w:semiHidden/>
    <w:locked/>
    <w:rsid w:val="00DF5BFC"/>
    <w:rPr>
      <w:color w:val="4C4C4E"/>
      <w:sz w:val="22"/>
    </w:rPr>
  </w:style>
  <w:style w:type="paragraph" w:customStyle="1" w:styleId="Pa1">
    <w:name w:val="Pa1"/>
    <w:basedOn w:val="Normal"/>
    <w:next w:val="Normal"/>
    <w:uiPriority w:val="99"/>
    <w:semiHidden/>
    <w:locked/>
    <w:rsid w:val="00DF5BFC"/>
    <w:pPr>
      <w:widowControl w:val="0"/>
      <w:autoSpaceDE w:val="0"/>
      <w:autoSpaceDN w:val="0"/>
      <w:adjustRightInd w:val="0"/>
      <w:spacing w:line="241" w:lineRule="atLeast"/>
    </w:pPr>
    <w:rPr>
      <w:rFonts w:ascii="Helvetica 55 Roman" w:eastAsia="Times New Roman" w:hAnsi="Helvetica 55 Roman"/>
      <w:bCs/>
      <w:sz w:val="24"/>
      <w:szCs w:val="24"/>
    </w:rPr>
  </w:style>
  <w:style w:type="paragraph" w:customStyle="1" w:styleId="NormalTable">
    <w:name w:val="NormalTable"/>
    <w:basedOn w:val="Normal"/>
    <w:link w:val="NormalTableChar"/>
    <w:locked/>
    <w:rsid w:val="00DF5BFC"/>
    <w:pPr>
      <w:spacing w:before="0"/>
      <w:jc w:val="both"/>
    </w:pPr>
    <w:rPr>
      <w:rFonts w:ascii="Tahoma" w:hAnsi="Tahoma" w:cs="Tahoma"/>
    </w:rPr>
  </w:style>
  <w:style w:type="character" w:customStyle="1" w:styleId="NormalTableChar">
    <w:name w:val="NormalTable Char"/>
    <w:link w:val="NormalTable"/>
    <w:rsid w:val="00DF5BFC"/>
    <w:rPr>
      <w:rFonts w:ascii="Tahoma" w:hAnsi="Tahoma" w:cs="Tahoma"/>
    </w:rPr>
  </w:style>
  <w:style w:type="paragraph" w:customStyle="1" w:styleId="CustomHeading2">
    <w:name w:val="Custom Heading 2"/>
    <w:basedOn w:val="Heading2"/>
    <w:next w:val="CustomHeading3"/>
    <w:link w:val="CustomHeading2Char"/>
    <w:autoRedefine/>
    <w:semiHidden/>
    <w:qFormat/>
    <w:locked/>
    <w:rsid w:val="00DF5BFC"/>
    <w:pPr>
      <w:keepNext/>
      <w:keepLines/>
      <w:numPr>
        <w:ilvl w:val="1"/>
        <w:numId w:val="1"/>
      </w:numPr>
      <w:spacing w:before="360"/>
    </w:pPr>
    <w:rPr>
      <w:rFonts w:eastAsia="Times New Roman"/>
      <w:b/>
      <w:bCs/>
      <w:color w:val="000000"/>
      <w:szCs w:val="24"/>
      <w:lang w:eastAsia="zh-CN"/>
    </w:rPr>
  </w:style>
  <w:style w:type="paragraph" w:customStyle="1" w:styleId="CustomHeading3">
    <w:name w:val="Custom Heading 3"/>
    <w:basedOn w:val="CustomHeading2"/>
    <w:next w:val="CustomNormal"/>
    <w:link w:val="CustomHeading3Char"/>
    <w:autoRedefine/>
    <w:semiHidden/>
    <w:qFormat/>
    <w:locked/>
    <w:rsid w:val="00DF5BFC"/>
    <w:pPr>
      <w:numPr>
        <w:ilvl w:val="2"/>
      </w:numPr>
      <w:ind w:hanging="630"/>
    </w:pPr>
  </w:style>
  <w:style w:type="paragraph" w:customStyle="1" w:styleId="CustomNormal">
    <w:name w:val="Custom Normal"/>
    <w:basedOn w:val="Normal"/>
    <w:link w:val="CustomNormalChar"/>
    <w:semiHidden/>
    <w:qFormat/>
    <w:locked/>
    <w:rsid w:val="00DF5BFC"/>
    <w:pPr>
      <w:spacing w:before="0"/>
      <w:ind w:left="720"/>
    </w:pPr>
    <w:rPr>
      <w:rFonts w:ascii="Garamond" w:eastAsia="Times New Roman" w:hAnsi="Garamond"/>
      <w:color w:val="4D4F53"/>
      <w:sz w:val="24"/>
      <w:szCs w:val="24"/>
    </w:rPr>
  </w:style>
  <w:style w:type="character" w:customStyle="1" w:styleId="CustomNormalChar">
    <w:name w:val="Custom Normal Char"/>
    <w:link w:val="CustomNormal"/>
    <w:semiHidden/>
    <w:rsid w:val="00DF5BFC"/>
    <w:rPr>
      <w:rFonts w:ascii="Garamond" w:eastAsia="Times New Roman" w:hAnsi="Garamond"/>
      <w:color w:val="4D4F53"/>
      <w:sz w:val="24"/>
      <w:szCs w:val="24"/>
    </w:rPr>
  </w:style>
  <w:style w:type="character" w:customStyle="1" w:styleId="CustomHeading3Char">
    <w:name w:val="Custom Heading 3 Char"/>
    <w:link w:val="CustomHeading3"/>
    <w:semiHidden/>
    <w:rsid w:val="00DF5BFC"/>
    <w:rPr>
      <w:rFonts w:eastAsia="Times New Roman" w:cs="Arial"/>
      <w:b/>
      <w:bCs/>
      <w:color w:val="000000"/>
      <w:sz w:val="36"/>
      <w:szCs w:val="24"/>
      <w:lang w:eastAsia="zh-CN"/>
    </w:rPr>
  </w:style>
  <w:style w:type="character" w:customStyle="1" w:styleId="CustomHeading2Char">
    <w:name w:val="Custom Heading 2 Char"/>
    <w:link w:val="CustomHeading2"/>
    <w:semiHidden/>
    <w:rsid w:val="00DF5BFC"/>
    <w:rPr>
      <w:rFonts w:eastAsia="Times New Roman" w:cs="Arial"/>
      <w:b/>
      <w:bCs/>
      <w:color w:val="000000"/>
      <w:sz w:val="36"/>
      <w:szCs w:val="24"/>
      <w:lang w:eastAsia="zh-CN"/>
    </w:rPr>
  </w:style>
  <w:style w:type="paragraph" w:customStyle="1" w:styleId="CustomMasterHeader">
    <w:name w:val="Custom Master Header"/>
    <w:basedOn w:val="Heading2"/>
    <w:link w:val="CustomMasterHeaderChar"/>
    <w:autoRedefine/>
    <w:uiPriority w:val="99"/>
    <w:semiHidden/>
    <w:locked/>
    <w:rsid w:val="00DF5BFC"/>
    <w:pPr>
      <w:keepNext/>
      <w:keepLines/>
      <w:ind w:left="720" w:hanging="720"/>
      <w:jc w:val="center"/>
    </w:pPr>
    <w:rPr>
      <w:rFonts w:eastAsia="Times New Roman" w:cs="Times New Roman"/>
      <w:b/>
      <w:bCs/>
      <w:sz w:val="56"/>
      <w:szCs w:val="72"/>
      <w:lang w:eastAsia="zh-CN"/>
    </w:rPr>
  </w:style>
  <w:style w:type="character" w:customStyle="1" w:styleId="CustomMasterHeaderChar">
    <w:name w:val="Custom Master Header Char"/>
    <w:link w:val="CustomMasterHeader"/>
    <w:uiPriority w:val="99"/>
    <w:semiHidden/>
    <w:rsid w:val="00DF5BFC"/>
    <w:rPr>
      <w:rFonts w:eastAsia="Times New Roman"/>
      <w:b/>
      <w:bCs/>
      <w:color w:val="4D4F53"/>
      <w:sz w:val="56"/>
      <w:szCs w:val="72"/>
      <w:lang w:eastAsia="zh-CN"/>
    </w:rPr>
  </w:style>
  <w:style w:type="paragraph" w:styleId="Title">
    <w:name w:val="Title"/>
    <w:aliases w:val="Citrix Title"/>
    <w:basedOn w:val="Normal"/>
    <w:next w:val="Normal"/>
    <w:link w:val="TitleChar"/>
    <w:uiPriority w:val="10"/>
    <w:qFormat/>
    <w:rsid w:val="00DF5BFC"/>
    <w:pPr>
      <w:spacing w:before="240" w:after="120"/>
      <w:ind w:left="2160"/>
      <w:contextualSpacing/>
    </w:pPr>
    <w:rPr>
      <w:rFonts w:ascii="Arial Bold" w:eastAsia="Times New Roman" w:hAnsi="Arial Bold"/>
      <w:b/>
      <w:color w:val="4D4F53"/>
      <w:spacing w:val="5"/>
      <w:kern w:val="28"/>
      <w:sz w:val="48"/>
      <w:szCs w:val="52"/>
      <w:lang w:eastAsia="zh-CN"/>
    </w:rPr>
  </w:style>
  <w:style w:type="character" w:customStyle="1" w:styleId="TitleChar">
    <w:name w:val="Title Char"/>
    <w:aliases w:val="Citrix Title Char"/>
    <w:basedOn w:val="DefaultParagraphFont"/>
    <w:link w:val="Title"/>
    <w:uiPriority w:val="10"/>
    <w:rsid w:val="00DF5BFC"/>
    <w:rPr>
      <w:rFonts w:ascii="Arial Bold" w:eastAsia="Times New Roman" w:hAnsi="Arial Bold"/>
      <w:b/>
      <w:color w:val="4D4F53"/>
      <w:spacing w:val="5"/>
      <w:kern w:val="28"/>
      <w:sz w:val="48"/>
      <w:szCs w:val="52"/>
      <w:lang w:eastAsia="zh-CN"/>
    </w:rPr>
  </w:style>
  <w:style w:type="paragraph" w:styleId="Subtitle">
    <w:name w:val="Subtitle"/>
    <w:basedOn w:val="Normal"/>
    <w:next w:val="Normal"/>
    <w:link w:val="SubtitleChar"/>
    <w:uiPriority w:val="11"/>
    <w:locked/>
    <w:rsid w:val="00DF5BFC"/>
    <w:pPr>
      <w:numPr>
        <w:ilvl w:val="1"/>
      </w:numPr>
      <w:spacing w:before="0"/>
    </w:pPr>
    <w:rPr>
      <w:rFonts w:ascii="Cambria" w:eastAsia="Times New Roman" w:hAnsi="Cambria"/>
      <w:i/>
      <w:iCs/>
      <w:color w:val="4F81BD"/>
      <w:spacing w:val="15"/>
      <w:sz w:val="24"/>
      <w:szCs w:val="24"/>
      <w:lang w:eastAsia="zh-CN"/>
    </w:rPr>
  </w:style>
  <w:style w:type="character" w:customStyle="1" w:styleId="SubtitleChar">
    <w:name w:val="Subtitle Char"/>
    <w:basedOn w:val="DefaultParagraphFont"/>
    <w:link w:val="Subtitle"/>
    <w:uiPriority w:val="11"/>
    <w:rsid w:val="00DF5BFC"/>
    <w:rPr>
      <w:rFonts w:ascii="Cambria" w:eastAsia="Times New Roman" w:hAnsi="Cambria"/>
      <w:i/>
      <w:iCs/>
      <w:color w:val="4F81BD"/>
      <w:spacing w:val="15"/>
      <w:sz w:val="24"/>
      <w:szCs w:val="24"/>
      <w:lang w:eastAsia="zh-CN"/>
    </w:rPr>
  </w:style>
  <w:style w:type="character" w:customStyle="1" w:styleId="apple-style-span">
    <w:name w:val="apple-style-span"/>
    <w:basedOn w:val="DefaultParagraphFont"/>
    <w:uiPriority w:val="99"/>
    <w:semiHidden/>
    <w:locked/>
    <w:rsid w:val="00DF5BFC"/>
  </w:style>
  <w:style w:type="character" w:customStyle="1" w:styleId="BodyText2BulletChar">
    <w:name w:val="Body Text 2 Bullet Char"/>
    <w:link w:val="BodyText2Bullet"/>
    <w:uiPriority w:val="99"/>
    <w:semiHidden/>
    <w:locked/>
    <w:rsid w:val="00DF5BFC"/>
    <w:rPr>
      <w:rFonts w:cs="Arial"/>
    </w:rPr>
  </w:style>
  <w:style w:type="paragraph" w:customStyle="1" w:styleId="BodyText2Bullet">
    <w:name w:val="Body Text 2 Bullet"/>
    <w:basedOn w:val="Normal"/>
    <w:link w:val="BodyText2BulletChar"/>
    <w:uiPriority w:val="99"/>
    <w:semiHidden/>
    <w:qFormat/>
    <w:locked/>
    <w:rsid w:val="00DF5BFC"/>
    <w:pPr>
      <w:numPr>
        <w:numId w:val="2"/>
      </w:numPr>
      <w:ind w:left="1080"/>
    </w:pPr>
    <w:rPr>
      <w:rFonts w:cs="Arial"/>
    </w:rPr>
  </w:style>
  <w:style w:type="character" w:customStyle="1" w:styleId="apple-converted-space">
    <w:name w:val="apple-converted-space"/>
    <w:basedOn w:val="DefaultParagraphFont"/>
    <w:uiPriority w:val="99"/>
    <w:locked/>
    <w:rsid w:val="00DF5BFC"/>
  </w:style>
  <w:style w:type="paragraph" w:customStyle="1" w:styleId="BodyText1">
    <w:name w:val="Body Text 1"/>
    <w:basedOn w:val="Normal"/>
    <w:link w:val="BodyText1Char"/>
    <w:locked/>
    <w:rsid w:val="00DF5BFC"/>
    <w:rPr>
      <w:rFonts w:ascii="Tahoma" w:eastAsia="Times New Roman" w:hAnsi="Tahoma"/>
    </w:rPr>
  </w:style>
  <w:style w:type="character" w:customStyle="1" w:styleId="BodyText1Char">
    <w:name w:val="Body Text 1 Char"/>
    <w:link w:val="BodyText1"/>
    <w:rsid w:val="00DF5BFC"/>
    <w:rPr>
      <w:rFonts w:ascii="Tahoma" w:eastAsia="Times New Roman" w:hAnsi="Tahoma"/>
    </w:rPr>
  </w:style>
  <w:style w:type="paragraph" w:customStyle="1" w:styleId="Bullet5">
    <w:name w:val="Bullet 5"/>
    <w:basedOn w:val="Normal"/>
    <w:uiPriority w:val="99"/>
    <w:semiHidden/>
    <w:locked/>
    <w:rsid w:val="00DF5BFC"/>
    <w:pPr>
      <w:tabs>
        <w:tab w:val="num" w:pos="2160"/>
      </w:tabs>
      <w:spacing w:before="60" w:after="60"/>
      <w:ind w:left="2376" w:hanging="360"/>
    </w:pPr>
    <w:rPr>
      <w:rFonts w:ascii="Tahoma" w:eastAsia="Times New Roman" w:hAnsi="Tahoma"/>
    </w:rPr>
  </w:style>
  <w:style w:type="paragraph" w:customStyle="1" w:styleId="Bullet4Square-Alt4">
    <w:name w:val="Bullet 4 (Square - Alt+4)"/>
    <w:basedOn w:val="Normal"/>
    <w:uiPriority w:val="99"/>
    <w:semiHidden/>
    <w:locked/>
    <w:rsid w:val="00DF5BFC"/>
    <w:pPr>
      <w:tabs>
        <w:tab w:val="num" w:pos="2160"/>
      </w:tabs>
      <w:spacing w:before="60" w:after="60"/>
      <w:ind w:left="2160" w:hanging="360"/>
    </w:pPr>
    <w:rPr>
      <w:rFonts w:ascii="Tahoma" w:eastAsia="Times New Roman" w:hAnsi="Tahoma"/>
    </w:rPr>
  </w:style>
  <w:style w:type="paragraph" w:styleId="BodyText3">
    <w:name w:val="Body Text 3"/>
    <w:basedOn w:val="Normal"/>
    <w:link w:val="BodyText3Char"/>
    <w:uiPriority w:val="99"/>
    <w:semiHidden/>
    <w:locked/>
    <w:rsid w:val="00DF5BFC"/>
    <w:pPr>
      <w:spacing w:before="0" w:after="120"/>
    </w:pPr>
    <w:rPr>
      <w:rFonts w:eastAsia="Times New Roman"/>
      <w:sz w:val="16"/>
      <w:szCs w:val="16"/>
      <w:lang w:eastAsia="zh-CN"/>
    </w:rPr>
  </w:style>
  <w:style w:type="character" w:customStyle="1" w:styleId="BodyText3Char">
    <w:name w:val="Body Text 3 Char"/>
    <w:basedOn w:val="DefaultParagraphFont"/>
    <w:link w:val="BodyText3"/>
    <w:uiPriority w:val="99"/>
    <w:semiHidden/>
    <w:rsid w:val="00DF5BFC"/>
    <w:rPr>
      <w:rFonts w:eastAsia="Times New Roman"/>
      <w:sz w:val="16"/>
      <w:szCs w:val="16"/>
      <w:lang w:eastAsia="zh-CN"/>
    </w:rPr>
  </w:style>
  <w:style w:type="paragraph" w:styleId="NoSpacing">
    <w:name w:val="No Spacing"/>
    <w:link w:val="NoSpacingChar"/>
    <w:uiPriority w:val="99"/>
    <w:semiHidden/>
    <w:qFormat/>
    <w:locked/>
    <w:rsid w:val="00DF5BFC"/>
    <w:rPr>
      <w:rFonts w:eastAsia="Calibri"/>
      <w:sz w:val="18"/>
      <w:szCs w:val="24"/>
      <w:lang w:eastAsia="ja-JP"/>
    </w:rPr>
  </w:style>
  <w:style w:type="paragraph" w:customStyle="1" w:styleId="TOCHeader">
    <w:name w:val="TOC Header"/>
    <w:basedOn w:val="Normal"/>
    <w:locked/>
    <w:rsid w:val="00DF5BFC"/>
    <w:pPr>
      <w:spacing w:before="0"/>
    </w:pPr>
    <w:rPr>
      <w:rFonts w:eastAsia="Times New Roman"/>
      <w:b/>
      <w:sz w:val="28"/>
      <w:szCs w:val="24"/>
    </w:rPr>
  </w:style>
  <w:style w:type="character" w:styleId="Emphasis">
    <w:name w:val="Emphasis"/>
    <w:uiPriority w:val="20"/>
    <w:semiHidden/>
    <w:qFormat/>
    <w:locked/>
    <w:rsid w:val="00DF5BFC"/>
    <w:rPr>
      <w:i/>
      <w:iCs/>
    </w:rPr>
  </w:style>
  <w:style w:type="paragraph" w:customStyle="1" w:styleId="BodyText2Orange">
    <w:name w:val="Body Text 2 Orange"/>
    <w:basedOn w:val="Normal"/>
    <w:link w:val="BodyText2OrangeChar"/>
    <w:uiPriority w:val="99"/>
    <w:semiHidden/>
    <w:locked/>
    <w:rsid w:val="00DF5BFC"/>
    <w:pPr>
      <w:ind w:left="630"/>
    </w:pPr>
    <w:rPr>
      <w:rFonts w:eastAsia="Times New Roman" w:cs="Arial"/>
      <w:color w:val="E36C0A"/>
    </w:rPr>
  </w:style>
  <w:style w:type="character" w:customStyle="1" w:styleId="BodyText2OrangeChar">
    <w:name w:val="Body Text 2 Orange Char"/>
    <w:link w:val="BodyText2Orange"/>
    <w:uiPriority w:val="99"/>
    <w:semiHidden/>
    <w:rsid w:val="00DF5BFC"/>
    <w:rPr>
      <w:rFonts w:eastAsia="Times New Roman" w:cs="Arial"/>
      <w:color w:val="E36C0A"/>
    </w:rPr>
  </w:style>
  <w:style w:type="paragraph" w:customStyle="1" w:styleId="TableHeader">
    <w:name w:val="TableHeader"/>
    <w:basedOn w:val="Normal"/>
    <w:locked/>
    <w:rsid w:val="00DF5BFC"/>
    <w:pPr>
      <w:spacing w:before="0"/>
    </w:pPr>
    <w:rPr>
      <w:rFonts w:eastAsia="Times New Roman"/>
      <w:b/>
      <w:bCs/>
      <w:i/>
      <w:sz w:val="24"/>
    </w:rPr>
  </w:style>
  <w:style w:type="paragraph" w:customStyle="1" w:styleId="Bullet1Dot-Alt1">
    <w:name w:val="Bullet 1 (Dot - Alt+1)"/>
    <w:basedOn w:val="Normal"/>
    <w:uiPriority w:val="99"/>
    <w:semiHidden/>
    <w:locked/>
    <w:rsid w:val="00DF5BFC"/>
    <w:pPr>
      <w:spacing w:before="60" w:after="60"/>
      <w:ind w:left="1440" w:hanging="360"/>
    </w:pPr>
    <w:rPr>
      <w:rFonts w:eastAsia="Times New Roman"/>
    </w:rPr>
  </w:style>
  <w:style w:type="paragraph" w:customStyle="1" w:styleId="BodyText2OrangeBullet">
    <w:name w:val="Body Text 2 Orange Bullet"/>
    <w:basedOn w:val="Normal"/>
    <w:link w:val="BodyText2OrangeBulletChar"/>
    <w:uiPriority w:val="99"/>
    <w:semiHidden/>
    <w:locked/>
    <w:rsid w:val="00DF5BFC"/>
    <w:pPr>
      <w:numPr>
        <w:numId w:val="3"/>
      </w:numPr>
    </w:pPr>
    <w:rPr>
      <w:rFonts w:eastAsia="Times New Roman" w:cs="Arial"/>
      <w:color w:val="E36C0A"/>
    </w:rPr>
  </w:style>
  <w:style w:type="character" w:customStyle="1" w:styleId="BodyText2OrangeBulletChar">
    <w:name w:val="Body Text 2 Orange Bullet Char"/>
    <w:link w:val="BodyText2OrangeBullet"/>
    <w:uiPriority w:val="99"/>
    <w:semiHidden/>
    <w:rsid w:val="00DF5BFC"/>
    <w:rPr>
      <w:rFonts w:eastAsia="Times New Roman" w:cs="Arial"/>
      <w:color w:val="E36C0A"/>
    </w:rPr>
  </w:style>
  <w:style w:type="paragraph" w:styleId="TOC6">
    <w:name w:val="toc 6"/>
    <w:basedOn w:val="Normal"/>
    <w:next w:val="Normal"/>
    <w:autoRedefine/>
    <w:uiPriority w:val="99"/>
    <w:semiHidden/>
    <w:locked/>
    <w:rsid w:val="00DF5BFC"/>
    <w:pPr>
      <w:spacing w:before="0" w:after="100"/>
      <w:ind w:left="1100"/>
    </w:pPr>
    <w:rPr>
      <w:rFonts w:eastAsia="Times New Roman"/>
      <w:sz w:val="22"/>
      <w:szCs w:val="22"/>
      <w:lang w:eastAsia="zh-CN"/>
    </w:rPr>
  </w:style>
  <w:style w:type="paragraph" w:customStyle="1" w:styleId="DocumentName">
    <w:name w:val="Document Name"/>
    <w:basedOn w:val="Header"/>
    <w:locked/>
    <w:rsid w:val="00DF5BFC"/>
    <w:pPr>
      <w:tabs>
        <w:tab w:val="clear" w:pos="4680"/>
        <w:tab w:val="clear" w:pos="9360"/>
        <w:tab w:val="center" w:pos="4320"/>
        <w:tab w:val="right" w:pos="8640"/>
      </w:tabs>
    </w:pPr>
    <w:rPr>
      <w:rFonts w:ascii="Arial" w:eastAsia="Times New Roman" w:hAnsi="Arial"/>
      <w:b w:val="0"/>
      <w:bCs/>
      <w:sz w:val="36"/>
      <w:szCs w:val="24"/>
    </w:rPr>
  </w:style>
  <w:style w:type="paragraph" w:customStyle="1" w:styleId="DocumentDate">
    <w:name w:val="Document Date"/>
    <w:basedOn w:val="Normal"/>
    <w:locked/>
    <w:rsid w:val="00DF5BFC"/>
    <w:pPr>
      <w:spacing w:before="0"/>
    </w:pPr>
    <w:rPr>
      <w:rFonts w:eastAsia="Times New Roman"/>
      <w:sz w:val="24"/>
      <w:szCs w:val="24"/>
    </w:rPr>
  </w:style>
  <w:style w:type="paragraph" w:customStyle="1" w:styleId="Bullet">
    <w:name w:val="Bullet"/>
    <w:basedOn w:val="Normal"/>
    <w:uiPriority w:val="99"/>
    <w:semiHidden/>
    <w:locked/>
    <w:rsid w:val="00DF5BFC"/>
    <w:pPr>
      <w:tabs>
        <w:tab w:val="num" w:pos="360"/>
      </w:tabs>
      <w:spacing w:before="60" w:after="60"/>
      <w:ind w:left="1512" w:hanging="360"/>
    </w:pPr>
    <w:rPr>
      <w:rFonts w:eastAsia="Times New Roman"/>
    </w:rPr>
  </w:style>
  <w:style w:type="paragraph" w:customStyle="1" w:styleId="Bullet3Hole-Alt3">
    <w:name w:val="Bullet 3 (Hole - Alt+3)"/>
    <w:basedOn w:val="Bullet1Dot-Alt1"/>
    <w:uiPriority w:val="99"/>
    <w:semiHidden/>
    <w:locked/>
    <w:rsid w:val="00DF5BFC"/>
    <w:pPr>
      <w:numPr>
        <w:numId w:val="5"/>
      </w:numPr>
    </w:pPr>
  </w:style>
  <w:style w:type="paragraph" w:customStyle="1" w:styleId="Bullet2Check-Alt2">
    <w:name w:val="Bullet 2 (Check - Alt+2)"/>
    <w:basedOn w:val="Bullet1Dot-Alt1"/>
    <w:uiPriority w:val="99"/>
    <w:semiHidden/>
    <w:locked/>
    <w:rsid w:val="00DF5BFC"/>
    <w:pPr>
      <w:numPr>
        <w:ilvl w:val="1"/>
        <w:numId w:val="4"/>
      </w:numPr>
      <w:tabs>
        <w:tab w:val="clear" w:pos="1440"/>
        <w:tab w:val="num" w:pos="1260"/>
      </w:tabs>
      <w:ind w:left="1260"/>
    </w:pPr>
  </w:style>
  <w:style w:type="paragraph" w:customStyle="1" w:styleId="Bullet6">
    <w:name w:val="Bullet 6"/>
    <w:basedOn w:val="Bullet5"/>
    <w:uiPriority w:val="99"/>
    <w:semiHidden/>
    <w:locked/>
    <w:rsid w:val="00DF5BFC"/>
    <w:pPr>
      <w:tabs>
        <w:tab w:val="clear" w:pos="2160"/>
      </w:tabs>
      <w:ind w:left="2664" w:hanging="720"/>
    </w:pPr>
    <w:rPr>
      <w:rFonts w:ascii="Arial" w:hAnsi="Arial"/>
    </w:rPr>
  </w:style>
  <w:style w:type="paragraph" w:customStyle="1" w:styleId="Client-ProjectName">
    <w:name w:val="Client-Project Name"/>
    <w:basedOn w:val="Header"/>
    <w:uiPriority w:val="99"/>
    <w:semiHidden/>
    <w:locked/>
    <w:rsid w:val="00DF5BFC"/>
    <w:pPr>
      <w:tabs>
        <w:tab w:val="clear" w:pos="4680"/>
        <w:tab w:val="clear" w:pos="9360"/>
        <w:tab w:val="center" w:pos="4320"/>
        <w:tab w:val="right" w:pos="8640"/>
      </w:tabs>
    </w:pPr>
    <w:rPr>
      <w:rFonts w:ascii="Arial" w:eastAsia="Times New Roman" w:hAnsi="Arial"/>
      <w:b w:val="0"/>
      <w:bCs/>
      <w:sz w:val="48"/>
      <w:szCs w:val="24"/>
    </w:rPr>
  </w:style>
  <w:style w:type="character" w:styleId="PageNumber">
    <w:name w:val="page number"/>
    <w:uiPriority w:val="99"/>
    <w:semiHidden/>
    <w:locked/>
    <w:rsid w:val="00DF5BFC"/>
    <w:rPr>
      <w:rFonts w:ascii="Arial" w:hAnsi="Arial"/>
      <w:sz w:val="16"/>
    </w:rPr>
  </w:style>
  <w:style w:type="paragraph" w:styleId="DocumentMap">
    <w:name w:val="Document Map"/>
    <w:basedOn w:val="Normal"/>
    <w:link w:val="DocumentMapChar"/>
    <w:uiPriority w:val="99"/>
    <w:semiHidden/>
    <w:rsid w:val="00DF5BFC"/>
    <w:pPr>
      <w:shd w:val="clear" w:color="auto" w:fill="000080"/>
    </w:pPr>
    <w:rPr>
      <w:rFonts w:eastAsia="Times New Roman"/>
      <w:sz w:val="22"/>
    </w:rPr>
  </w:style>
  <w:style w:type="character" w:customStyle="1" w:styleId="DocumentMapChar">
    <w:name w:val="Document Map Char"/>
    <w:basedOn w:val="DefaultParagraphFont"/>
    <w:link w:val="DocumentMap"/>
    <w:uiPriority w:val="99"/>
    <w:semiHidden/>
    <w:rsid w:val="00DF5BFC"/>
    <w:rPr>
      <w:rFonts w:eastAsia="Times New Roman"/>
      <w:sz w:val="22"/>
      <w:shd w:val="clear" w:color="auto" w:fill="000080"/>
    </w:rPr>
  </w:style>
  <w:style w:type="paragraph" w:customStyle="1" w:styleId="Figure">
    <w:name w:val="Figure"/>
    <w:basedOn w:val="Normal"/>
    <w:next w:val="Normal"/>
    <w:uiPriority w:val="99"/>
    <w:semiHidden/>
    <w:locked/>
    <w:rsid w:val="00DF5BFC"/>
    <w:pPr>
      <w:keepLines/>
      <w:jc w:val="center"/>
    </w:pPr>
    <w:rPr>
      <w:rFonts w:eastAsia="Times New Roman"/>
      <w:b/>
      <w:sz w:val="16"/>
      <w:szCs w:val="16"/>
    </w:rPr>
  </w:style>
  <w:style w:type="paragraph" w:customStyle="1" w:styleId="Logo1">
    <w:name w:val="Logo 1"/>
    <w:basedOn w:val="Normal"/>
    <w:uiPriority w:val="99"/>
    <w:semiHidden/>
    <w:locked/>
    <w:rsid w:val="00DF5BFC"/>
    <w:pPr>
      <w:jc w:val="right"/>
    </w:pPr>
    <w:rPr>
      <w:rFonts w:eastAsia="Times New Roman"/>
      <w:b/>
      <w:i/>
      <w:sz w:val="36"/>
    </w:rPr>
  </w:style>
  <w:style w:type="paragraph" w:customStyle="1" w:styleId="Logo2">
    <w:name w:val="Logo 2"/>
    <w:basedOn w:val="Normal"/>
    <w:uiPriority w:val="99"/>
    <w:semiHidden/>
    <w:locked/>
    <w:rsid w:val="00DF5BFC"/>
    <w:pPr>
      <w:pBdr>
        <w:bottom w:val="single" w:sz="24" w:space="1" w:color="auto"/>
      </w:pBdr>
      <w:jc w:val="right"/>
    </w:pPr>
    <w:rPr>
      <w:rFonts w:eastAsia="Times New Roman"/>
      <w:b/>
      <w:i/>
    </w:rPr>
  </w:style>
  <w:style w:type="paragraph" w:styleId="TOC5">
    <w:name w:val="toc 5"/>
    <w:basedOn w:val="Normal"/>
    <w:next w:val="Normal"/>
    <w:autoRedefine/>
    <w:uiPriority w:val="99"/>
    <w:semiHidden/>
    <w:locked/>
    <w:rsid w:val="00DF5BFC"/>
    <w:pPr>
      <w:spacing w:before="0"/>
    </w:pPr>
    <w:rPr>
      <w:rFonts w:ascii="Times New Roman" w:eastAsia="Times New Roman" w:hAnsi="Times New Roman"/>
      <w:sz w:val="22"/>
      <w:szCs w:val="22"/>
    </w:rPr>
  </w:style>
  <w:style w:type="paragraph" w:styleId="TOC7">
    <w:name w:val="toc 7"/>
    <w:basedOn w:val="Normal"/>
    <w:next w:val="Normal"/>
    <w:autoRedefine/>
    <w:uiPriority w:val="99"/>
    <w:semiHidden/>
    <w:locked/>
    <w:rsid w:val="00DF5BFC"/>
    <w:pPr>
      <w:spacing w:before="0"/>
    </w:pPr>
    <w:rPr>
      <w:rFonts w:ascii="Times New Roman" w:eastAsia="Times New Roman" w:hAnsi="Times New Roman"/>
      <w:sz w:val="22"/>
      <w:szCs w:val="22"/>
    </w:rPr>
  </w:style>
  <w:style w:type="paragraph" w:styleId="TOC8">
    <w:name w:val="toc 8"/>
    <w:basedOn w:val="Normal"/>
    <w:next w:val="Normal"/>
    <w:autoRedefine/>
    <w:uiPriority w:val="99"/>
    <w:semiHidden/>
    <w:locked/>
    <w:rsid w:val="00DF5BFC"/>
    <w:pPr>
      <w:spacing w:before="0"/>
    </w:pPr>
    <w:rPr>
      <w:rFonts w:ascii="Times New Roman" w:eastAsia="Times New Roman" w:hAnsi="Times New Roman"/>
      <w:sz w:val="22"/>
      <w:szCs w:val="22"/>
    </w:rPr>
  </w:style>
  <w:style w:type="paragraph" w:styleId="TOC9">
    <w:name w:val="toc 9"/>
    <w:basedOn w:val="Normal"/>
    <w:next w:val="Normal"/>
    <w:autoRedefine/>
    <w:uiPriority w:val="99"/>
    <w:semiHidden/>
    <w:locked/>
    <w:rsid w:val="00DF5BFC"/>
    <w:pPr>
      <w:spacing w:before="0"/>
    </w:pPr>
    <w:rPr>
      <w:rFonts w:ascii="Times New Roman" w:eastAsia="Times New Roman" w:hAnsi="Times New Roman"/>
      <w:sz w:val="22"/>
      <w:szCs w:val="22"/>
    </w:rPr>
  </w:style>
  <w:style w:type="paragraph" w:customStyle="1" w:styleId="BodyText4">
    <w:name w:val="Body Text 4"/>
    <w:basedOn w:val="BodyText3"/>
    <w:uiPriority w:val="99"/>
    <w:semiHidden/>
    <w:locked/>
    <w:rsid w:val="00DF5BFC"/>
    <w:pPr>
      <w:spacing w:before="120" w:after="0"/>
      <w:ind w:left="900"/>
    </w:pPr>
    <w:rPr>
      <w:rFonts w:cs="Arial"/>
      <w:sz w:val="20"/>
      <w:szCs w:val="20"/>
      <w:lang w:eastAsia="en-US"/>
    </w:rPr>
  </w:style>
  <w:style w:type="paragraph" w:customStyle="1" w:styleId="Bullet8">
    <w:name w:val="Bullet 8"/>
    <w:basedOn w:val="Normal"/>
    <w:uiPriority w:val="99"/>
    <w:semiHidden/>
    <w:locked/>
    <w:rsid w:val="00DF5BFC"/>
    <w:pPr>
      <w:tabs>
        <w:tab w:val="num" w:pos="360"/>
      </w:tabs>
      <w:ind w:left="3240" w:hanging="360"/>
    </w:pPr>
    <w:rPr>
      <w:rFonts w:eastAsia="Times New Roman"/>
    </w:rPr>
  </w:style>
  <w:style w:type="paragraph" w:customStyle="1" w:styleId="Bullet7">
    <w:name w:val="Bullet 7"/>
    <w:basedOn w:val="Normal"/>
    <w:uiPriority w:val="99"/>
    <w:semiHidden/>
    <w:locked/>
    <w:rsid w:val="00DF5BFC"/>
    <w:pPr>
      <w:tabs>
        <w:tab w:val="num" w:pos="360"/>
      </w:tabs>
      <w:ind w:left="2952" w:hanging="360"/>
    </w:pPr>
    <w:rPr>
      <w:rFonts w:eastAsia="Times New Roman"/>
    </w:rPr>
  </w:style>
  <w:style w:type="paragraph" w:customStyle="1" w:styleId="BodyText6">
    <w:name w:val="Body Text 6"/>
    <w:basedOn w:val="Normal"/>
    <w:uiPriority w:val="99"/>
    <w:semiHidden/>
    <w:locked/>
    <w:rsid w:val="00DF5BFC"/>
    <w:pPr>
      <w:ind w:left="1728"/>
    </w:pPr>
    <w:rPr>
      <w:rFonts w:eastAsia="Times New Roman"/>
    </w:rPr>
  </w:style>
  <w:style w:type="paragraph" w:customStyle="1" w:styleId="BodyText5">
    <w:name w:val="Body Text 5"/>
    <w:basedOn w:val="BodyText4"/>
    <w:uiPriority w:val="99"/>
    <w:semiHidden/>
    <w:locked/>
    <w:rsid w:val="00DF5BFC"/>
    <w:pPr>
      <w:ind w:left="1440"/>
    </w:pPr>
  </w:style>
  <w:style w:type="paragraph" w:customStyle="1" w:styleId="BodyText7">
    <w:name w:val="Body Text 7"/>
    <w:basedOn w:val="BodyText6"/>
    <w:uiPriority w:val="99"/>
    <w:semiHidden/>
    <w:locked/>
    <w:rsid w:val="00DF5BFC"/>
    <w:pPr>
      <w:ind w:left="2016"/>
    </w:pPr>
  </w:style>
  <w:style w:type="paragraph" w:customStyle="1" w:styleId="BodyText8">
    <w:name w:val="Body Text 8"/>
    <w:basedOn w:val="BodyText7"/>
    <w:uiPriority w:val="99"/>
    <w:semiHidden/>
    <w:locked/>
    <w:rsid w:val="00DF5BFC"/>
    <w:pPr>
      <w:ind w:left="2304"/>
    </w:pPr>
  </w:style>
  <w:style w:type="paragraph" w:customStyle="1" w:styleId="BodyText9">
    <w:name w:val="Body Text 9"/>
    <w:basedOn w:val="BodyText8"/>
    <w:uiPriority w:val="99"/>
    <w:semiHidden/>
    <w:locked/>
    <w:rsid w:val="00DF5BFC"/>
    <w:pPr>
      <w:ind w:left="2592"/>
    </w:pPr>
  </w:style>
  <w:style w:type="paragraph" w:customStyle="1" w:styleId="Bullet9">
    <w:name w:val="Bullet 9"/>
    <w:basedOn w:val="Bullet8"/>
    <w:uiPriority w:val="99"/>
    <w:semiHidden/>
    <w:locked/>
    <w:rsid w:val="00DF5BFC"/>
    <w:pPr>
      <w:ind w:left="3528"/>
    </w:pPr>
    <w:rPr>
      <w:sz w:val="18"/>
    </w:rPr>
  </w:style>
  <w:style w:type="paragraph" w:customStyle="1" w:styleId="ListTopic1">
    <w:name w:val="List Topic 1"/>
    <w:basedOn w:val="Normal"/>
    <w:uiPriority w:val="99"/>
    <w:semiHidden/>
    <w:locked/>
    <w:rsid w:val="00DF5BFC"/>
    <w:pPr>
      <w:ind w:left="3312" w:hanging="2448"/>
    </w:pPr>
    <w:rPr>
      <w:rFonts w:eastAsia="Times New Roman"/>
    </w:rPr>
  </w:style>
  <w:style w:type="paragraph" w:customStyle="1" w:styleId="ListTopic2">
    <w:name w:val="List Topic 2"/>
    <w:basedOn w:val="ListTopic1"/>
    <w:uiPriority w:val="99"/>
    <w:semiHidden/>
    <w:locked/>
    <w:rsid w:val="00DF5BFC"/>
    <w:pPr>
      <w:ind w:left="3600"/>
    </w:pPr>
  </w:style>
  <w:style w:type="paragraph" w:customStyle="1" w:styleId="ListTopic3">
    <w:name w:val="List Topic 3"/>
    <w:basedOn w:val="ListTopic2"/>
    <w:uiPriority w:val="99"/>
    <w:semiHidden/>
    <w:locked/>
    <w:rsid w:val="00DF5BFC"/>
    <w:pPr>
      <w:ind w:left="3888"/>
    </w:pPr>
  </w:style>
  <w:style w:type="paragraph" w:customStyle="1" w:styleId="ListTopic4">
    <w:name w:val="List Topic 4"/>
    <w:basedOn w:val="ListTopic3"/>
    <w:uiPriority w:val="99"/>
    <w:semiHidden/>
    <w:locked/>
    <w:rsid w:val="00DF5BFC"/>
    <w:pPr>
      <w:ind w:left="4176"/>
    </w:pPr>
  </w:style>
  <w:style w:type="paragraph" w:customStyle="1" w:styleId="ListTopic5">
    <w:name w:val="List Topic 5"/>
    <w:basedOn w:val="ListTopic4"/>
    <w:uiPriority w:val="99"/>
    <w:semiHidden/>
    <w:locked/>
    <w:rsid w:val="00DF5BFC"/>
    <w:pPr>
      <w:ind w:left="4464"/>
    </w:pPr>
  </w:style>
  <w:style w:type="paragraph" w:customStyle="1" w:styleId="ListTopic6">
    <w:name w:val="List Topic 6"/>
    <w:basedOn w:val="ListTopic5"/>
    <w:uiPriority w:val="99"/>
    <w:semiHidden/>
    <w:locked/>
    <w:rsid w:val="00DF5BFC"/>
    <w:pPr>
      <w:ind w:left="4752"/>
    </w:pPr>
  </w:style>
  <w:style w:type="paragraph" w:customStyle="1" w:styleId="ListTopic7">
    <w:name w:val="List Topic 7"/>
    <w:basedOn w:val="ListTopic6"/>
    <w:uiPriority w:val="99"/>
    <w:semiHidden/>
    <w:locked/>
    <w:rsid w:val="00DF5BFC"/>
    <w:pPr>
      <w:ind w:left="5040"/>
    </w:pPr>
  </w:style>
  <w:style w:type="paragraph" w:customStyle="1" w:styleId="ListTopic8">
    <w:name w:val="List Topic 8"/>
    <w:basedOn w:val="ListTopic7"/>
    <w:uiPriority w:val="99"/>
    <w:semiHidden/>
    <w:locked/>
    <w:rsid w:val="00DF5BFC"/>
    <w:pPr>
      <w:ind w:left="5328"/>
    </w:pPr>
  </w:style>
  <w:style w:type="paragraph" w:customStyle="1" w:styleId="ListTopic9">
    <w:name w:val="List Topic 9"/>
    <w:basedOn w:val="ListTopic8"/>
    <w:uiPriority w:val="99"/>
    <w:semiHidden/>
    <w:locked/>
    <w:rsid w:val="00DF5BFC"/>
    <w:pPr>
      <w:ind w:left="5616"/>
    </w:pPr>
  </w:style>
  <w:style w:type="paragraph" w:customStyle="1" w:styleId="Number1">
    <w:name w:val="Number 1"/>
    <w:basedOn w:val="Normal"/>
    <w:uiPriority w:val="99"/>
    <w:semiHidden/>
    <w:locked/>
    <w:rsid w:val="00DF5BFC"/>
    <w:pPr>
      <w:ind w:left="1224" w:hanging="360"/>
    </w:pPr>
    <w:rPr>
      <w:rFonts w:eastAsia="Times New Roman"/>
    </w:rPr>
  </w:style>
  <w:style w:type="paragraph" w:customStyle="1" w:styleId="Number2">
    <w:name w:val="Number 2"/>
    <w:basedOn w:val="Number1"/>
    <w:uiPriority w:val="99"/>
    <w:semiHidden/>
    <w:locked/>
    <w:rsid w:val="00DF5BFC"/>
    <w:pPr>
      <w:ind w:left="1512"/>
    </w:pPr>
  </w:style>
  <w:style w:type="paragraph" w:customStyle="1" w:styleId="Number3">
    <w:name w:val="Number 3"/>
    <w:basedOn w:val="Number2"/>
    <w:uiPriority w:val="99"/>
    <w:semiHidden/>
    <w:locked/>
    <w:rsid w:val="00DF5BFC"/>
    <w:pPr>
      <w:ind w:left="1800"/>
    </w:pPr>
  </w:style>
  <w:style w:type="paragraph" w:customStyle="1" w:styleId="Number4">
    <w:name w:val="Number 4"/>
    <w:basedOn w:val="Number3"/>
    <w:uiPriority w:val="99"/>
    <w:semiHidden/>
    <w:locked/>
    <w:rsid w:val="00DF5BFC"/>
    <w:pPr>
      <w:ind w:left="2088"/>
    </w:pPr>
  </w:style>
  <w:style w:type="paragraph" w:customStyle="1" w:styleId="Number5">
    <w:name w:val="Number 5"/>
    <w:basedOn w:val="Number4"/>
    <w:uiPriority w:val="99"/>
    <w:semiHidden/>
    <w:locked/>
    <w:rsid w:val="00DF5BFC"/>
    <w:pPr>
      <w:ind w:left="2376"/>
    </w:pPr>
  </w:style>
  <w:style w:type="paragraph" w:customStyle="1" w:styleId="Number6">
    <w:name w:val="Number 6"/>
    <w:basedOn w:val="Number5"/>
    <w:uiPriority w:val="99"/>
    <w:semiHidden/>
    <w:locked/>
    <w:rsid w:val="00DF5BFC"/>
    <w:pPr>
      <w:ind w:left="2664"/>
    </w:pPr>
  </w:style>
  <w:style w:type="paragraph" w:customStyle="1" w:styleId="Number7">
    <w:name w:val="Number 7"/>
    <w:basedOn w:val="Number6"/>
    <w:uiPriority w:val="99"/>
    <w:semiHidden/>
    <w:locked/>
    <w:rsid w:val="00DF5BFC"/>
    <w:pPr>
      <w:ind w:left="2952"/>
    </w:pPr>
  </w:style>
  <w:style w:type="paragraph" w:customStyle="1" w:styleId="Number8">
    <w:name w:val="Number 8"/>
    <w:basedOn w:val="Number7"/>
    <w:uiPriority w:val="99"/>
    <w:semiHidden/>
    <w:locked/>
    <w:rsid w:val="00DF5BFC"/>
    <w:pPr>
      <w:ind w:left="3240"/>
    </w:pPr>
  </w:style>
  <w:style w:type="paragraph" w:customStyle="1" w:styleId="Number9">
    <w:name w:val="Number 9"/>
    <w:basedOn w:val="Number8"/>
    <w:uiPriority w:val="99"/>
    <w:semiHidden/>
    <w:locked/>
    <w:rsid w:val="00DF5BFC"/>
    <w:pPr>
      <w:ind w:left="3528"/>
    </w:pPr>
  </w:style>
  <w:style w:type="paragraph" w:customStyle="1" w:styleId="Codeexample">
    <w:name w:val="Code example"/>
    <w:uiPriority w:val="99"/>
    <w:semiHidden/>
    <w:locked/>
    <w:rsid w:val="00DF5BFC"/>
    <w:pPr>
      <w:keepNext/>
      <w:keepLines/>
      <w:widowControl w:val="0"/>
      <w:tabs>
        <w:tab w:val="left" w:pos="1152"/>
        <w:tab w:val="left" w:pos="1728"/>
        <w:tab w:val="left" w:pos="2304"/>
        <w:tab w:val="left" w:pos="2880"/>
        <w:tab w:val="left" w:pos="3456"/>
        <w:tab w:val="left" w:pos="4032"/>
        <w:tab w:val="left" w:pos="4608"/>
        <w:tab w:val="left" w:pos="5184"/>
        <w:tab w:val="left" w:pos="5760"/>
        <w:tab w:val="left" w:pos="6336"/>
        <w:tab w:val="left" w:pos="6912"/>
      </w:tabs>
      <w:overflowPunct w:val="0"/>
      <w:autoSpaceDE w:val="0"/>
      <w:autoSpaceDN w:val="0"/>
      <w:adjustRightInd w:val="0"/>
      <w:ind w:left="576"/>
      <w:textAlignment w:val="baseline"/>
    </w:pPr>
    <w:rPr>
      <w:rFonts w:ascii="Courier New" w:eastAsia="Times New Roman" w:hAnsi="Courier New"/>
    </w:rPr>
  </w:style>
  <w:style w:type="paragraph" w:styleId="NormalWeb">
    <w:name w:val="Normal (Web)"/>
    <w:basedOn w:val="Normal"/>
    <w:uiPriority w:val="99"/>
    <w:semiHidden/>
    <w:locked/>
    <w:rsid w:val="00DF5BFC"/>
    <w:pPr>
      <w:spacing w:before="100" w:beforeAutospacing="1" w:after="100" w:afterAutospacing="1"/>
    </w:pPr>
    <w:rPr>
      <w:rFonts w:ascii="Arial Unicode MS" w:eastAsia="Arial Unicode MS" w:hAnsi="Arial Unicode MS" w:cs="Arial Unicode MS"/>
      <w:sz w:val="24"/>
      <w:szCs w:val="24"/>
    </w:rPr>
  </w:style>
  <w:style w:type="paragraph" w:styleId="PlainText">
    <w:name w:val="Plain Text"/>
    <w:basedOn w:val="Normal"/>
    <w:link w:val="PlainTextChar"/>
    <w:uiPriority w:val="99"/>
    <w:semiHidden/>
    <w:locked/>
    <w:rsid w:val="00DF5BFC"/>
    <w:pPr>
      <w:spacing w:before="0"/>
    </w:pPr>
    <w:rPr>
      <w:rFonts w:ascii="Courier New" w:eastAsia="Times New Roman" w:hAnsi="Courier New" w:cs="Courier New"/>
    </w:rPr>
  </w:style>
  <w:style w:type="character" w:customStyle="1" w:styleId="PlainTextChar">
    <w:name w:val="Plain Text Char"/>
    <w:basedOn w:val="DefaultParagraphFont"/>
    <w:link w:val="PlainText"/>
    <w:uiPriority w:val="99"/>
    <w:semiHidden/>
    <w:rsid w:val="00DF5BFC"/>
    <w:rPr>
      <w:rFonts w:ascii="Courier New" w:eastAsia="Times New Roman" w:hAnsi="Courier New" w:cs="Courier New"/>
    </w:rPr>
  </w:style>
  <w:style w:type="paragraph" w:customStyle="1" w:styleId="note">
    <w:name w:val="note"/>
    <w:basedOn w:val="Normal"/>
    <w:uiPriority w:val="99"/>
    <w:semiHidden/>
    <w:locked/>
    <w:rsid w:val="00DF5BFC"/>
    <w:pPr>
      <w:spacing w:before="100" w:beforeAutospacing="1" w:after="100" w:afterAutospacing="1"/>
    </w:pPr>
    <w:rPr>
      <w:rFonts w:ascii="Arial Unicode MS" w:eastAsia="Arial Unicode MS" w:hAnsi="Arial Unicode MS" w:cs="Arial Unicode MS"/>
      <w:sz w:val="24"/>
      <w:szCs w:val="24"/>
    </w:rPr>
  </w:style>
  <w:style w:type="paragraph" w:customStyle="1" w:styleId="BodyText10">
    <w:name w:val="BodyText1"/>
    <w:basedOn w:val="Normal"/>
    <w:autoRedefine/>
    <w:uiPriority w:val="99"/>
    <w:semiHidden/>
    <w:locked/>
    <w:rsid w:val="00DF5BFC"/>
    <w:pPr>
      <w:spacing w:before="60" w:after="180"/>
      <w:ind w:left="216"/>
    </w:pPr>
    <w:rPr>
      <w:rFonts w:eastAsia="Times New Roman" w:cs="Tahoma"/>
      <w:szCs w:val="22"/>
      <w:lang w:val="en-GB"/>
    </w:rPr>
  </w:style>
  <w:style w:type="table" w:styleId="LightShading-Accent2">
    <w:name w:val="Light Shading Accent 2"/>
    <w:basedOn w:val="TableNormal"/>
    <w:uiPriority w:val="60"/>
    <w:locked/>
    <w:rsid w:val="00DF5BFC"/>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subhead1">
    <w:name w:val="subhead1"/>
    <w:uiPriority w:val="99"/>
    <w:semiHidden/>
    <w:locked/>
    <w:rsid w:val="00DF5BFC"/>
    <w:rPr>
      <w:rFonts w:ascii="Arial" w:hAnsi="Arial" w:cs="Arial" w:hint="default"/>
      <w:b/>
      <w:bCs/>
      <w:color w:val="333333"/>
      <w:sz w:val="20"/>
      <w:szCs w:val="20"/>
    </w:rPr>
  </w:style>
  <w:style w:type="character" w:customStyle="1" w:styleId="BodyText2">
    <w:name w:val="BodyText 2"/>
    <w:aliases w:val="Body Text 2 Char1,Body Text 2 Char Char Char Char Char Char Char Char1,Body Text 2 Char Char Char Char Char Char Char Char2,Body Text 2 Char Char Char Char Char2"/>
    <w:uiPriority w:val="99"/>
    <w:semiHidden/>
    <w:locked/>
    <w:rsid w:val="00DF5BFC"/>
    <w:rPr>
      <w:rFonts w:ascii="Tahoma" w:hAnsi="Tahoma"/>
      <w:lang w:val="en-US" w:eastAsia="en-US" w:bidi="ar-SA"/>
    </w:rPr>
  </w:style>
  <w:style w:type="character" w:customStyle="1" w:styleId="stellent-default">
    <w:name w:val="stellent-default"/>
    <w:basedOn w:val="DefaultParagraphFont"/>
    <w:uiPriority w:val="99"/>
    <w:semiHidden/>
    <w:locked/>
    <w:rsid w:val="00DF5BFC"/>
  </w:style>
  <w:style w:type="paragraph" w:customStyle="1" w:styleId="BulletBodyText2">
    <w:name w:val="Bullet Body Text 2"/>
    <w:basedOn w:val="Bullet1Dot-Alt1"/>
    <w:uiPriority w:val="99"/>
    <w:semiHidden/>
    <w:locked/>
    <w:rsid w:val="00DF5BFC"/>
    <w:pPr>
      <w:tabs>
        <w:tab w:val="num" w:pos="720"/>
      </w:tabs>
      <w:ind w:left="720"/>
    </w:pPr>
  </w:style>
  <w:style w:type="paragraph" w:customStyle="1" w:styleId="StyleBulletBodyText2Bold">
    <w:name w:val="Style Bullet Body Text 2 + Bold"/>
    <w:basedOn w:val="BulletBodyText2"/>
    <w:uiPriority w:val="99"/>
    <w:semiHidden/>
    <w:locked/>
    <w:rsid w:val="00DF5BFC"/>
    <w:pPr>
      <w:ind w:left="1080"/>
    </w:pPr>
    <w:rPr>
      <w:b/>
      <w:bCs/>
    </w:rPr>
  </w:style>
  <w:style w:type="character" w:customStyle="1" w:styleId="BulletChar">
    <w:name w:val="Bullet Char"/>
    <w:uiPriority w:val="99"/>
    <w:semiHidden/>
    <w:locked/>
    <w:rsid w:val="00DF5BFC"/>
    <w:rPr>
      <w:rFonts w:ascii="Tahoma" w:hAnsi="Tahoma"/>
      <w:lang w:val="en-US" w:eastAsia="en-US" w:bidi="ar-SA"/>
    </w:rPr>
  </w:style>
  <w:style w:type="character" w:customStyle="1" w:styleId="Bullet1Dot-Alt1Char">
    <w:name w:val="Bullet 1 (Dot - Alt+1) Char"/>
    <w:uiPriority w:val="99"/>
    <w:semiHidden/>
    <w:locked/>
    <w:rsid w:val="00DF5BFC"/>
    <w:rPr>
      <w:rFonts w:ascii="Tahoma" w:hAnsi="Tahoma"/>
      <w:lang w:val="en-US" w:eastAsia="en-US" w:bidi="ar-SA"/>
    </w:rPr>
  </w:style>
  <w:style w:type="character" w:customStyle="1" w:styleId="BulletBodyText2Char">
    <w:name w:val="Bullet Body Text 2 Char"/>
    <w:uiPriority w:val="99"/>
    <w:semiHidden/>
    <w:locked/>
    <w:rsid w:val="00DF5BFC"/>
    <w:rPr>
      <w:rFonts w:ascii="Tahoma" w:hAnsi="Tahoma"/>
      <w:lang w:val="en-US" w:eastAsia="en-US" w:bidi="ar-SA"/>
    </w:rPr>
  </w:style>
  <w:style w:type="character" w:customStyle="1" w:styleId="StyleBulletBodyText2BoldChar">
    <w:name w:val="Style Bullet Body Text 2 + Bold Char"/>
    <w:uiPriority w:val="99"/>
    <w:semiHidden/>
    <w:locked/>
    <w:rsid w:val="00DF5BFC"/>
    <w:rPr>
      <w:rFonts w:ascii="Tahoma" w:hAnsi="Tahoma"/>
      <w:b/>
      <w:bCs/>
      <w:lang w:val="en-US" w:eastAsia="en-US" w:bidi="ar-SA"/>
    </w:rPr>
  </w:style>
  <w:style w:type="character" w:customStyle="1" w:styleId="stellent-normal">
    <w:name w:val="stellent-normal"/>
    <w:basedOn w:val="DefaultParagraphFont"/>
    <w:uiPriority w:val="99"/>
    <w:semiHidden/>
    <w:locked/>
    <w:rsid w:val="00DF5BFC"/>
  </w:style>
  <w:style w:type="paragraph" w:customStyle="1" w:styleId="Default">
    <w:name w:val="Default"/>
    <w:semiHidden/>
    <w:locked/>
    <w:rsid w:val="00DF5BFC"/>
    <w:pPr>
      <w:autoSpaceDE w:val="0"/>
      <w:autoSpaceDN w:val="0"/>
      <w:adjustRightInd w:val="0"/>
    </w:pPr>
    <w:rPr>
      <w:rFonts w:ascii="Times New Roman" w:eastAsia="Times New Roman" w:hAnsi="Times New Roman"/>
      <w:color w:val="000000"/>
      <w:sz w:val="24"/>
      <w:szCs w:val="24"/>
    </w:rPr>
  </w:style>
  <w:style w:type="character" w:customStyle="1" w:styleId="BodyText2Char2">
    <w:name w:val="Body Text 2 Char2"/>
    <w:aliases w:val="Body Text 2 Char Char,Body Text 2 Char Char Char Char Char Char Char Char Char,Body Text 2 Char Char Char Char Char Char Char Char3,Body Text 2 Char Char Char Char Char Char,Body Text 2 Char1 Char Char Char"/>
    <w:uiPriority w:val="99"/>
    <w:semiHidden/>
    <w:locked/>
    <w:rsid w:val="00DF5BFC"/>
    <w:rPr>
      <w:rFonts w:ascii="Arial" w:hAnsi="Arial" w:cs="Arial"/>
    </w:rPr>
  </w:style>
  <w:style w:type="paragraph" w:customStyle="1" w:styleId="CitrixCODE">
    <w:name w:val="Citrix CODE"/>
    <w:basedOn w:val="Normal"/>
    <w:rsid w:val="00DF5BFC"/>
    <w:pPr>
      <w:keepNext/>
      <w:keepLines/>
      <w:spacing w:before="20" w:after="100" w:line="180" w:lineRule="exact"/>
      <w:ind w:left="960" w:right="-580"/>
    </w:pPr>
    <w:rPr>
      <w:rFonts w:ascii="Courier New" w:eastAsia="Times New Roman" w:hAnsi="Courier New"/>
      <w:b/>
      <w:sz w:val="16"/>
      <w:szCs w:val="24"/>
    </w:rPr>
  </w:style>
  <w:style w:type="character" w:customStyle="1" w:styleId="jive-info">
    <w:name w:val="jive-info"/>
    <w:basedOn w:val="DefaultParagraphFont"/>
    <w:uiPriority w:val="99"/>
    <w:semiHidden/>
    <w:locked/>
    <w:rsid w:val="00DF5BFC"/>
  </w:style>
  <w:style w:type="paragraph" w:customStyle="1" w:styleId="DocumentType">
    <w:name w:val="Document Type"/>
    <w:basedOn w:val="Header"/>
    <w:uiPriority w:val="99"/>
    <w:semiHidden/>
    <w:locked/>
    <w:rsid w:val="00DF5BFC"/>
    <w:pPr>
      <w:framePr w:wrap="around" w:vAnchor="page" w:hAnchor="page" w:x="721" w:y="361"/>
      <w:tabs>
        <w:tab w:val="clear" w:pos="4680"/>
        <w:tab w:val="clear" w:pos="9360"/>
      </w:tabs>
      <w:spacing w:line="360" w:lineRule="exact"/>
    </w:pPr>
    <w:rPr>
      <w:rFonts w:ascii="Arial" w:eastAsia="Times" w:hAnsi="Arial"/>
      <w:color w:val="FFFFFF"/>
      <w:sz w:val="27"/>
    </w:rPr>
  </w:style>
  <w:style w:type="paragraph" w:customStyle="1" w:styleId="StyleBodyText2BodyText2CharBodyText2CharCharCharChar">
    <w:name w:val="Style Body Text 2Body Text 2 CharBody Text 2 Char Char Char Char ..."/>
    <w:basedOn w:val="Normal"/>
    <w:autoRedefine/>
    <w:uiPriority w:val="99"/>
    <w:semiHidden/>
    <w:locked/>
    <w:rsid w:val="00DF5BFC"/>
    <w:rPr>
      <w:rFonts w:eastAsia="Times New Roman" w:cs="Arial"/>
    </w:rPr>
  </w:style>
  <w:style w:type="paragraph" w:customStyle="1" w:styleId="Style1">
    <w:name w:val="Style1"/>
    <w:basedOn w:val="Normal"/>
    <w:autoRedefine/>
    <w:uiPriority w:val="99"/>
    <w:semiHidden/>
    <w:locked/>
    <w:rsid w:val="00DF5BFC"/>
    <w:pPr>
      <w:spacing w:before="400" w:after="120"/>
      <w:ind w:left="720" w:hanging="360"/>
      <w:jc w:val="center"/>
      <w:outlineLvl w:val="0"/>
    </w:pPr>
    <w:rPr>
      <w:rFonts w:eastAsia="Times New Roman" w:cs="Arial"/>
      <w:caps/>
      <w:color w:val="3366FF"/>
      <w:sz w:val="144"/>
      <w:szCs w:val="24"/>
      <w:lang w:eastAsia="zh-CN"/>
    </w:rPr>
  </w:style>
  <w:style w:type="paragraph" w:customStyle="1" w:styleId="NormalBody2">
    <w:name w:val="Normal Body2"/>
    <w:basedOn w:val="NormalTable"/>
    <w:link w:val="NormalBody2Char"/>
    <w:autoRedefine/>
    <w:uiPriority w:val="99"/>
    <w:semiHidden/>
    <w:locked/>
    <w:rsid w:val="00DF5BFC"/>
    <w:pPr>
      <w:spacing w:before="120"/>
      <w:ind w:left="576"/>
      <w:jc w:val="left"/>
    </w:pPr>
    <w:rPr>
      <w:rFonts w:ascii="Arial" w:eastAsia="Times New Roman" w:hAnsi="Arial"/>
      <w:bCs/>
    </w:rPr>
  </w:style>
  <w:style w:type="character" w:customStyle="1" w:styleId="NormalBody2Char">
    <w:name w:val="Normal Body2 Char"/>
    <w:link w:val="NormalBody2"/>
    <w:uiPriority w:val="99"/>
    <w:semiHidden/>
    <w:rsid w:val="00DF5BFC"/>
    <w:rPr>
      <w:rFonts w:eastAsia="Times New Roman" w:cs="Tahoma"/>
      <w:bCs/>
    </w:rPr>
  </w:style>
  <w:style w:type="paragraph" w:customStyle="1" w:styleId="CharCharCharChar">
    <w:name w:val="Char Char Char Char"/>
    <w:basedOn w:val="Normal"/>
    <w:uiPriority w:val="99"/>
    <w:semiHidden/>
    <w:locked/>
    <w:rsid w:val="00DF5BFC"/>
    <w:pPr>
      <w:spacing w:before="0" w:after="160" w:line="240" w:lineRule="exact"/>
    </w:pPr>
    <w:rPr>
      <w:rFonts w:ascii="Verdana" w:eastAsia="Times New Roman" w:hAnsi="Verdana"/>
    </w:rPr>
  </w:style>
  <w:style w:type="paragraph" w:customStyle="1" w:styleId="BodyText20">
    <w:name w:val="BodyText2"/>
    <w:basedOn w:val="Normal"/>
    <w:uiPriority w:val="99"/>
    <w:semiHidden/>
    <w:locked/>
    <w:rsid w:val="00DF5BFC"/>
    <w:pPr>
      <w:spacing w:before="0" w:after="60"/>
      <w:ind w:left="576"/>
    </w:pPr>
    <w:rPr>
      <w:rFonts w:ascii="Tahoma" w:eastAsia="Times New Roman" w:hAnsi="Tahoma"/>
      <w:sz w:val="18"/>
    </w:rPr>
  </w:style>
  <w:style w:type="paragraph" w:customStyle="1" w:styleId="BodyText3Bullet">
    <w:name w:val="Body Text 3 Bullet"/>
    <w:basedOn w:val="BodyText3"/>
    <w:link w:val="BodyText3BulletChar"/>
    <w:uiPriority w:val="99"/>
    <w:semiHidden/>
    <w:locked/>
    <w:rsid w:val="00DF5BFC"/>
    <w:pPr>
      <w:numPr>
        <w:numId w:val="6"/>
      </w:numPr>
      <w:spacing w:before="120" w:after="0"/>
    </w:pPr>
    <w:rPr>
      <w:rFonts w:cs="Arial"/>
      <w:sz w:val="20"/>
      <w:szCs w:val="20"/>
      <w:lang w:eastAsia="en-US"/>
    </w:rPr>
  </w:style>
  <w:style w:type="character" w:customStyle="1" w:styleId="BodyText3BulletChar">
    <w:name w:val="Body Text 3 Bullet Char"/>
    <w:link w:val="BodyText3Bullet"/>
    <w:uiPriority w:val="99"/>
    <w:semiHidden/>
    <w:rsid w:val="00DF5BFC"/>
    <w:rPr>
      <w:rFonts w:eastAsia="Times New Roman" w:cs="Arial"/>
    </w:rPr>
  </w:style>
  <w:style w:type="paragraph" w:styleId="BodyText">
    <w:name w:val="Body Text"/>
    <w:basedOn w:val="Normal"/>
    <w:link w:val="BodyTextChar"/>
    <w:uiPriority w:val="99"/>
    <w:semiHidden/>
    <w:locked/>
    <w:rsid w:val="00DF5BFC"/>
    <w:pPr>
      <w:spacing w:before="0" w:after="120"/>
    </w:pPr>
    <w:rPr>
      <w:rFonts w:eastAsia="Times New Roman"/>
      <w:szCs w:val="24"/>
    </w:rPr>
  </w:style>
  <w:style w:type="character" w:customStyle="1" w:styleId="BodyTextChar">
    <w:name w:val="Body Text Char"/>
    <w:basedOn w:val="DefaultParagraphFont"/>
    <w:link w:val="BodyText"/>
    <w:uiPriority w:val="99"/>
    <w:semiHidden/>
    <w:rsid w:val="00DF5BFC"/>
    <w:rPr>
      <w:rFonts w:eastAsia="Times New Roman"/>
      <w:szCs w:val="24"/>
    </w:rPr>
  </w:style>
  <w:style w:type="paragraph" w:customStyle="1" w:styleId="Caption1">
    <w:name w:val="Caption1"/>
    <w:basedOn w:val="Normal"/>
    <w:next w:val="Normal"/>
    <w:uiPriority w:val="99"/>
    <w:semiHidden/>
    <w:locked/>
    <w:rsid w:val="00DF5BFC"/>
    <w:pPr>
      <w:spacing w:after="120"/>
      <w:ind w:left="720"/>
    </w:pPr>
    <w:rPr>
      <w:rFonts w:eastAsia="Times New Roman"/>
      <w:b/>
      <w:color w:val="E36C0A"/>
    </w:rPr>
  </w:style>
  <w:style w:type="paragraph" w:customStyle="1" w:styleId="BodyText1Bullet">
    <w:name w:val="Body Text 1 (Bullet)"/>
    <w:basedOn w:val="BodyText1"/>
    <w:uiPriority w:val="99"/>
    <w:semiHidden/>
    <w:locked/>
    <w:rsid w:val="00DF5BFC"/>
    <w:pPr>
      <w:numPr>
        <w:numId w:val="7"/>
      </w:numPr>
      <w:tabs>
        <w:tab w:val="clear" w:pos="720"/>
      </w:tabs>
      <w:spacing w:before="0"/>
      <w:ind w:left="360"/>
    </w:pPr>
    <w:rPr>
      <w:szCs w:val="24"/>
    </w:rPr>
  </w:style>
  <w:style w:type="paragraph" w:customStyle="1" w:styleId="BodyText1Bullet0">
    <w:name w:val="Body Text 1 Bullet"/>
    <w:basedOn w:val="BodyText1"/>
    <w:link w:val="BodyText1BulletChar"/>
    <w:uiPriority w:val="99"/>
    <w:semiHidden/>
    <w:locked/>
    <w:rsid w:val="00DF5BFC"/>
    <w:pPr>
      <w:numPr>
        <w:numId w:val="8"/>
      </w:numPr>
    </w:pPr>
    <w:rPr>
      <w:rFonts w:ascii="Arial" w:hAnsi="Arial" w:cs="Arial"/>
    </w:rPr>
  </w:style>
  <w:style w:type="character" w:customStyle="1" w:styleId="BodyText1BulletChar">
    <w:name w:val="Body Text 1 Bullet Char"/>
    <w:link w:val="BodyText1Bullet0"/>
    <w:uiPriority w:val="99"/>
    <w:semiHidden/>
    <w:rsid w:val="00DF5BFC"/>
    <w:rPr>
      <w:rFonts w:eastAsia="Times New Roman" w:cs="Arial"/>
    </w:rPr>
  </w:style>
  <w:style w:type="paragraph" w:customStyle="1" w:styleId="CustomHeading4">
    <w:name w:val="Custom Heading 4"/>
    <w:basedOn w:val="CustomHeading3"/>
    <w:link w:val="CustomHeading4Char"/>
    <w:uiPriority w:val="99"/>
    <w:semiHidden/>
    <w:qFormat/>
    <w:locked/>
    <w:rsid w:val="00DF5BFC"/>
    <w:pPr>
      <w:numPr>
        <w:ilvl w:val="3"/>
      </w:numPr>
      <w:ind w:hanging="720"/>
    </w:pPr>
  </w:style>
  <w:style w:type="character" w:customStyle="1" w:styleId="CustomHeading4Char">
    <w:name w:val="Custom Heading 4 Char"/>
    <w:link w:val="CustomHeading4"/>
    <w:uiPriority w:val="99"/>
    <w:semiHidden/>
    <w:rsid w:val="00DF5BFC"/>
    <w:rPr>
      <w:rFonts w:eastAsia="Times New Roman" w:cs="Arial"/>
      <w:b/>
      <w:bCs/>
      <w:color w:val="000000"/>
      <w:sz w:val="36"/>
      <w:szCs w:val="24"/>
      <w:lang w:eastAsia="zh-CN"/>
    </w:rPr>
  </w:style>
  <w:style w:type="paragraph" w:customStyle="1" w:styleId="BodyText3Orange">
    <w:name w:val="Body Text 3 Orange"/>
    <w:basedOn w:val="Normal"/>
    <w:link w:val="BodyText3OrangeChar"/>
    <w:uiPriority w:val="99"/>
    <w:semiHidden/>
    <w:locked/>
    <w:rsid w:val="00DF5BFC"/>
    <w:pPr>
      <w:ind w:left="1296"/>
    </w:pPr>
    <w:rPr>
      <w:rFonts w:eastAsia="Times New Roman"/>
      <w:color w:val="FF6600"/>
    </w:rPr>
  </w:style>
  <w:style w:type="character" w:customStyle="1" w:styleId="BodyText3OrangeChar">
    <w:name w:val="Body Text 3 Orange Char"/>
    <w:link w:val="BodyText3Orange"/>
    <w:uiPriority w:val="99"/>
    <w:semiHidden/>
    <w:rsid w:val="00DF5BFC"/>
    <w:rPr>
      <w:rFonts w:eastAsia="Times New Roman"/>
      <w:color w:val="FF6600"/>
    </w:rPr>
  </w:style>
  <w:style w:type="paragraph" w:customStyle="1" w:styleId="xxxxtext">
    <w:name w:val="x.x.x.x text"/>
    <w:basedOn w:val="CustomNormal"/>
    <w:link w:val="xxxxtextChar"/>
    <w:uiPriority w:val="99"/>
    <w:semiHidden/>
    <w:qFormat/>
    <w:locked/>
    <w:rsid w:val="00DF5BFC"/>
    <w:pPr>
      <w:ind w:left="993"/>
    </w:pPr>
    <w:rPr>
      <w:rFonts w:cs="Arial"/>
    </w:rPr>
  </w:style>
  <w:style w:type="character" w:customStyle="1" w:styleId="xxxxtextChar">
    <w:name w:val="x.x.x.x text Char"/>
    <w:link w:val="xxxxtext"/>
    <w:uiPriority w:val="99"/>
    <w:semiHidden/>
    <w:rsid w:val="00DF5BFC"/>
    <w:rPr>
      <w:rFonts w:ascii="Garamond" w:eastAsia="Times New Roman" w:hAnsi="Garamond" w:cs="Arial"/>
      <w:color w:val="4D4F53"/>
      <w:sz w:val="24"/>
      <w:szCs w:val="24"/>
    </w:rPr>
  </w:style>
  <w:style w:type="paragraph" w:customStyle="1" w:styleId="xxtext">
    <w:name w:val="x.x text"/>
    <w:basedOn w:val="CustomNormal"/>
    <w:link w:val="xxtextChar"/>
    <w:uiPriority w:val="99"/>
    <w:semiHidden/>
    <w:qFormat/>
    <w:locked/>
    <w:rsid w:val="00DF5BFC"/>
  </w:style>
  <w:style w:type="character" w:customStyle="1" w:styleId="xxtextChar">
    <w:name w:val="x.x text Char"/>
    <w:link w:val="xxtext"/>
    <w:uiPriority w:val="99"/>
    <w:semiHidden/>
    <w:rsid w:val="00DF5BFC"/>
    <w:rPr>
      <w:rFonts w:ascii="Garamond" w:eastAsia="Times New Roman" w:hAnsi="Garamond"/>
      <w:color w:val="4D4F53"/>
      <w:sz w:val="24"/>
      <w:szCs w:val="24"/>
    </w:rPr>
  </w:style>
  <w:style w:type="paragraph" w:customStyle="1" w:styleId="xxxtext">
    <w:name w:val="x.x.x text"/>
    <w:basedOn w:val="NormalBody2"/>
    <w:link w:val="xxxtextChar"/>
    <w:uiPriority w:val="99"/>
    <w:semiHidden/>
    <w:qFormat/>
    <w:locked/>
    <w:rsid w:val="00DF5BFC"/>
    <w:pPr>
      <w:ind w:left="993"/>
    </w:pPr>
    <w:rPr>
      <w:rFonts w:ascii="Garamond" w:hAnsi="Garamond"/>
      <w:color w:val="404040"/>
      <w:sz w:val="24"/>
    </w:rPr>
  </w:style>
  <w:style w:type="character" w:customStyle="1" w:styleId="xxxtextChar">
    <w:name w:val="x.x.x text Char"/>
    <w:link w:val="xxxtext"/>
    <w:uiPriority w:val="99"/>
    <w:semiHidden/>
    <w:rsid w:val="00DF5BFC"/>
    <w:rPr>
      <w:rFonts w:ascii="Garamond" w:eastAsia="Times New Roman" w:hAnsi="Garamond" w:cs="Tahoma"/>
      <w:bCs/>
      <w:color w:val="404040"/>
      <w:sz w:val="24"/>
    </w:rPr>
  </w:style>
  <w:style w:type="character" w:customStyle="1" w:styleId="NoSpacingChar">
    <w:name w:val="No Spacing Char"/>
    <w:basedOn w:val="DefaultParagraphFont"/>
    <w:link w:val="NoSpacing"/>
    <w:uiPriority w:val="99"/>
    <w:semiHidden/>
    <w:locked/>
    <w:rsid w:val="00DF5BFC"/>
    <w:rPr>
      <w:rFonts w:eastAsia="Calibri"/>
      <w:sz w:val="18"/>
      <w:szCs w:val="24"/>
      <w:lang w:eastAsia="ja-JP"/>
    </w:rPr>
  </w:style>
  <w:style w:type="paragraph" w:styleId="Quote">
    <w:name w:val="Quote"/>
    <w:basedOn w:val="Normal"/>
    <w:next w:val="Normal"/>
    <w:link w:val="QuoteChar"/>
    <w:uiPriority w:val="99"/>
    <w:semiHidden/>
    <w:qFormat/>
    <w:locked/>
    <w:rsid w:val="00DF5BFC"/>
    <w:rPr>
      <w:rFonts w:eastAsia="Times New Roman"/>
      <w:i/>
      <w:iCs/>
    </w:rPr>
  </w:style>
  <w:style w:type="character" w:customStyle="1" w:styleId="QuoteChar">
    <w:name w:val="Quote Char"/>
    <w:basedOn w:val="DefaultParagraphFont"/>
    <w:link w:val="Quote"/>
    <w:uiPriority w:val="99"/>
    <w:semiHidden/>
    <w:rsid w:val="00DF5BFC"/>
    <w:rPr>
      <w:rFonts w:eastAsia="Times New Roman"/>
      <w:i/>
      <w:iCs/>
    </w:rPr>
  </w:style>
  <w:style w:type="paragraph" w:styleId="IntenseQuote">
    <w:name w:val="Intense Quote"/>
    <w:basedOn w:val="Normal"/>
    <w:next w:val="Normal"/>
    <w:link w:val="IntenseQuoteChar"/>
    <w:uiPriority w:val="99"/>
    <w:semiHidden/>
    <w:qFormat/>
    <w:locked/>
    <w:rsid w:val="00DF5BFC"/>
    <w:pPr>
      <w:pBdr>
        <w:top w:val="single" w:sz="4" w:space="10" w:color="4F81BD"/>
        <w:left w:val="single" w:sz="4" w:space="10" w:color="4F81BD"/>
      </w:pBdr>
      <w:ind w:left="1296" w:right="1152"/>
      <w:jc w:val="both"/>
    </w:pPr>
    <w:rPr>
      <w:rFonts w:eastAsia="Times New Roman"/>
      <w:i/>
      <w:iCs/>
      <w:color w:val="4F81BD"/>
    </w:rPr>
  </w:style>
  <w:style w:type="character" w:customStyle="1" w:styleId="IntenseQuoteChar">
    <w:name w:val="Intense Quote Char"/>
    <w:basedOn w:val="DefaultParagraphFont"/>
    <w:link w:val="IntenseQuote"/>
    <w:uiPriority w:val="99"/>
    <w:semiHidden/>
    <w:rsid w:val="00DF5BFC"/>
    <w:rPr>
      <w:rFonts w:eastAsia="Times New Roman"/>
      <w:i/>
      <w:iCs/>
      <w:color w:val="4F81BD"/>
    </w:rPr>
  </w:style>
  <w:style w:type="character" w:styleId="SubtleEmphasis">
    <w:name w:val="Subtle Emphasis"/>
    <w:basedOn w:val="DefaultParagraphFont"/>
    <w:uiPriority w:val="99"/>
    <w:semiHidden/>
    <w:qFormat/>
    <w:locked/>
    <w:rsid w:val="00DF5BFC"/>
    <w:rPr>
      <w:i/>
      <w:color w:val="243F60"/>
    </w:rPr>
  </w:style>
  <w:style w:type="character" w:styleId="IntenseEmphasis">
    <w:name w:val="Intense Emphasis"/>
    <w:basedOn w:val="DefaultParagraphFont"/>
    <w:uiPriority w:val="99"/>
    <w:semiHidden/>
    <w:qFormat/>
    <w:locked/>
    <w:rsid w:val="00DF5BFC"/>
    <w:rPr>
      <w:b/>
      <w:caps/>
      <w:color w:val="243F60"/>
      <w:spacing w:val="10"/>
    </w:rPr>
  </w:style>
  <w:style w:type="character" w:styleId="SubtleReference">
    <w:name w:val="Subtle Reference"/>
    <w:basedOn w:val="DefaultParagraphFont"/>
    <w:uiPriority w:val="99"/>
    <w:semiHidden/>
    <w:qFormat/>
    <w:locked/>
    <w:rsid w:val="00DF5BFC"/>
    <w:rPr>
      <w:b/>
      <w:color w:val="4F81BD"/>
    </w:rPr>
  </w:style>
  <w:style w:type="character" w:styleId="IntenseReference">
    <w:name w:val="Intense Reference"/>
    <w:basedOn w:val="DefaultParagraphFont"/>
    <w:uiPriority w:val="99"/>
    <w:semiHidden/>
    <w:qFormat/>
    <w:locked/>
    <w:rsid w:val="00DF5BFC"/>
    <w:rPr>
      <w:b/>
      <w:i/>
      <w:caps/>
      <w:color w:val="4F81BD"/>
    </w:rPr>
  </w:style>
  <w:style w:type="character" w:styleId="BookTitle">
    <w:name w:val="Book Title"/>
    <w:basedOn w:val="DefaultParagraphFont"/>
    <w:uiPriority w:val="99"/>
    <w:semiHidden/>
    <w:qFormat/>
    <w:locked/>
    <w:rsid w:val="00DF5BFC"/>
    <w:rPr>
      <w:b/>
      <w:i/>
      <w:spacing w:val="9"/>
    </w:rPr>
  </w:style>
  <w:style w:type="character" w:customStyle="1" w:styleId="A2">
    <w:name w:val="A2"/>
    <w:uiPriority w:val="99"/>
    <w:semiHidden/>
    <w:rsid w:val="00DF5BFC"/>
    <w:rPr>
      <w:color w:val="4C4C4E"/>
      <w:sz w:val="20"/>
    </w:rPr>
  </w:style>
  <w:style w:type="paragraph" w:customStyle="1" w:styleId="TableData">
    <w:name w:val="Table (Data)"/>
    <w:basedOn w:val="Normal"/>
    <w:semiHidden/>
    <w:rsid w:val="00DF5BFC"/>
    <w:pPr>
      <w:spacing w:before="60"/>
    </w:pPr>
    <w:rPr>
      <w:rFonts w:eastAsia="Times New Roman"/>
      <w:sz w:val="16"/>
      <w:szCs w:val="24"/>
    </w:rPr>
  </w:style>
  <w:style w:type="paragraph" w:customStyle="1" w:styleId="TableHeading">
    <w:name w:val="Table (Heading)"/>
    <w:basedOn w:val="Normal"/>
    <w:semiHidden/>
    <w:rsid w:val="00DF5BFC"/>
    <w:pPr>
      <w:spacing w:before="0"/>
    </w:pPr>
    <w:rPr>
      <w:rFonts w:eastAsia="Times New Roman"/>
      <w:b/>
      <w:color w:val="FFFFFF"/>
      <w:szCs w:val="24"/>
    </w:rPr>
  </w:style>
  <w:style w:type="paragraph" w:styleId="BodyText21">
    <w:name w:val="Body Text 2"/>
    <w:basedOn w:val="Normal"/>
    <w:link w:val="BodyText2Char"/>
    <w:semiHidden/>
    <w:locked/>
    <w:rsid w:val="00DF5BFC"/>
    <w:pPr>
      <w:ind w:left="288"/>
    </w:pPr>
    <w:rPr>
      <w:rFonts w:eastAsia="Times New Roman"/>
      <w:szCs w:val="24"/>
    </w:rPr>
  </w:style>
  <w:style w:type="character" w:customStyle="1" w:styleId="BodyText2Char">
    <w:name w:val="Body Text 2 Char"/>
    <w:basedOn w:val="DefaultParagraphFont"/>
    <w:link w:val="BodyText21"/>
    <w:semiHidden/>
    <w:rsid w:val="00DF5BFC"/>
    <w:rPr>
      <w:rFonts w:eastAsia="Times New Roman"/>
      <w:szCs w:val="24"/>
    </w:rPr>
  </w:style>
  <w:style w:type="paragraph" w:customStyle="1" w:styleId="CustomHeading1">
    <w:name w:val="Custom Heading 1"/>
    <w:basedOn w:val="Heading1"/>
    <w:next w:val="CustomHeading2"/>
    <w:autoRedefine/>
    <w:semiHidden/>
    <w:qFormat/>
    <w:rsid w:val="00DF5BFC"/>
    <w:rPr>
      <w:caps w:val="0"/>
      <w:szCs w:val="16"/>
    </w:rPr>
  </w:style>
  <w:style w:type="table" w:customStyle="1" w:styleId="MediumShading1-Accent211">
    <w:name w:val="Medium Shading 1 - Accent 211"/>
    <w:basedOn w:val="TableNormal"/>
    <w:next w:val="MediumShading1-Accent2"/>
    <w:uiPriority w:val="63"/>
    <w:rsid w:val="00DF5BFC"/>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CitrixBodyText4">
    <w:name w:val="Citrix Body Text 4"/>
    <w:basedOn w:val="CitrixBodyText3"/>
    <w:rsid w:val="00DF5BFC"/>
    <w:pPr>
      <w:ind w:left="864"/>
    </w:pPr>
  </w:style>
  <w:style w:type="table" w:styleId="MediumGrid2-Accent5">
    <w:name w:val="Medium Grid 2 Accent 5"/>
    <w:basedOn w:val="TableNormal"/>
    <w:uiPriority w:val="68"/>
    <w:locked/>
    <w:rsid w:val="00DF5BFC"/>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5">
    <w:name w:val="Light List Accent 5"/>
    <w:basedOn w:val="TableNormal"/>
    <w:uiPriority w:val="61"/>
    <w:locked/>
    <w:rsid w:val="00DF5BFC"/>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locked/>
    <w:rsid w:val="00DF5BFC"/>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locked/>
    <w:rsid w:val="00DF5BFC"/>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itrixTable1">
    <w:name w:val="Citrix Table1"/>
    <w:basedOn w:val="TableNormal"/>
    <w:uiPriority w:val="99"/>
    <w:rsid w:val="00DF5BFC"/>
    <w:rPr>
      <w:color w:val="4D4F53"/>
      <w:sz w:val="18"/>
    </w:rPr>
    <w:tblPr>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shd w:val="clear" w:color="auto" w:fill="auto"/>
    </w:tcPr>
    <w:tblStylePr w:type="firstRow">
      <w:pPr>
        <w:wordWrap/>
        <w:spacing w:beforeLines="0" w:before="60" w:beforeAutospacing="0" w:afterLines="0" w:after="60" w:afterAutospacing="0"/>
      </w:pPr>
      <w:rPr>
        <w:rFonts w:ascii="Arial" w:hAnsi="Arial"/>
        <w:b w:val="0"/>
        <w:color w:val="FFFFFF" w:themeColor="background1"/>
        <w:sz w:val="18"/>
      </w:rPr>
      <w:tblPr/>
      <w:trPr>
        <w:cantSplit w:val="0"/>
        <w:tblHeader/>
      </w:trPr>
      <w:tcPr>
        <w:shd w:val="clear" w:color="auto" w:fill="595959" w:themeFill="text1" w:themeFillTint="A6"/>
      </w:tcPr>
    </w:tblStylePr>
  </w:style>
  <w:style w:type="paragraph" w:customStyle="1" w:styleId="CitrixBodyText">
    <w:name w:val="Citrix Body Text"/>
    <w:basedOn w:val="CitrixBodyText1"/>
    <w:link w:val="CitrixBodyTextChar"/>
    <w:uiPriority w:val="99"/>
    <w:qFormat/>
    <w:rsid w:val="00DF5BFC"/>
    <w:pPr>
      <w:spacing w:before="120"/>
    </w:pPr>
  </w:style>
  <w:style w:type="character" w:customStyle="1" w:styleId="CitrixBodyTextChar">
    <w:name w:val="Citrix Body Text Char"/>
    <w:link w:val="CitrixBodyText"/>
    <w:uiPriority w:val="99"/>
    <w:locked/>
    <w:rsid w:val="00DF5BFC"/>
    <w:rPr>
      <w:bCs/>
      <w:color w:val="4D4F53"/>
      <w:szCs w:val="24"/>
    </w:rPr>
  </w:style>
  <w:style w:type="table" w:customStyle="1" w:styleId="TipTable">
    <w:name w:val="Tip Table"/>
    <w:basedOn w:val="TableNormal"/>
    <w:uiPriority w:val="99"/>
    <w:rsid w:val="00DF5BFC"/>
    <w:pPr>
      <w:spacing w:before="0"/>
    </w:pPr>
    <w:rPr>
      <w:rFonts w:eastAsiaTheme="minorHAnsi" w:cstheme="minorBidi"/>
      <w:color w:val="404040" w:themeColor="text1" w:themeTint="BF"/>
      <w:lang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DF5BFC"/>
    <w:pPr>
      <w:spacing w:before="0" w:after="160" w:line="264" w:lineRule="auto"/>
      <w:ind w:right="576"/>
    </w:pPr>
    <w:rPr>
      <w:rFonts w:asciiTheme="minorHAnsi" w:eastAsiaTheme="minorHAnsi" w:hAnsiTheme="minorHAnsi" w:cstheme="minorBidi"/>
      <w:i/>
      <w:iCs/>
      <w:color w:val="7F7F7F" w:themeColor="text1" w:themeTint="80"/>
      <w:sz w:val="16"/>
      <w:lang w:eastAsia="ja-JP"/>
    </w:rPr>
  </w:style>
  <w:style w:type="paragraph" w:customStyle="1" w:styleId="AppendixHeading">
    <w:name w:val="Appendix Heading"/>
    <w:basedOn w:val="Heading1"/>
    <w:next w:val="Normal"/>
    <w:rsid w:val="00DF5BFC"/>
    <w:pPr>
      <w:keepNext/>
      <w:numPr>
        <w:numId w:val="0"/>
      </w:numPr>
      <w:autoSpaceDE w:val="0"/>
      <w:autoSpaceDN w:val="0"/>
      <w:spacing w:before="480" w:after="0"/>
      <w:jc w:val="left"/>
    </w:pPr>
    <w:rPr>
      <w:rFonts w:cs="Times New Roman"/>
      <w:b/>
      <w:bCs/>
      <w:caps w:val="0"/>
      <w:smallCaps/>
      <w:color w:val="auto"/>
      <w:kern w:val="28"/>
      <w:sz w:val="32"/>
      <w:lang w:val="en-GB" w:eastAsia="en-US"/>
    </w:rPr>
  </w:style>
  <w:style w:type="paragraph" w:customStyle="1" w:styleId="Table">
    <w:name w:val="Table"/>
    <w:basedOn w:val="Normal"/>
    <w:rsid w:val="00DF5BFC"/>
    <w:pPr>
      <w:spacing w:before="60" w:after="40"/>
    </w:pPr>
    <w:rPr>
      <w:rFonts w:eastAsia="SimSun"/>
      <w:sz w:val="18"/>
      <w:lang w:val="en-CA" w:eastAsia="zh-CN"/>
    </w:rPr>
  </w:style>
  <w:style w:type="paragraph" w:customStyle="1" w:styleId="DefaultParagraphFontParaCharCharCharCharCharCharCharCharCharCharCharCharCharCharCharChar">
    <w:name w:val="Default Paragraph Font Para Char Char Char Char Char Char Char Char Char Char Char Char Char Char Char Char"/>
    <w:basedOn w:val="Normal"/>
    <w:rsid w:val="00DF5BFC"/>
    <w:pPr>
      <w:spacing w:before="0" w:after="160" w:line="240" w:lineRule="exact"/>
    </w:pPr>
    <w:rPr>
      <w:rFonts w:ascii="Verdana" w:eastAsia="Times New Roman" w:hAnsi="Verdana"/>
      <w:lang w:val="en-GB"/>
    </w:rPr>
  </w:style>
  <w:style w:type="character" w:customStyle="1" w:styleId="CitrixBodyText2Char">
    <w:name w:val="Citrix Body Text 2 Char"/>
    <w:basedOn w:val="CitrixBodyText1Char"/>
    <w:link w:val="CitrixBodyText2"/>
    <w:rsid w:val="00DF5BFC"/>
    <w:rPr>
      <w:bCs/>
      <w:color w:val="4D4F53"/>
      <w:szCs w:val="24"/>
    </w:rPr>
  </w:style>
  <w:style w:type="table" w:styleId="LightList-Accent1">
    <w:name w:val="Light List Accent 1"/>
    <w:basedOn w:val="TableNormal"/>
    <w:uiPriority w:val="61"/>
    <w:locked/>
    <w:rsid w:val="00DF5BFC"/>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itrixInformation">
    <w:name w:val="Citrix Information"/>
    <w:basedOn w:val="CitrixBodyText2"/>
    <w:uiPriority w:val="99"/>
    <w:qFormat/>
    <w:rsid w:val="00DF5BFC"/>
    <w:pPr>
      <w:spacing w:before="0" w:after="60"/>
      <w:ind w:left="0"/>
    </w:pPr>
    <w:rPr>
      <w:rFonts w:eastAsiaTheme="minorHAnsi" w:cs="Arial"/>
      <w:sz w:val="18"/>
      <w:lang w:eastAsia="ja-JP"/>
    </w:rPr>
  </w:style>
  <w:style w:type="table" w:customStyle="1" w:styleId="CitrixTable">
    <w:name w:val="Citrix Table"/>
    <w:basedOn w:val="TableNormal"/>
    <w:uiPriority w:val="99"/>
    <w:rsid w:val="007329E3"/>
    <w:rPr>
      <w:color w:val="4D4F53"/>
      <w:sz w:val="18"/>
    </w:rPr>
    <w:tblPr>
      <w:tblStyleRowBandSize w:val="1"/>
      <w:tblStyleColBandSize w:val="1"/>
      <w:jc w:val="center"/>
      <w:tblBorders>
        <w:top w:val="single" w:sz="8" w:space="0" w:color="8496B0"/>
        <w:left w:val="single" w:sz="8" w:space="0" w:color="8496B0"/>
        <w:bottom w:val="single" w:sz="8" w:space="0" w:color="8496B0"/>
        <w:right w:val="single" w:sz="8" w:space="0" w:color="8496B0"/>
        <w:insideH w:val="single" w:sz="8" w:space="0" w:color="8496B0"/>
        <w:insideV w:val="single" w:sz="8" w:space="0" w:color="8496B0"/>
      </w:tblBorders>
    </w:tblPr>
    <w:trPr>
      <w:cantSplit/>
      <w:jc w:val="center"/>
    </w:trPr>
    <w:tcPr>
      <w:shd w:val="clear" w:color="auto" w:fill="8496B0"/>
    </w:tcPr>
    <w:tblStylePr w:type="firstRow">
      <w:pPr>
        <w:wordWrap/>
        <w:spacing w:beforeLines="0" w:before="60" w:beforeAutospacing="0" w:afterLines="0" w:after="60" w:afterAutospacing="0"/>
      </w:pPr>
      <w:rPr>
        <w:rFonts w:ascii="Arial" w:hAnsi="Arial"/>
        <w:b w:val="0"/>
        <w:color w:val="FFFFFF" w:themeColor="background1"/>
        <w:sz w:val="18"/>
      </w:rPr>
      <w:tblPr/>
      <w:tcPr>
        <w:tcBorders>
          <w:top w:val="single" w:sz="8" w:space="0" w:color="8496B0"/>
          <w:left w:val="single" w:sz="8" w:space="0" w:color="8496B0"/>
          <w:bottom w:val="single" w:sz="8" w:space="0" w:color="8496B0"/>
          <w:right w:val="single" w:sz="8" w:space="0" w:color="8496B0"/>
          <w:insideH w:val="nil"/>
          <w:insideV w:val="single" w:sz="8" w:space="0" w:color="8496B0"/>
          <w:tl2br w:val="nil"/>
          <w:tr2bl w:val="nil"/>
        </w:tcBorders>
        <w:shd w:val="clear" w:color="auto" w:fill="8496B0"/>
      </w:tcPr>
    </w:tblStylePr>
    <w:tblStylePr w:type="band1Horz">
      <w:pPr>
        <w:wordWrap/>
        <w:spacing w:beforeLines="0" w:before="60" w:beforeAutospacing="0" w:afterLines="0" w:after="60" w:afterAutospacing="0"/>
      </w:pPr>
      <w:rPr>
        <w:rFonts w:ascii="Arial" w:hAnsi="Arial"/>
        <w:sz w:val="18"/>
      </w:rPr>
      <w:tblPr/>
      <w:tcPr>
        <w:tcBorders>
          <w:top w:val="single" w:sz="8" w:space="0" w:color="8496B0"/>
          <w:left w:val="single" w:sz="8" w:space="0" w:color="8496B0"/>
          <w:bottom w:val="single" w:sz="8" w:space="0" w:color="8496B0"/>
          <w:right w:val="single" w:sz="8" w:space="0" w:color="8496B0"/>
          <w:insideH w:val="nil"/>
          <w:insideV w:val="single" w:sz="8" w:space="0" w:color="8496B0"/>
          <w:tl2br w:val="nil"/>
          <w:tr2bl w:val="nil"/>
        </w:tcBorders>
        <w:shd w:val="clear" w:color="auto" w:fill="FFFFFF" w:themeFill="background1"/>
      </w:tcPr>
    </w:tblStylePr>
    <w:tblStylePr w:type="band2Horz">
      <w:pPr>
        <w:wordWrap/>
        <w:spacing w:beforeLines="0" w:before="60" w:beforeAutospacing="0" w:afterLines="0" w:after="60" w:afterAutospacing="0"/>
      </w:pPr>
      <w:rPr>
        <w:rFonts w:ascii="Arial" w:hAnsi="Arial"/>
        <w:sz w:val="18"/>
      </w:rPr>
      <w:tblPr/>
      <w:tcPr>
        <w:tcBorders>
          <w:top w:val="single" w:sz="8" w:space="0" w:color="8496B0"/>
          <w:left w:val="single" w:sz="8" w:space="0" w:color="8496B0"/>
          <w:bottom w:val="single" w:sz="8" w:space="0" w:color="8496B0"/>
          <w:right w:val="single" w:sz="8" w:space="0" w:color="8496B0"/>
          <w:insideH w:val="nil"/>
          <w:insideV w:val="single" w:sz="8" w:space="0" w:color="8496B0"/>
          <w:tl2br w:val="nil"/>
          <w:tr2bl w:val="nil"/>
        </w:tcBorders>
        <w:shd w:val="clear" w:color="auto" w:fill="DBE5F1" w:themeFill="accent1" w:themeFillTint="33"/>
      </w:tcPr>
    </w:tblStylePr>
  </w:style>
  <w:style w:type="character" w:customStyle="1" w:styleId="gwt-radiobutton">
    <w:name w:val="gwt-radiobutton"/>
    <w:basedOn w:val="DefaultParagraphFont"/>
    <w:rsid w:val="00E14656"/>
  </w:style>
  <w:style w:type="paragraph" w:styleId="z-TopofForm">
    <w:name w:val="HTML Top of Form"/>
    <w:basedOn w:val="Normal"/>
    <w:next w:val="Normal"/>
    <w:link w:val="z-TopofFormChar"/>
    <w:hidden/>
    <w:uiPriority w:val="99"/>
    <w:semiHidden/>
    <w:unhideWhenUsed/>
    <w:rsid w:val="00E14656"/>
    <w:pPr>
      <w:pBdr>
        <w:bottom w:val="single" w:sz="6" w:space="1" w:color="auto"/>
      </w:pBdr>
      <w:spacing w:before="0"/>
      <w:jc w:val="center"/>
    </w:pPr>
    <w:rPr>
      <w:rFonts w:cs="Arial"/>
      <w:vanish/>
      <w:sz w:val="16"/>
      <w:szCs w:val="16"/>
    </w:rPr>
  </w:style>
  <w:style w:type="character" w:customStyle="1" w:styleId="z-TopofFormChar">
    <w:name w:val="z-Top of Form Char"/>
    <w:basedOn w:val="DefaultParagraphFont"/>
    <w:link w:val="z-TopofForm"/>
    <w:uiPriority w:val="99"/>
    <w:semiHidden/>
    <w:rsid w:val="00E14656"/>
    <w:rPr>
      <w:rFonts w:cs="Arial"/>
      <w:vanish/>
      <w:sz w:val="16"/>
      <w:szCs w:val="16"/>
    </w:rPr>
  </w:style>
  <w:style w:type="paragraph" w:styleId="z-BottomofForm">
    <w:name w:val="HTML Bottom of Form"/>
    <w:basedOn w:val="Normal"/>
    <w:next w:val="Normal"/>
    <w:link w:val="z-BottomofFormChar"/>
    <w:hidden/>
    <w:uiPriority w:val="99"/>
    <w:semiHidden/>
    <w:unhideWhenUsed/>
    <w:rsid w:val="00E14656"/>
    <w:pPr>
      <w:pBdr>
        <w:top w:val="single" w:sz="6" w:space="1" w:color="auto"/>
      </w:pBdr>
      <w:spacing w:before="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E14656"/>
    <w:rPr>
      <w:rFonts w:cs="Arial"/>
      <w:vanish/>
      <w:sz w:val="16"/>
      <w:szCs w:val="16"/>
    </w:rPr>
  </w:style>
  <w:style w:type="paragraph" w:customStyle="1" w:styleId="Pa7">
    <w:name w:val="Pa7"/>
    <w:basedOn w:val="Normal"/>
    <w:next w:val="Normal"/>
    <w:uiPriority w:val="99"/>
    <w:rsid w:val="00FE1BE6"/>
    <w:pPr>
      <w:autoSpaceDE w:val="0"/>
      <w:autoSpaceDN w:val="0"/>
      <w:adjustRightInd w:val="0"/>
      <w:spacing w:before="0" w:after="160" w:line="201" w:lineRule="atLeast"/>
    </w:pPr>
    <w:rPr>
      <w:rFonts w:ascii="Sabon LT" w:eastAsiaTheme="minorHAnsi" w:hAnsi="Sabon LT" w:cstheme="minorBidi"/>
      <w:sz w:val="22"/>
      <w:szCs w:val="22"/>
      <w:lang w:val="en-GB"/>
    </w:rPr>
  </w:style>
  <w:style w:type="paragraph" w:customStyle="1" w:styleId="Note0">
    <w:name w:val="Note"/>
    <w:basedOn w:val="Normal"/>
    <w:qFormat/>
    <w:rsid w:val="00BF2326"/>
    <w:pPr>
      <w:shd w:val="clear" w:color="auto" w:fill="BFBFBF" w:themeFill="background1" w:themeFillShade="BF"/>
      <w:spacing w:after="160" w:line="259" w:lineRule="auto"/>
      <w:ind w:left="720"/>
    </w:pPr>
    <w:rPr>
      <w:rFonts w:asciiTheme="minorHAnsi" w:hAnsiTheme="minorHAnsi" w:cstheme="minorBidi"/>
      <w:szCs w:val="22"/>
      <w:lang w:val="pt-BR" w:eastAsia="ja-JP"/>
    </w:rPr>
  </w:style>
  <w:style w:type="paragraph" w:customStyle="1" w:styleId="CitrixBulletBold">
    <w:name w:val="Citrix Bullet Bold"/>
    <w:basedOn w:val="CitrixBodyText2"/>
    <w:link w:val="CitrixBulletBoldChar"/>
    <w:qFormat/>
    <w:rsid w:val="003F46A3"/>
    <w:pPr>
      <w:numPr>
        <w:numId w:val="16"/>
      </w:numPr>
      <w:spacing w:before="0" w:after="160" w:line="259" w:lineRule="auto"/>
    </w:pPr>
    <w:rPr>
      <w:rFonts w:eastAsiaTheme="minorHAnsi" w:cstheme="minorBidi"/>
      <w:b/>
      <w:sz w:val="22"/>
      <w:lang w:val="en-GB"/>
    </w:rPr>
  </w:style>
  <w:style w:type="character" w:customStyle="1" w:styleId="CitrixBulletBoldChar">
    <w:name w:val="Citrix Bullet Bold Char"/>
    <w:basedOn w:val="CitrixBodyText2Char"/>
    <w:link w:val="CitrixBulletBold"/>
    <w:rsid w:val="003F46A3"/>
    <w:rPr>
      <w:rFonts w:eastAsiaTheme="minorHAnsi" w:cstheme="minorBidi"/>
      <w:b/>
      <w:bCs/>
      <w:color w:val="4D4F53"/>
      <w:sz w:val="22"/>
      <w:szCs w:val="24"/>
      <w:lang w:val="en-GB"/>
    </w:rPr>
  </w:style>
  <w:style w:type="character" w:customStyle="1" w:styleId="CodeFile">
    <w:name w:val="Code + File"/>
    <w:basedOn w:val="CitrixBodyTextChar"/>
    <w:uiPriority w:val="1"/>
    <w:rsid w:val="00752010"/>
    <w:rPr>
      <w:rFonts w:ascii="Courier New" w:hAnsi="Courier New" w:cs="Times New Roman"/>
      <w:bCs/>
      <w:color w:val="auto"/>
      <w:sz w:val="18"/>
      <w:szCs w:val="24"/>
    </w:rPr>
  </w:style>
  <w:style w:type="paragraph" w:styleId="HTMLPreformatted">
    <w:name w:val="HTML Preformatted"/>
    <w:basedOn w:val="Normal"/>
    <w:link w:val="HTMLPreformattedChar"/>
    <w:uiPriority w:val="99"/>
    <w:semiHidden/>
    <w:unhideWhenUsed/>
    <w:rsid w:val="0035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lang w:val="en-GB" w:eastAsia="en-GB"/>
    </w:rPr>
  </w:style>
  <w:style w:type="character" w:customStyle="1" w:styleId="HTMLPreformattedChar">
    <w:name w:val="HTML Preformatted Char"/>
    <w:basedOn w:val="DefaultParagraphFont"/>
    <w:link w:val="HTMLPreformatted"/>
    <w:uiPriority w:val="99"/>
    <w:semiHidden/>
    <w:rsid w:val="00350F58"/>
    <w:rPr>
      <w:rFonts w:ascii="Courier New" w:eastAsia="Times New Roman" w:hAnsi="Courier New" w:cs="Courier New"/>
      <w:lang w:val="en-GB" w:eastAsia="en-GB"/>
    </w:rPr>
  </w:style>
  <w:style w:type="character" w:customStyle="1" w:styleId="pln">
    <w:name w:val="pln"/>
    <w:basedOn w:val="DefaultParagraphFont"/>
    <w:rsid w:val="00350F58"/>
  </w:style>
  <w:style w:type="character" w:customStyle="1" w:styleId="pun">
    <w:name w:val="pun"/>
    <w:basedOn w:val="DefaultParagraphFont"/>
    <w:rsid w:val="00350F58"/>
  </w:style>
  <w:style w:type="character" w:customStyle="1" w:styleId="lit">
    <w:name w:val="lit"/>
    <w:basedOn w:val="DefaultParagraphFont"/>
    <w:rsid w:val="00350F58"/>
  </w:style>
  <w:style w:type="character" w:styleId="HTMLCode">
    <w:name w:val="HTML Code"/>
    <w:basedOn w:val="DefaultParagraphFont"/>
    <w:uiPriority w:val="99"/>
    <w:semiHidden/>
    <w:unhideWhenUsed/>
    <w:rsid w:val="00350F58"/>
    <w:rPr>
      <w:rFonts w:ascii="Courier New" w:eastAsia="Times New Roman" w:hAnsi="Courier New" w:cs="Courier New"/>
      <w:sz w:val="20"/>
      <w:szCs w:val="20"/>
    </w:rPr>
  </w:style>
  <w:style w:type="character" w:customStyle="1" w:styleId="com">
    <w:name w:val="com"/>
    <w:basedOn w:val="DefaultParagraphFont"/>
    <w:rsid w:val="00350F58"/>
  </w:style>
  <w:style w:type="character" w:customStyle="1" w:styleId="kwd">
    <w:name w:val="kwd"/>
    <w:basedOn w:val="DefaultParagraphFont"/>
    <w:rsid w:val="00350F58"/>
  </w:style>
  <w:style w:type="character" w:customStyle="1" w:styleId="str">
    <w:name w:val="str"/>
    <w:basedOn w:val="DefaultParagraphFont"/>
    <w:rsid w:val="00045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9953">
      <w:bodyDiv w:val="1"/>
      <w:marLeft w:val="0"/>
      <w:marRight w:val="0"/>
      <w:marTop w:val="0"/>
      <w:marBottom w:val="0"/>
      <w:divBdr>
        <w:top w:val="none" w:sz="0" w:space="0" w:color="auto"/>
        <w:left w:val="none" w:sz="0" w:space="0" w:color="auto"/>
        <w:bottom w:val="none" w:sz="0" w:space="0" w:color="auto"/>
        <w:right w:val="none" w:sz="0" w:space="0" w:color="auto"/>
      </w:divBdr>
      <w:divsChild>
        <w:div w:id="779034008">
          <w:marLeft w:val="634"/>
          <w:marRight w:val="0"/>
          <w:marTop w:val="40"/>
          <w:marBottom w:val="86"/>
          <w:divBdr>
            <w:top w:val="none" w:sz="0" w:space="0" w:color="auto"/>
            <w:left w:val="none" w:sz="0" w:space="0" w:color="auto"/>
            <w:bottom w:val="none" w:sz="0" w:space="0" w:color="auto"/>
            <w:right w:val="none" w:sz="0" w:space="0" w:color="auto"/>
          </w:divBdr>
        </w:div>
        <w:div w:id="1722439731">
          <w:marLeft w:val="634"/>
          <w:marRight w:val="0"/>
          <w:marTop w:val="40"/>
          <w:marBottom w:val="86"/>
          <w:divBdr>
            <w:top w:val="none" w:sz="0" w:space="0" w:color="auto"/>
            <w:left w:val="none" w:sz="0" w:space="0" w:color="auto"/>
            <w:bottom w:val="none" w:sz="0" w:space="0" w:color="auto"/>
            <w:right w:val="none" w:sz="0" w:space="0" w:color="auto"/>
          </w:divBdr>
        </w:div>
        <w:div w:id="1840535001">
          <w:marLeft w:val="634"/>
          <w:marRight w:val="0"/>
          <w:marTop w:val="40"/>
          <w:marBottom w:val="86"/>
          <w:divBdr>
            <w:top w:val="none" w:sz="0" w:space="0" w:color="auto"/>
            <w:left w:val="none" w:sz="0" w:space="0" w:color="auto"/>
            <w:bottom w:val="none" w:sz="0" w:space="0" w:color="auto"/>
            <w:right w:val="none" w:sz="0" w:space="0" w:color="auto"/>
          </w:divBdr>
        </w:div>
      </w:divsChild>
    </w:div>
    <w:div w:id="22748569">
      <w:bodyDiv w:val="1"/>
      <w:marLeft w:val="0"/>
      <w:marRight w:val="0"/>
      <w:marTop w:val="0"/>
      <w:marBottom w:val="0"/>
      <w:divBdr>
        <w:top w:val="none" w:sz="0" w:space="0" w:color="auto"/>
        <w:left w:val="none" w:sz="0" w:space="0" w:color="auto"/>
        <w:bottom w:val="none" w:sz="0" w:space="0" w:color="auto"/>
        <w:right w:val="none" w:sz="0" w:space="0" w:color="auto"/>
      </w:divBdr>
    </w:div>
    <w:div w:id="52386861">
      <w:bodyDiv w:val="1"/>
      <w:marLeft w:val="0"/>
      <w:marRight w:val="0"/>
      <w:marTop w:val="0"/>
      <w:marBottom w:val="0"/>
      <w:divBdr>
        <w:top w:val="none" w:sz="0" w:space="0" w:color="auto"/>
        <w:left w:val="none" w:sz="0" w:space="0" w:color="auto"/>
        <w:bottom w:val="none" w:sz="0" w:space="0" w:color="auto"/>
        <w:right w:val="none" w:sz="0" w:space="0" w:color="auto"/>
      </w:divBdr>
      <w:divsChild>
        <w:div w:id="145439589">
          <w:marLeft w:val="634"/>
          <w:marRight w:val="0"/>
          <w:marTop w:val="40"/>
          <w:marBottom w:val="86"/>
          <w:divBdr>
            <w:top w:val="none" w:sz="0" w:space="0" w:color="auto"/>
            <w:left w:val="none" w:sz="0" w:space="0" w:color="auto"/>
            <w:bottom w:val="none" w:sz="0" w:space="0" w:color="auto"/>
            <w:right w:val="none" w:sz="0" w:space="0" w:color="auto"/>
          </w:divBdr>
        </w:div>
        <w:div w:id="702556640">
          <w:marLeft w:val="634"/>
          <w:marRight w:val="0"/>
          <w:marTop w:val="40"/>
          <w:marBottom w:val="86"/>
          <w:divBdr>
            <w:top w:val="none" w:sz="0" w:space="0" w:color="auto"/>
            <w:left w:val="none" w:sz="0" w:space="0" w:color="auto"/>
            <w:bottom w:val="none" w:sz="0" w:space="0" w:color="auto"/>
            <w:right w:val="none" w:sz="0" w:space="0" w:color="auto"/>
          </w:divBdr>
        </w:div>
        <w:div w:id="1730879713">
          <w:marLeft w:val="634"/>
          <w:marRight w:val="0"/>
          <w:marTop w:val="40"/>
          <w:marBottom w:val="86"/>
          <w:divBdr>
            <w:top w:val="none" w:sz="0" w:space="0" w:color="auto"/>
            <w:left w:val="none" w:sz="0" w:space="0" w:color="auto"/>
            <w:bottom w:val="none" w:sz="0" w:space="0" w:color="auto"/>
            <w:right w:val="none" w:sz="0" w:space="0" w:color="auto"/>
          </w:divBdr>
        </w:div>
      </w:divsChild>
    </w:div>
    <w:div w:id="91555433">
      <w:bodyDiv w:val="1"/>
      <w:marLeft w:val="0"/>
      <w:marRight w:val="0"/>
      <w:marTop w:val="0"/>
      <w:marBottom w:val="0"/>
      <w:divBdr>
        <w:top w:val="none" w:sz="0" w:space="0" w:color="auto"/>
        <w:left w:val="none" w:sz="0" w:space="0" w:color="auto"/>
        <w:bottom w:val="none" w:sz="0" w:space="0" w:color="auto"/>
        <w:right w:val="none" w:sz="0" w:space="0" w:color="auto"/>
      </w:divBdr>
    </w:div>
    <w:div w:id="94323581">
      <w:bodyDiv w:val="1"/>
      <w:marLeft w:val="0"/>
      <w:marRight w:val="0"/>
      <w:marTop w:val="0"/>
      <w:marBottom w:val="0"/>
      <w:divBdr>
        <w:top w:val="none" w:sz="0" w:space="0" w:color="auto"/>
        <w:left w:val="none" w:sz="0" w:space="0" w:color="auto"/>
        <w:bottom w:val="none" w:sz="0" w:space="0" w:color="auto"/>
        <w:right w:val="none" w:sz="0" w:space="0" w:color="auto"/>
      </w:divBdr>
    </w:div>
    <w:div w:id="128058587">
      <w:bodyDiv w:val="1"/>
      <w:marLeft w:val="0"/>
      <w:marRight w:val="0"/>
      <w:marTop w:val="0"/>
      <w:marBottom w:val="0"/>
      <w:divBdr>
        <w:top w:val="none" w:sz="0" w:space="0" w:color="auto"/>
        <w:left w:val="none" w:sz="0" w:space="0" w:color="auto"/>
        <w:bottom w:val="none" w:sz="0" w:space="0" w:color="auto"/>
        <w:right w:val="none" w:sz="0" w:space="0" w:color="auto"/>
      </w:divBdr>
    </w:div>
    <w:div w:id="133764101">
      <w:bodyDiv w:val="1"/>
      <w:marLeft w:val="0"/>
      <w:marRight w:val="0"/>
      <w:marTop w:val="0"/>
      <w:marBottom w:val="0"/>
      <w:divBdr>
        <w:top w:val="none" w:sz="0" w:space="0" w:color="auto"/>
        <w:left w:val="none" w:sz="0" w:space="0" w:color="auto"/>
        <w:bottom w:val="none" w:sz="0" w:space="0" w:color="auto"/>
        <w:right w:val="none" w:sz="0" w:space="0" w:color="auto"/>
      </w:divBdr>
    </w:div>
    <w:div w:id="164832657">
      <w:bodyDiv w:val="1"/>
      <w:marLeft w:val="0"/>
      <w:marRight w:val="0"/>
      <w:marTop w:val="0"/>
      <w:marBottom w:val="0"/>
      <w:divBdr>
        <w:top w:val="none" w:sz="0" w:space="0" w:color="auto"/>
        <w:left w:val="none" w:sz="0" w:space="0" w:color="auto"/>
        <w:bottom w:val="none" w:sz="0" w:space="0" w:color="auto"/>
        <w:right w:val="none" w:sz="0" w:space="0" w:color="auto"/>
      </w:divBdr>
    </w:div>
    <w:div w:id="166870193">
      <w:bodyDiv w:val="1"/>
      <w:marLeft w:val="0"/>
      <w:marRight w:val="0"/>
      <w:marTop w:val="0"/>
      <w:marBottom w:val="0"/>
      <w:divBdr>
        <w:top w:val="none" w:sz="0" w:space="0" w:color="auto"/>
        <w:left w:val="none" w:sz="0" w:space="0" w:color="auto"/>
        <w:bottom w:val="none" w:sz="0" w:space="0" w:color="auto"/>
        <w:right w:val="none" w:sz="0" w:space="0" w:color="auto"/>
      </w:divBdr>
    </w:div>
    <w:div w:id="167407281">
      <w:bodyDiv w:val="1"/>
      <w:marLeft w:val="0"/>
      <w:marRight w:val="0"/>
      <w:marTop w:val="0"/>
      <w:marBottom w:val="0"/>
      <w:divBdr>
        <w:top w:val="none" w:sz="0" w:space="0" w:color="auto"/>
        <w:left w:val="none" w:sz="0" w:space="0" w:color="auto"/>
        <w:bottom w:val="none" w:sz="0" w:space="0" w:color="auto"/>
        <w:right w:val="none" w:sz="0" w:space="0" w:color="auto"/>
      </w:divBdr>
    </w:div>
    <w:div w:id="175577256">
      <w:bodyDiv w:val="1"/>
      <w:marLeft w:val="0"/>
      <w:marRight w:val="0"/>
      <w:marTop w:val="0"/>
      <w:marBottom w:val="0"/>
      <w:divBdr>
        <w:top w:val="none" w:sz="0" w:space="0" w:color="auto"/>
        <w:left w:val="none" w:sz="0" w:space="0" w:color="auto"/>
        <w:bottom w:val="none" w:sz="0" w:space="0" w:color="auto"/>
        <w:right w:val="none" w:sz="0" w:space="0" w:color="auto"/>
      </w:divBdr>
    </w:div>
    <w:div w:id="180971070">
      <w:bodyDiv w:val="1"/>
      <w:marLeft w:val="0"/>
      <w:marRight w:val="0"/>
      <w:marTop w:val="0"/>
      <w:marBottom w:val="0"/>
      <w:divBdr>
        <w:top w:val="none" w:sz="0" w:space="0" w:color="auto"/>
        <w:left w:val="none" w:sz="0" w:space="0" w:color="auto"/>
        <w:bottom w:val="none" w:sz="0" w:space="0" w:color="auto"/>
        <w:right w:val="none" w:sz="0" w:space="0" w:color="auto"/>
      </w:divBdr>
    </w:div>
    <w:div w:id="184904217">
      <w:bodyDiv w:val="1"/>
      <w:marLeft w:val="0"/>
      <w:marRight w:val="0"/>
      <w:marTop w:val="0"/>
      <w:marBottom w:val="0"/>
      <w:divBdr>
        <w:top w:val="none" w:sz="0" w:space="0" w:color="auto"/>
        <w:left w:val="none" w:sz="0" w:space="0" w:color="auto"/>
        <w:bottom w:val="none" w:sz="0" w:space="0" w:color="auto"/>
        <w:right w:val="none" w:sz="0" w:space="0" w:color="auto"/>
      </w:divBdr>
    </w:div>
    <w:div w:id="192962092">
      <w:bodyDiv w:val="1"/>
      <w:marLeft w:val="0"/>
      <w:marRight w:val="0"/>
      <w:marTop w:val="0"/>
      <w:marBottom w:val="0"/>
      <w:divBdr>
        <w:top w:val="none" w:sz="0" w:space="0" w:color="auto"/>
        <w:left w:val="none" w:sz="0" w:space="0" w:color="auto"/>
        <w:bottom w:val="none" w:sz="0" w:space="0" w:color="auto"/>
        <w:right w:val="none" w:sz="0" w:space="0" w:color="auto"/>
      </w:divBdr>
      <w:divsChild>
        <w:div w:id="28604748">
          <w:marLeft w:val="0"/>
          <w:marRight w:val="0"/>
          <w:marTop w:val="0"/>
          <w:marBottom w:val="150"/>
          <w:divBdr>
            <w:top w:val="none" w:sz="0" w:space="0" w:color="auto"/>
            <w:left w:val="none" w:sz="0" w:space="0" w:color="auto"/>
            <w:bottom w:val="none" w:sz="0" w:space="0" w:color="auto"/>
            <w:right w:val="none" w:sz="0" w:space="0" w:color="auto"/>
          </w:divBdr>
        </w:div>
        <w:div w:id="1671592305">
          <w:marLeft w:val="0"/>
          <w:marRight w:val="0"/>
          <w:marTop w:val="0"/>
          <w:marBottom w:val="0"/>
          <w:divBdr>
            <w:top w:val="none" w:sz="0" w:space="0" w:color="auto"/>
            <w:left w:val="none" w:sz="0" w:space="0" w:color="auto"/>
            <w:bottom w:val="none" w:sz="0" w:space="0" w:color="auto"/>
            <w:right w:val="none" w:sz="0" w:space="0" w:color="auto"/>
          </w:divBdr>
        </w:div>
      </w:divsChild>
    </w:div>
    <w:div w:id="206725608">
      <w:bodyDiv w:val="1"/>
      <w:marLeft w:val="0"/>
      <w:marRight w:val="0"/>
      <w:marTop w:val="0"/>
      <w:marBottom w:val="0"/>
      <w:divBdr>
        <w:top w:val="none" w:sz="0" w:space="0" w:color="auto"/>
        <w:left w:val="none" w:sz="0" w:space="0" w:color="auto"/>
        <w:bottom w:val="none" w:sz="0" w:space="0" w:color="auto"/>
        <w:right w:val="none" w:sz="0" w:space="0" w:color="auto"/>
      </w:divBdr>
    </w:div>
    <w:div w:id="209733431">
      <w:bodyDiv w:val="1"/>
      <w:marLeft w:val="0"/>
      <w:marRight w:val="0"/>
      <w:marTop w:val="0"/>
      <w:marBottom w:val="0"/>
      <w:divBdr>
        <w:top w:val="none" w:sz="0" w:space="0" w:color="auto"/>
        <w:left w:val="none" w:sz="0" w:space="0" w:color="auto"/>
        <w:bottom w:val="none" w:sz="0" w:space="0" w:color="auto"/>
        <w:right w:val="none" w:sz="0" w:space="0" w:color="auto"/>
      </w:divBdr>
      <w:divsChild>
        <w:div w:id="635599013">
          <w:marLeft w:val="0"/>
          <w:marRight w:val="0"/>
          <w:marTop w:val="0"/>
          <w:marBottom w:val="0"/>
          <w:divBdr>
            <w:top w:val="none" w:sz="0" w:space="0" w:color="auto"/>
            <w:left w:val="none" w:sz="0" w:space="0" w:color="auto"/>
            <w:bottom w:val="none" w:sz="0" w:space="0" w:color="auto"/>
            <w:right w:val="none" w:sz="0" w:space="0" w:color="auto"/>
          </w:divBdr>
          <w:divsChild>
            <w:div w:id="594023556">
              <w:marLeft w:val="0"/>
              <w:marRight w:val="0"/>
              <w:marTop w:val="0"/>
              <w:marBottom w:val="0"/>
              <w:divBdr>
                <w:top w:val="none" w:sz="0" w:space="0" w:color="auto"/>
                <w:left w:val="none" w:sz="0" w:space="0" w:color="auto"/>
                <w:bottom w:val="none" w:sz="0" w:space="0" w:color="auto"/>
                <w:right w:val="none" w:sz="0" w:space="0" w:color="auto"/>
              </w:divBdr>
              <w:divsChild>
                <w:div w:id="1524124031">
                  <w:marLeft w:val="0"/>
                  <w:marRight w:val="0"/>
                  <w:marTop w:val="0"/>
                  <w:marBottom w:val="0"/>
                  <w:divBdr>
                    <w:top w:val="none" w:sz="0" w:space="0" w:color="auto"/>
                    <w:left w:val="none" w:sz="0" w:space="0" w:color="auto"/>
                    <w:bottom w:val="none" w:sz="0" w:space="0" w:color="auto"/>
                    <w:right w:val="none" w:sz="0" w:space="0" w:color="auto"/>
                  </w:divBdr>
                  <w:divsChild>
                    <w:div w:id="1292326804">
                      <w:marLeft w:val="0"/>
                      <w:marRight w:val="0"/>
                      <w:marTop w:val="0"/>
                      <w:marBottom w:val="0"/>
                      <w:divBdr>
                        <w:top w:val="none" w:sz="0" w:space="0" w:color="auto"/>
                        <w:left w:val="none" w:sz="0" w:space="0" w:color="auto"/>
                        <w:bottom w:val="none" w:sz="0" w:space="0" w:color="auto"/>
                        <w:right w:val="none" w:sz="0" w:space="0" w:color="auto"/>
                      </w:divBdr>
                      <w:divsChild>
                        <w:div w:id="775950663">
                          <w:marLeft w:val="0"/>
                          <w:marRight w:val="0"/>
                          <w:marTop w:val="0"/>
                          <w:marBottom w:val="0"/>
                          <w:divBdr>
                            <w:top w:val="none" w:sz="0" w:space="0" w:color="auto"/>
                            <w:left w:val="none" w:sz="0" w:space="0" w:color="auto"/>
                            <w:bottom w:val="none" w:sz="0" w:space="0" w:color="auto"/>
                            <w:right w:val="none" w:sz="0" w:space="0" w:color="auto"/>
                          </w:divBdr>
                          <w:divsChild>
                            <w:div w:id="19225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605513">
      <w:bodyDiv w:val="1"/>
      <w:marLeft w:val="0"/>
      <w:marRight w:val="0"/>
      <w:marTop w:val="0"/>
      <w:marBottom w:val="0"/>
      <w:divBdr>
        <w:top w:val="none" w:sz="0" w:space="0" w:color="auto"/>
        <w:left w:val="none" w:sz="0" w:space="0" w:color="auto"/>
        <w:bottom w:val="none" w:sz="0" w:space="0" w:color="auto"/>
        <w:right w:val="none" w:sz="0" w:space="0" w:color="auto"/>
      </w:divBdr>
      <w:divsChild>
        <w:div w:id="1579904245">
          <w:marLeft w:val="634"/>
          <w:marRight w:val="0"/>
          <w:marTop w:val="40"/>
          <w:marBottom w:val="86"/>
          <w:divBdr>
            <w:top w:val="none" w:sz="0" w:space="0" w:color="auto"/>
            <w:left w:val="none" w:sz="0" w:space="0" w:color="auto"/>
            <w:bottom w:val="none" w:sz="0" w:space="0" w:color="auto"/>
            <w:right w:val="none" w:sz="0" w:space="0" w:color="auto"/>
          </w:divBdr>
        </w:div>
        <w:div w:id="1853181321">
          <w:marLeft w:val="634"/>
          <w:marRight w:val="0"/>
          <w:marTop w:val="40"/>
          <w:marBottom w:val="86"/>
          <w:divBdr>
            <w:top w:val="none" w:sz="0" w:space="0" w:color="auto"/>
            <w:left w:val="none" w:sz="0" w:space="0" w:color="auto"/>
            <w:bottom w:val="none" w:sz="0" w:space="0" w:color="auto"/>
            <w:right w:val="none" w:sz="0" w:space="0" w:color="auto"/>
          </w:divBdr>
        </w:div>
        <w:div w:id="1968274413">
          <w:marLeft w:val="634"/>
          <w:marRight w:val="0"/>
          <w:marTop w:val="40"/>
          <w:marBottom w:val="86"/>
          <w:divBdr>
            <w:top w:val="none" w:sz="0" w:space="0" w:color="auto"/>
            <w:left w:val="none" w:sz="0" w:space="0" w:color="auto"/>
            <w:bottom w:val="none" w:sz="0" w:space="0" w:color="auto"/>
            <w:right w:val="none" w:sz="0" w:space="0" w:color="auto"/>
          </w:divBdr>
        </w:div>
      </w:divsChild>
    </w:div>
    <w:div w:id="251554175">
      <w:bodyDiv w:val="1"/>
      <w:marLeft w:val="0"/>
      <w:marRight w:val="0"/>
      <w:marTop w:val="0"/>
      <w:marBottom w:val="0"/>
      <w:divBdr>
        <w:top w:val="none" w:sz="0" w:space="0" w:color="auto"/>
        <w:left w:val="none" w:sz="0" w:space="0" w:color="auto"/>
        <w:bottom w:val="none" w:sz="0" w:space="0" w:color="auto"/>
        <w:right w:val="none" w:sz="0" w:space="0" w:color="auto"/>
      </w:divBdr>
    </w:div>
    <w:div w:id="252251135">
      <w:bodyDiv w:val="1"/>
      <w:marLeft w:val="0"/>
      <w:marRight w:val="0"/>
      <w:marTop w:val="0"/>
      <w:marBottom w:val="0"/>
      <w:divBdr>
        <w:top w:val="none" w:sz="0" w:space="0" w:color="auto"/>
        <w:left w:val="none" w:sz="0" w:space="0" w:color="auto"/>
        <w:bottom w:val="none" w:sz="0" w:space="0" w:color="auto"/>
        <w:right w:val="none" w:sz="0" w:space="0" w:color="auto"/>
      </w:divBdr>
    </w:div>
    <w:div w:id="358513975">
      <w:bodyDiv w:val="1"/>
      <w:marLeft w:val="0"/>
      <w:marRight w:val="0"/>
      <w:marTop w:val="0"/>
      <w:marBottom w:val="0"/>
      <w:divBdr>
        <w:top w:val="none" w:sz="0" w:space="0" w:color="auto"/>
        <w:left w:val="none" w:sz="0" w:space="0" w:color="auto"/>
        <w:bottom w:val="none" w:sz="0" w:space="0" w:color="auto"/>
        <w:right w:val="none" w:sz="0" w:space="0" w:color="auto"/>
      </w:divBdr>
    </w:div>
    <w:div w:id="417750054">
      <w:bodyDiv w:val="1"/>
      <w:marLeft w:val="0"/>
      <w:marRight w:val="0"/>
      <w:marTop w:val="0"/>
      <w:marBottom w:val="0"/>
      <w:divBdr>
        <w:top w:val="none" w:sz="0" w:space="0" w:color="auto"/>
        <w:left w:val="none" w:sz="0" w:space="0" w:color="auto"/>
        <w:bottom w:val="none" w:sz="0" w:space="0" w:color="auto"/>
        <w:right w:val="none" w:sz="0" w:space="0" w:color="auto"/>
      </w:divBdr>
    </w:div>
    <w:div w:id="452991004">
      <w:bodyDiv w:val="1"/>
      <w:marLeft w:val="0"/>
      <w:marRight w:val="0"/>
      <w:marTop w:val="0"/>
      <w:marBottom w:val="0"/>
      <w:divBdr>
        <w:top w:val="none" w:sz="0" w:space="0" w:color="auto"/>
        <w:left w:val="none" w:sz="0" w:space="0" w:color="auto"/>
        <w:bottom w:val="none" w:sz="0" w:space="0" w:color="auto"/>
        <w:right w:val="none" w:sz="0" w:space="0" w:color="auto"/>
      </w:divBdr>
    </w:div>
    <w:div w:id="476649393">
      <w:bodyDiv w:val="1"/>
      <w:marLeft w:val="0"/>
      <w:marRight w:val="0"/>
      <w:marTop w:val="0"/>
      <w:marBottom w:val="0"/>
      <w:divBdr>
        <w:top w:val="none" w:sz="0" w:space="0" w:color="auto"/>
        <w:left w:val="none" w:sz="0" w:space="0" w:color="auto"/>
        <w:bottom w:val="none" w:sz="0" w:space="0" w:color="auto"/>
        <w:right w:val="none" w:sz="0" w:space="0" w:color="auto"/>
      </w:divBdr>
    </w:div>
    <w:div w:id="535042184">
      <w:bodyDiv w:val="1"/>
      <w:marLeft w:val="0"/>
      <w:marRight w:val="0"/>
      <w:marTop w:val="0"/>
      <w:marBottom w:val="0"/>
      <w:divBdr>
        <w:top w:val="none" w:sz="0" w:space="0" w:color="auto"/>
        <w:left w:val="none" w:sz="0" w:space="0" w:color="auto"/>
        <w:bottom w:val="none" w:sz="0" w:space="0" w:color="auto"/>
        <w:right w:val="none" w:sz="0" w:space="0" w:color="auto"/>
      </w:divBdr>
      <w:divsChild>
        <w:div w:id="127209821">
          <w:marLeft w:val="0"/>
          <w:marRight w:val="0"/>
          <w:marTop w:val="0"/>
          <w:marBottom w:val="0"/>
          <w:divBdr>
            <w:top w:val="none" w:sz="0" w:space="0" w:color="auto"/>
            <w:left w:val="none" w:sz="0" w:space="0" w:color="auto"/>
            <w:bottom w:val="none" w:sz="0" w:space="0" w:color="auto"/>
            <w:right w:val="none" w:sz="0" w:space="0" w:color="auto"/>
          </w:divBdr>
          <w:divsChild>
            <w:div w:id="144205471">
              <w:marLeft w:val="0"/>
              <w:marRight w:val="0"/>
              <w:marTop w:val="450"/>
              <w:marBottom w:val="0"/>
              <w:divBdr>
                <w:top w:val="none" w:sz="0" w:space="0" w:color="auto"/>
                <w:left w:val="none" w:sz="0" w:space="0" w:color="auto"/>
                <w:bottom w:val="none" w:sz="0" w:space="0" w:color="auto"/>
                <w:right w:val="none" w:sz="0" w:space="0" w:color="auto"/>
              </w:divBdr>
              <w:divsChild>
                <w:div w:id="1707169785">
                  <w:marLeft w:val="0"/>
                  <w:marRight w:val="0"/>
                  <w:marTop w:val="450"/>
                  <w:marBottom w:val="0"/>
                  <w:divBdr>
                    <w:top w:val="none" w:sz="0" w:space="0" w:color="auto"/>
                    <w:left w:val="none" w:sz="0" w:space="0" w:color="auto"/>
                    <w:bottom w:val="none" w:sz="0" w:space="0" w:color="auto"/>
                    <w:right w:val="none" w:sz="0" w:space="0" w:color="auto"/>
                  </w:divBdr>
                  <w:divsChild>
                    <w:div w:id="48652401">
                      <w:marLeft w:val="0"/>
                      <w:marRight w:val="0"/>
                      <w:marTop w:val="0"/>
                      <w:marBottom w:val="0"/>
                      <w:divBdr>
                        <w:top w:val="none" w:sz="0" w:space="0" w:color="auto"/>
                        <w:left w:val="none" w:sz="0" w:space="0" w:color="auto"/>
                        <w:bottom w:val="none" w:sz="0" w:space="0" w:color="auto"/>
                        <w:right w:val="none" w:sz="0" w:space="0" w:color="auto"/>
                      </w:divBdr>
                      <w:divsChild>
                        <w:div w:id="2041127144">
                          <w:marLeft w:val="0"/>
                          <w:marRight w:val="0"/>
                          <w:marTop w:val="0"/>
                          <w:marBottom w:val="0"/>
                          <w:divBdr>
                            <w:top w:val="none" w:sz="0" w:space="0" w:color="auto"/>
                            <w:left w:val="none" w:sz="0" w:space="0" w:color="auto"/>
                            <w:bottom w:val="none" w:sz="0" w:space="0" w:color="auto"/>
                            <w:right w:val="none" w:sz="0" w:space="0" w:color="auto"/>
                          </w:divBdr>
                          <w:divsChild>
                            <w:div w:id="1397631906">
                              <w:marLeft w:val="0"/>
                              <w:marRight w:val="0"/>
                              <w:marTop w:val="0"/>
                              <w:marBottom w:val="0"/>
                              <w:divBdr>
                                <w:top w:val="none" w:sz="0" w:space="0" w:color="auto"/>
                                <w:left w:val="none" w:sz="0" w:space="0" w:color="auto"/>
                                <w:bottom w:val="none" w:sz="0" w:space="0" w:color="auto"/>
                                <w:right w:val="none" w:sz="0" w:space="0" w:color="auto"/>
                              </w:divBdr>
                              <w:divsChild>
                                <w:div w:id="661205268">
                                  <w:marLeft w:val="0"/>
                                  <w:marRight w:val="0"/>
                                  <w:marTop w:val="0"/>
                                  <w:marBottom w:val="0"/>
                                  <w:divBdr>
                                    <w:top w:val="none" w:sz="0" w:space="0" w:color="auto"/>
                                    <w:left w:val="none" w:sz="0" w:space="0" w:color="auto"/>
                                    <w:bottom w:val="none" w:sz="0" w:space="0" w:color="auto"/>
                                    <w:right w:val="none" w:sz="0" w:space="0" w:color="auto"/>
                                  </w:divBdr>
                                  <w:divsChild>
                                    <w:div w:id="1418937199">
                                      <w:marLeft w:val="0"/>
                                      <w:marRight w:val="0"/>
                                      <w:marTop w:val="0"/>
                                      <w:marBottom w:val="0"/>
                                      <w:divBdr>
                                        <w:top w:val="none" w:sz="0" w:space="0" w:color="auto"/>
                                        <w:left w:val="none" w:sz="0" w:space="0" w:color="auto"/>
                                        <w:bottom w:val="none" w:sz="0" w:space="0" w:color="auto"/>
                                        <w:right w:val="none" w:sz="0" w:space="0" w:color="auto"/>
                                      </w:divBdr>
                                      <w:divsChild>
                                        <w:div w:id="1082141097">
                                          <w:marLeft w:val="0"/>
                                          <w:marRight w:val="0"/>
                                          <w:marTop w:val="0"/>
                                          <w:marBottom w:val="0"/>
                                          <w:divBdr>
                                            <w:top w:val="none" w:sz="0" w:space="0" w:color="auto"/>
                                            <w:left w:val="none" w:sz="0" w:space="0" w:color="auto"/>
                                            <w:bottom w:val="none" w:sz="0" w:space="0" w:color="auto"/>
                                            <w:right w:val="none" w:sz="0" w:space="0" w:color="auto"/>
                                          </w:divBdr>
                                          <w:divsChild>
                                            <w:div w:id="1385179484">
                                              <w:marLeft w:val="0"/>
                                              <w:marRight w:val="0"/>
                                              <w:marTop w:val="0"/>
                                              <w:marBottom w:val="0"/>
                                              <w:divBdr>
                                                <w:top w:val="none" w:sz="0" w:space="0" w:color="auto"/>
                                                <w:left w:val="none" w:sz="0" w:space="0" w:color="auto"/>
                                                <w:bottom w:val="none" w:sz="0" w:space="0" w:color="auto"/>
                                                <w:right w:val="none" w:sz="0" w:space="0" w:color="auto"/>
                                              </w:divBdr>
                                              <w:divsChild>
                                                <w:div w:id="1109668529">
                                                  <w:marLeft w:val="0"/>
                                                  <w:marRight w:val="0"/>
                                                  <w:marTop w:val="0"/>
                                                  <w:marBottom w:val="0"/>
                                                  <w:divBdr>
                                                    <w:top w:val="none" w:sz="0" w:space="0" w:color="auto"/>
                                                    <w:left w:val="none" w:sz="0" w:space="0" w:color="auto"/>
                                                    <w:bottom w:val="none" w:sz="0" w:space="0" w:color="auto"/>
                                                    <w:right w:val="none" w:sz="0" w:space="0" w:color="auto"/>
                                                  </w:divBdr>
                                                  <w:divsChild>
                                                    <w:div w:id="1949586022">
                                                      <w:marLeft w:val="0"/>
                                                      <w:marRight w:val="0"/>
                                                      <w:marTop w:val="0"/>
                                                      <w:marBottom w:val="0"/>
                                                      <w:divBdr>
                                                        <w:top w:val="none" w:sz="0" w:space="0" w:color="auto"/>
                                                        <w:left w:val="none" w:sz="0" w:space="0" w:color="auto"/>
                                                        <w:bottom w:val="none" w:sz="0" w:space="0" w:color="auto"/>
                                                        <w:right w:val="none" w:sz="0" w:space="0" w:color="auto"/>
                                                      </w:divBdr>
                                                      <w:divsChild>
                                                        <w:div w:id="708577984">
                                                          <w:marLeft w:val="0"/>
                                                          <w:marRight w:val="0"/>
                                                          <w:marTop w:val="0"/>
                                                          <w:marBottom w:val="0"/>
                                                          <w:divBdr>
                                                            <w:top w:val="none" w:sz="0" w:space="0" w:color="auto"/>
                                                            <w:left w:val="none" w:sz="0" w:space="0" w:color="auto"/>
                                                            <w:bottom w:val="none" w:sz="0" w:space="0" w:color="auto"/>
                                                            <w:right w:val="none" w:sz="0" w:space="0" w:color="auto"/>
                                                          </w:divBdr>
                                                          <w:divsChild>
                                                            <w:div w:id="1439564594">
                                                              <w:marLeft w:val="0"/>
                                                              <w:marRight w:val="0"/>
                                                              <w:marTop w:val="0"/>
                                                              <w:marBottom w:val="0"/>
                                                              <w:divBdr>
                                                                <w:top w:val="none" w:sz="0" w:space="0" w:color="auto"/>
                                                                <w:left w:val="none" w:sz="0" w:space="0" w:color="auto"/>
                                                                <w:bottom w:val="none" w:sz="0" w:space="0" w:color="auto"/>
                                                                <w:right w:val="none" w:sz="0" w:space="0" w:color="auto"/>
                                                              </w:divBdr>
                                                              <w:divsChild>
                                                                <w:div w:id="1429501092">
                                                                  <w:marLeft w:val="0"/>
                                                                  <w:marRight w:val="0"/>
                                                                  <w:marTop w:val="0"/>
                                                                  <w:marBottom w:val="0"/>
                                                                  <w:divBdr>
                                                                    <w:top w:val="none" w:sz="0" w:space="0" w:color="auto"/>
                                                                    <w:left w:val="none" w:sz="0" w:space="0" w:color="auto"/>
                                                                    <w:bottom w:val="none" w:sz="0" w:space="0" w:color="auto"/>
                                                                    <w:right w:val="none" w:sz="0" w:space="0" w:color="auto"/>
                                                                  </w:divBdr>
                                                                  <w:divsChild>
                                                                    <w:div w:id="281307624">
                                                                      <w:marLeft w:val="0"/>
                                                                      <w:marRight w:val="0"/>
                                                                      <w:marTop w:val="0"/>
                                                                      <w:marBottom w:val="0"/>
                                                                      <w:divBdr>
                                                                        <w:top w:val="none" w:sz="0" w:space="0" w:color="auto"/>
                                                                        <w:left w:val="none" w:sz="0" w:space="0" w:color="auto"/>
                                                                        <w:bottom w:val="none" w:sz="0" w:space="0" w:color="auto"/>
                                                                        <w:right w:val="none" w:sz="0" w:space="0" w:color="auto"/>
                                                                      </w:divBdr>
                                                                      <w:divsChild>
                                                                        <w:div w:id="648436282">
                                                                          <w:marLeft w:val="0"/>
                                                                          <w:marRight w:val="0"/>
                                                                          <w:marTop w:val="0"/>
                                                                          <w:marBottom w:val="0"/>
                                                                          <w:divBdr>
                                                                            <w:top w:val="none" w:sz="0" w:space="0" w:color="auto"/>
                                                                            <w:left w:val="none" w:sz="0" w:space="0" w:color="auto"/>
                                                                            <w:bottom w:val="none" w:sz="0" w:space="0" w:color="auto"/>
                                                                            <w:right w:val="none" w:sz="0" w:space="0" w:color="auto"/>
                                                                          </w:divBdr>
                                                                          <w:divsChild>
                                                                            <w:div w:id="1195459706">
                                                                              <w:marLeft w:val="0"/>
                                                                              <w:marRight w:val="0"/>
                                                                              <w:marTop w:val="0"/>
                                                                              <w:marBottom w:val="0"/>
                                                                              <w:divBdr>
                                                                                <w:top w:val="none" w:sz="0" w:space="0" w:color="auto"/>
                                                                                <w:left w:val="none" w:sz="0" w:space="0" w:color="auto"/>
                                                                                <w:bottom w:val="none" w:sz="0" w:space="0" w:color="auto"/>
                                                                                <w:right w:val="none" w:sz="0" w:space="0" w:color="auto"/>
                                                                              </w:divBdr>
                                                                              <w:divsChild>
                                                                                <w:div w:id="1285768852">
                                                                                  <w:marLeft w:val="0"/>
                                                                                  <w:marRight w:val="0"/>
                                                                                  <w:marTop w:val="0"/>
                                                                                  <w:marBottom w:val="0"/>
                                                                                  <w:divBdr>
                                                                                    <w:top w:val="none" w:sz="0" w:space="0" w:color="auto"/>
                                                                                    <w:left w:val="none" w:sz="0" w:space="0" w:color="auto"/>
                                                                                    <w:bottom w:val="none" w:sz="0" w:space="0" w:color="auto"/>
                                                                                    <w:right w:val="none" w:sz="0" w:space="0" w:color="auto"/>
                                                                                  </w:divBdr>
                                                                                  <w:divsChild>
                                                                                    <w:div w:id="491414150">
                                                                                      <w:marLeft w:val="0"/>
                                                                                      <w:marRight w:val="0"/>
                                                                                      <w:marTop w:val="0"/>
                                                                                      <w:marBottom w:val="0"/>
                                                                                      <w:divBdr>
                                                                                        <w:top w:val="none" w:sz="0" w:space="0" w:color="auto"/>
                                                                                        <w:left w:val="none" w:sz="0" w:space="0" w:color="auto"/>
                                                                                        <w:bottom w:val="none" w:sz="0" w:space="0" w:color="auto"/>
                                                                                        <w:right w:val="none" w:sz="0" w:space="0" w:color="auto"/>
                                                                                      </w:divBdr>
                                                                                      <w:divsChild>
                                                                                        <w:div w:id="1508397282">
                                                                                          <w:marLeft w:val="0"/>
                                                                                          <w:marRight w:val="0"/>
                                                                                          <w:marTop w:val="0"/>
                                                                                          <w:marBottom w:val="0"/>
                                                                                          <w:divBdr>
                                                                                            <w:top w:val="none" w:sz="0" w:space="0" w:color="auto"/>
                                                                                            <w:left w:val="none" w:sz="0" w:space="0" w:color="auto"/>
                                                                                            <w:bottom w:val="none" w:sz="0" w:space="0" w:color="auto"/>
                                                                                            <w:right w:val="none" w:sz="0" w:space="0" w:color="auto"/>
                                                                                          </w:divBdr>
                                                                                          <w:divsChild>
                                                                                            <w:div w:id="1342316675">
                                                                                              <w:marLeft w:val="0"/>
                                                                                              <w:marRight w:val="0"/>
                                                                                              <w:marTop w:val="0"/>
                                                                                              <w:marBottom w:val="0"/>
                                                                                              <w:divBdr>
                                                                                                <w:top w:val="none" w:sz="0" w:space="0" w:color="auto"/>
                                                                                                <w:left w:val="none" w:sz="0" w:space="0" w:color="auto"/>
                                                                                                <w:bottom w:val="none" w:sz="0" w:space="0" w:color="auto"/>
                                                                                                <w:right w:val="none" w:sz="0" w:space="0" w:color="auto"/>
                                                                                              </w:divBdr>
                                                                                              <w:divsChild>
                                                                                                <w:div w:id="6856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17655">
                                                                              <w:marLeft w:val="0"/>
                                                                              <w:marRight w:val="0"/>
                                                                              <w:marTop w:val="0"/>
                                                                              <w:marBottom w:val="0"/>
                                                                              <w:divBdr>
                                                                                <w:top w:val="none" w:sz="0" w:space="0" w:color="auto"/>
                                                                                <w:left w:val="none" w:sz="0" w:space="0" w:color="auto"/>
                                                                                <w:bottom w:val="none" w:sz="0" w:space="0" w:color="auto"/>
                                                                                <w:right w:val="none" w:sz="0" w:space="0" w:color="auto"/>
                                                                              </w:divBdr>
                                                                              <w:divsChild>
                                                                                <w:div w:id="130176475">
                                                                                  <w:marLeft w:val="0"/>
                                                                                  <w:marRight w:val="0"/>
                                                                                  <w:marTop w:val="0"/>
                                                                                  <w:marBottom w:val="0"/>
                                                                                  <w:divBdr>
                                                                                    <w:top w:val="none" w:sz="0" w:space="0" w:color="auto"/>
                                                                                    <w:left w:val="none" w:sz="0" w:space="0" w:color="auto"/>
                                                                                    <w:bottom w:val="none" w:sz="0" w:space="0" w:color="auto"/>
                                                                                    <w:right w:val="none" w:sz="0" w:space="0" w:color="auto"/>
                                                                                  </w:divBdr>
                                                                                  <w:divsChild>
                                                                                    <w:div w:id="345137859">
                                                                                      <w:marLeft w:val="0"/>
                                                                                      <w:marRight w:val="0"/>
                                                                                      <w:marTop w:val="0"/>
                                                                                      <w:marBottom w:val="0"/>
                                                                                      <w:divBdr>
                                                                                        <w:top w:val="none" w:sz="0" w:space="0" w:color="auto"/>
                                                                                        <w:left w:val="none" w:sz="0" w:space="0" w:color="auto"/>
                                                                                        <w:bottom w:val="none" w:sz="0" w:space="0" w:color="auto"/>
                                                                                        <w:right w:val="none" w:sz="0" w:space="0" w:color="auto"/>
                                                                                      </w:divBdr>
                                                                                    </w:div>
                                                                                    <w:div w:id="9266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80042">
                                                                      <w:marLeft w:val="0"/>
                                                                      <w:marRight w:val="0"/>
                                                                      <w:marTop w:val="0"/>
                                                                      <w:marBottom w:val="0"/>
                                                                      <w:divBdr>
                                                                        <w:top w:val="none" w:sz="0" w:space="0" w:color="auto"/>
                                                                        <w:left w:val="none" w:sz="0" w:space="0" w:color="auto"/>
                                                                        <w:bottom w:val="none" w:sz="0" w:space="0" w:color="auto"/>
                                                                        <w:right w:val="none" w:sz="0" w:space="0" w:color="auto"/>
                                                                      </w:divBdr>
                                                                      <w:divsChild>
                                                                        <w:div w:id="1437097531">
                                                                          <w:marLeft w:val="0"/>
                                                                          <w:marRight w:val="0"/>
                                                                          <w:marTop w:val="0"/>
                                                                          <w:marBottom w:val="0"/>
                                                                          <w:divBdr>
                                                                            <w:top w:val="none" w:sz="0" w:space="0" w:color="auto"/>
                                                                            <w:left w:val="none" w:sz="0" w:space="0" w:color="auto"/>
                                                                            <w:bottom w:val="none" w:sz="0" w:space="0" w:color="auto"/>
                                                                            <w:right w:val="none" w:sz="0" w:space="0" w:color="auto"/>
                                                                          </w:divBdr>
                                                                          <w:divsChild>
                                                                            <w:div w:id="1155099689">
                                                                              <w:marLeft w:val="0"/>
                                                                              <w:marRight w:val="0"/>
                                                                              <w:marTop w:val="0"/>
                                                                              <w:marBottom w:val="0"/>
                                                                              <w:divBdr>
                                                                                <w:top w:val="none" w:sz="0" w:space="0" w:color="auto"/>
                                                                                <w:left w:val="none" w:sz="0" w:space="0" w:color="auto"/>
                                                                                <w:bottom w:val="none" w:sz="0" w:space="0" w:color="auto"/>
                                                                                <w:right w:val="none" w:sz="0" w:space="0" w:color="auto"/>
                                                                              </w:divBdr>
                                                                              <w:divsChild>
                                                                                <w:div w:id="150950856">
                                                                                  <w:marLeft w:val="0"/>
                                                                                  <w:marRight w:val="0"/>
                                                                                  <w:marTop w:val="0"/>
                                                                                  <w:marBottom w:val="0"/>
                                                                                  <w:divBdr>
                                                                                    <w:top w:val="none" w:sz="0" w:space="0" w:color="auto"/>
                                                                                    <w:left w:val="none" w:sz="0" w:space="0" w:color="auto"/>
                                                                                    <w:bottom w:val="none" w:sz="0" w:space="0" w:color="auto"/>
                                                                                    <w:right w:val="none" w:sz="0" w:space="0" w:color="auto"/>
                                                                                  </w:divBdr>
                                                                                  <w:divsChild>
                                                                                    <w:div w:id="1086342244">
                                                                                      <w:marLeft w:val="0"/>
                                                                                      <w:marRight w:val="0"/>
                                                                                      <w:marTop w:val="0"/>
                                                                                      <w:marBottom w:val="0"/>
                                                                                      <w:divBdr>
                                                                                        <w:top w:val="none" w:sz="0" w:space="0" w:color="auto"/>
                                                                                        <w:left w:val="none" w:sz="0" w:space="0" w:color="auto"/>
                                                                                        <w:bottom w:val="none" w:sz="0" w:space="0" w:color="auto"/>
                                                                                        <w:right w:val="none" w:sz="0" w:space="0" w:color="auto"/>
                                                                                      </w:divBdr>
                                                                                    </w:div>
                                                                                    <w:div w:id="15391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5133">
                                                                              <w:marLeft w:val="0"/>
                                                                              <w:marRight w:val="0"/>
                                                                              <w:marTop w:val="0"/>
                                                                              <w:marBottom w:val="0"/>
                                                                              <w:divBdr>
                                                                                <w:top w:val="none" w:sz="0" w:space="0" w:color="auto"/>
                                                                                <w:left w:val="none" w:sz="0" w:space="0" w:color="auto"/>
                                                                                <w:bottom w:val="none" w:sz="0" w:space="0" w:color="auto"/>
                                                                                <w:right w:val="none" w:sz="0" w:space="0" w:color="auto"/>
                                                                              </w:divBdr>
                                                                              <w:divsChild>
                                                                                <w:div w:id="1823767400">
                                                                                  <w:marLeft w:val="0"/>
                                                                                  <w:marRight w:val="0"/>
                                                                                  <w:marTop w:val="0"/>
                                                                                  <w:marBottom w:val="0"/>
                                                                                  <w:divBdr>
                                                                                    <w:top w:val="none" w:sz="0" w:space="0" w:color="auto"/>
                                                                                    <w:left w:val="none" w:sz="0" w:space="0" w:color="auto"/>
                                                                                    <w:bottom w:val="none" w:sz="0" w:space="0" w:color="auto"/>
                                                                                    <w:right w:val="none" w:sz="0" w:space="0" w:color="auto"/>
                                                                                  </w:divBdr>
                                                                                  <w:divsChild>
                                                                                    <w:div w:id="1370760794">
                                                                                      <w:marLeft w:val="0"/>
                                                                                      <w:marRight w:val="0"/>
                                                                                      <w:marTop w:val="0"/>
                                                                                      <w:marBottom w:val="0"/>
                                                                                      <w:divBdr>
                                                                                        <w:top w:val="none" w:sz="0" w:space="0" w:color="auto"/>
                                                                                        <w:left w:val="none" w:sz="0" w:space="0" w:color="auto"/>
                                                                                        <w:bottom w:val="none" w:sz="0" w:space="0" w:color="auto"/>
                                                                                        <w:right w:val="none" w:sz="0" w:space="0" w:color="auto"/>
                                                                                      </w:divBdr>
                                                                                      <w:divsChild>
                                                                                        <w:div w:id="1182357909">
                                                                                          <w:marLeft w:val="0"/>
                                                                                          <w:marRight w:val="0"/>
                                                                                          <w:marTop w:val="0"/>
                                                                                          <w:marBottom w:val="0"/>
                                                                                          <w:divBdr>
                                                                                            <w:top w:val="none" w:sz="0" w:space="0" w:color="auto"/>
                                                                                            <w:left w:val="none" w:sz="0" w:space="0" w:color="auto"/>
                                                                                            <w:bottom w:val="none" w:sz="0" w:space="0" w:color="auto"/>
                                                                                            <w:right w:val="none" w:sz="0" w:space="0" w:color="auto"/>
                                                                                          </w:divBdr>
                                                                                          <w:divsChild>
                                                                                            <w:div w:id="303125435">
                                                                                              <w:marLeft w:val="0"/>
                                                                                              <w:marRight w:val="0"/>
                                                                                              <w:marTop w:val="0"/>
                                                                                              <w:marBottom w:val="0"/>
                                                                                              <w:divBdr>
                                                                                                <w:top w:val="none" w:sz="0" w:space="0" w:color="auto"/>
                                                                                                <w:left w:val="none" w:sz="0" w:space="0" w:color="auto"/>
                                                                                                <w:bottom w:val="none" w:sz="0" w:space="0" w:color="auto"/>
                                                                                                <w:right w:val="none" w:sz="0" w:space="0" w:color="auto"/>
                                                                                              </w:divBdr>
                                                                                              <w:divsChild>
                                                                                                <w:div w:id="1610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549222">
                                                                      <w:marLeft w:val="0"/>
                                                                      <w:marRight w:val="0"/>
                                                                      <w:marTop w:val="0"/>
                                                                      <w:marBottom w:val="0"/>
                                                                      <w:divBdr>
                                                                        <w:top w:val="none" w:sz="0" w:space="0" w:color="auto"/>
                                                                        <w:left w:val="none" w:sz="0" w:space="0" w:color="auto"/>
                                                                        <w:bottom w:val="none" w:sz="0" w:space="0" w:color="auto"/>
                                                                        <w:right w:val="none" w:sz="0" w:space="0" w:color="auto"/>
                                                                      </w:divBdr>
                                                                      <w:divsChild>
                                                                        <w:div w:id="1612980604">
                                                                          <w:marLeft w:val="0"/>
                                                                          <w:marRight w:val="0"/>
                                                                          <w:marTop w:val="0"/>
                                                                          <w:marBottom w:val="0"/>
                                                                          <w:divBdr>
                                                                            <w:top w:val="none" w:sz="0" w:space="0" w:color="auto"/>
                                                                            <w:left w:val="none" w:sz="0" w:space="0" w:color="auto"/>
                                                                            <w:bottom w:val="none" w:sz="0" w:space="0" w:color="auto"/>
                                                                            <w:right w:val="none" w:sz="0" w:space="0" w:color="auto"/>
                                                                          </w:divBdr>
                                                                          <w:divsChild>
                                                                            <w:div w:id="186407440">
                                                                              <w:marLeft w:val="0"/>
                                                                              <w:marRight w:val="0"/>
                                                                              <w:marTop w:val="0"/>
                                                                              <w:marBottom w:val="0"/>
                                                                              <w:divBdr>
                                                                                <w:top w:val="none" w:sz="0" w:space="0" w:color="auto"/>
                                                                                <w:left w:val="none" w:sz="0" w:space="0" w:color="auto"/>
                                                                                <w:bottom w:val="none" w:sz="0" w:space="0" w:color="auto"/>
                                                                                <w:right w:val="none" w:sz="0" w:space="0" w:color="auto"/>
                                                                              </w:divBdr>
                                                                              <w:divsChild>
                                                                                <w:div w:id="747582524">
                                                                                  <w:marLeft w:val="0"/>
                                                                                  <w:marRight w:val="0"/>
                                                                                  <w:marTop w:val="0"/>
                                                                                  <w:marBottom w:val="0"/>
                                                                                  <w:divBdr>
                                                                                    <w:top w:val="none" w:sz="0" w:space="0" w:color="auto"/>
                                                                                    <w:left w:val="none" w:sz="0" w:space="0" w:color="auto"/>
                                                                                    <w:bottom w:val="none" w:sz="0" w:space="0" w:color="auto"/>
                                                                                    <w:right w:val="none" w:sz="0" w:space="0" w:color="auto"/>
                                                                                  </w:divBdr>
                                                                                  <w:divsChild>
                                                                                    <w:div w:id="695421484">
                                                                                      <w:marLeft w:val="0"/>
                                                                                      <w:marRight w:val="0"/>
                                                                                      <w:marTop w:val="0"/>
                                                                                      <w:marBottom w:val="0"/>
                                                                                      <w:divBdr>
                                                                                        <w:top w:val="none" w:sz="0" w:space="0" w:color="auto"/>
                                                                                        <w:left w:val="none" w:sz="0" w:space="0" w:color="auto"/>
                                                                                        <w:bottom w:val="none" w:sz="0" w:space="0" w:color="auto"/>
                                                                                        <w:right w:val="none" w:sz="0" w:space="0" w:color="auto"/>
                                                                                      </w:divBdr>
                                                                                    </w:div>
                                                                                    <w:div w:id="9365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2244">
                                                                              <w:marLeft w:val="0"/>
                                                                              <w:marRight w:val="0"/>
                                                                              <w:marTop w:val="0"/>
                                                                              <w:marBottom w:val="0"/>
                                                                              <w:divBdr>
                                                                                <w:top w:val="none" w:sz="0" w:space="0" w:color="auto"/>
                                                                                <w:left w:val="none" w:sz="0" w:space="0" w:color="auto"/>
                                                                                <w:bottom w:val="none" w:sz="0" w:space="0" w:color="auto"/>
                                                                                <w:right w:val="none" w:sz="0" w:space="0" w:color="auto"/>
                                                                              </w:divBdr>
                                                                              <w:divsChild>
                                                                                <w:div w:id="405541298">
                                                                                  <w:marLeft w:val="0"/>
                                                                                  <w:marRight w:val="0"/>
                                                                                  <w:marTop w:val="0"/>
                                                                                  <w:marBottom w:val="0"/>
                                                                                  <w:divBdr>
                                                                                    <w:top w:val="none" w:sz="0" w:space="0" w:color="auto"/>
                                                                                    <w:left w:val="none" w:sz="0" w:space="0" w:color="auto"/>
                                                                                    <w:bottom w:val="none" w:sz="0" w:space="0" w:color="auto"/>
                                                                                    <w:right w:val="none" w:sz="0" w:space="0" w:color="auto"/>
                                                                                  </w:divBdr>
                                                                                  <w:divsChild>
                                                                                    <w:div w:id="1862428339">
                                                                                      <w:marLeft w:val="0"/>
                                                                                      <w:marRight w:val="0"/>
                                                                                      <w:marTop w:val="0"/>
                                                                                      <w:marBottom w:val="0"/>
                                                                                      <w:divBdr>
                                                                                        <w:top w:val="none" w:sz="0" w:space="0" w:color="auto"/>
                                                                                        <w:left w:val="none" w:sz="0" w:space="0" w:color="auto"/>
                                                                                        <w:bottom w:val="none" w:sz="0" w:space="0" w:color="auto"/>
                                                                                        <w:right w:val="none" w:sz="0" w:space="0" w:color="auto"/>
                                                                                      </w:divBdr>
                                                                                      <w:divsChild>
                                                                                        <w:div w:id="772671445">
                                                                                          <w:marLeft w:val="0"/>
                                                                                          <w:marRight w:val="0"/>
                                                                                          <w:marTop w:val="0"/>
                                                                                          <w:marBottom w:val="0"/>
                                                                                          <w:divBdr>
                                                                                            <w:top w:val="none" w:sz="0" w:space="0" w:color="auto"/>
                                                                                            <w:left w:val="none" w:sz="0" w:space="0" w:color="auto"/>
                                                                                            <w:bottom w:val="none" w:sz="0" w:space="0" w:color="auto"/>
                                                                                            <w:right w:val="none" w:sz="0" w:space="0" w:color="auto"/>
                                                                                          </w:divBdr>
                                                                                          <w:divsChild>
                                                                                            <w:div w:id="822896828">
                                                                                              <w:marLeft w:val="0"/>
                                                                                              <w:marRight w:val="0"/>
                                                                                              <w:marTop w:val="0"/>
                                                                                              <w:marBottom w:val="0"/>
                                                                                              <w:divBdr>
                                                                                                <w:top w:val="none" w:sz="0" w:space="0" w:color="auto"/>
                                                                                                <w:left w:val="none" w:sz="0" w:space="0" w:color="auto"/>
                                                                                                <w:bottom w:val="none" w:sz="0" w:space="0" w:color="auto"/>
                                                                                                <w:right w:val="none" w:sz="0" w:space="0" w:color="auto"/>
                                                                                              </w:divBdr>
                                                                                              <w:divsChild>
                                                                                                <w:div w:id="10756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756983">
                                                                      <w:marLeft w:val="0"/>
                                                                      <w:marRight w:val="0"/>
                                                                      <w:marTop w:val="0"/>
                                                                      <w:marBottom w:val="0"/>
                                                                      <w:divBdr>
                                                                        <w:top w:val="none" w:sz="0" w:space="0" w:color="auto"/>
                                                                        <w:left w:val="none" w:sz="0" w:space="0" w:color="auto"/>
                                                                        <w:bottom w:val="none" w:sz="0" w:space="0" w:color="auto"/>
                                                                        <w:right w:val="none" w:sz="0" w:space="0" w:color="auto"/>
                                                                      </w:divBdr>
                                                                      <w:divsChild>
                                                                        <w:div w:id="1727289518">
                                                                          <w:marLeft w:val="0"/>
                                                                          <w:marRight w:val="0"/>
                                                                          <w:marTop w:val="0"/>
                                                                          <w:marBottom w:val="0"/>
                                                                          <w:divBdr>
                                                                            <w:top w:val="none" w:sz="0" w:space="0" w:color="auto"/>
                                                                            <w:left w:val="none" w:sz="0" w:space="0" w:color="auto"/>
                                                                            <w:bottom w:val="none" w:sz="0" w:space="0" w:color="auto"/>
                                                                            <w:right w:val="none" w:sz="0" w:space="0" w:color="auto"/>
                                                                          </w:divBdr>
                                                                          <w:divsChild>
                                                                            <w:div w:id="1275668777">
                                                                              <w:marLeft w:val="0"/>
                                                                              <w:marRight w:val="0"/>
                                                                              <w:marTop w:val="0"/>
                                                                              <w:marBottom w:val="0"/>
                                                                              <w:divBdr>
                                                                                <w:top w:val="none" w:sz="0" w:space="0" w:color="auto"/>
                                                                                <w:left w:val="none" w:sz="0" w:space="0" w:color="auto"/>
                                                                                <w:bottom w:val="none" w:sz="0" w:space="0" w:color="auto"/>
                                                                                <w:right w:val="none" w:sz="0" w:space="0" w:color="auto"/>
                                                                              </w:divBdr>
                                                                              <w:divsChild>
                                                                                <w:div w:id="1153761842">
                                                                                  <w:marLeft w:val="0"/>
                                                                                  <w:marRight w:val="0"/>
                                                                                  <w:marTop w:val="0"/>
                                                                                  <w:marBottom w:val="0"/>
                                                                                  <w:divBdr>
                                                                                    <w:top w:val="none" w:sz="0" w:space="0" w:color="auto"/>
                                                                                    <w:left w:val="none" w:sz="0" w:space="0" w:color="auto"/>
                                                                                    <w:bottom w:val="none" w:sz="0" w:space="0" w:color="auto"/>
                                                                                    <w:right w:val="none" w:sz="0" w:space="0" w:color="auto"/>
                                                                                  </w:divBdr>
                                                                                  <w:divsChild>
                                                                                    <w:div w:id="1753236676">
                                                                                      <w:marLeft w:val="0"/>
                                                                                      <w:marRight w:val="0"/>
                                                                                      <w:marTop w:val="0"/>
                                                                                      <w:marBottom w:val="0"/>
                                                                                      <w:divBdr>
                                                                                        <w:top w:val="none" w:sz="0" w:space="0" w:color="auto"/>
                                                                                        <w:left w:val="none" w:sz="0" w:space="0" w:color="auto"/>
                                                                                        <w:bottom w:val="none" w:sz="0" w:space="0" w:color="auto"/>
                                                                                        <w:right w:val="none" w:sz="0" w:space="0" w:color="auto"/>
                                                                                      </w:divBdr>
                                                                                    </w:div>
                                                                                    <w:div w:id="20301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2880">
                                                                              <w:marLeft w:val="0"/>
                                                                              <w:marRight w:val="0"/>
                                                                              <w:marTop w:val="0"/>
                                                                              <w:marBottom w:val="0"/>
                                                                              <w:divBdr>
                                                                                <w:top w:val="none" w:sz="0" w:space="0" w:color="auto"/>
                                                                                <w:left w:val="none" w:sz="0" w:space="0" w:color="auto"/>
                                                                                <w:bottom w:val="none" w:sz="0" w:space="0" w:color="auto"/>
                                                                                <w:right w:val="none" w:sz="0" w:space="0" w:color="auto"/>
                                                                              </w:divBdr>
                                                                              <w:divsChild>
                                                                                <w:div w:id="176307947">
                                                                                  <w:marLeft w:val="0"/>
                                                                                  <w:marRight w:val="0"/>
                                                                                  <w:marTop w:val="0"/>
                                                                                  <w:marBottom w:val="0"/>
                                                                                  <w:divBdr>
                                                                                    <w:top w:val="none" w:sz="0" w:space="0" w:color="auto"/>
                                                                                    <w:left w:val="none" w:sz="0" w:space="0" w:color="auto"/>
                                                                                    <w:bottom w:val="none" w:sz="0" w:space="0" w:color="auto"/>
                                                                                    <w:right w:val="none" w:sz="0" w:space="0" w:color="auto"/>
                                                                                  </w:divBdr>
                                                                                  <w:divsChild>
                                                                                    <w:div w:id="1503005003">
                                                                                      <w:marLeft w:val="0"/>
                                                                                      <w:marRight w:val="0"/>
                                                                                      <w:marTop w:val="0"/>
                                                                                      <w:marBottom w:val="0"/>
                                                                                      <w:divBdr>
                                                                                        <w:top w:val="none" w:sz="0" w:space="0" w:color="auto"/>
                                                                                        <w:left w:val="none" w:sz="0" w:space="0" w:color="auto"/>
                                                                                        <w:bottom w:val="none" w:sz="0" w:space="0" w:color="auto"/>
                                                                                        <w:right w:val="none" w:sz="0" w:space="0" w:color="auto"/>
                                                                                      </w:divBdr>
                                                                                      <w:divsChild>
                                                                                        <w:div w:id="630095209">
                                                                                          <w:marLeft w:val="0"/>
                                                                                          <w:marRight w:val="0"/>
                                                                                          <w:marTop w:val="0"/>
                                                                                          <w:marBottom w:val="0"/>
                                                                                          <w:divBdr>
                                                                                            <w:top w:val="none" w:sz="0" w:space="0" w:color="auto"/>
                                                                                            <w:left w:val="none" w:sz="0" w:space="0" w:color="auto"/>
                                                                                            <w:bottom w:val="none" w:sz="0" w:space="0" w:color="auto"/>
                                                                                            <w:right w:val="none" w:sz="0" w:space="0" w:color="auto"/>
                                                                                          </w:divBdr>
                                                                                          <w:divsChild>
                                                                                            <w:div w:id="562567314">
                                                                                              <w:marLeft w:val="0"/>
                                                                                              <w:marRight w:val="0"/>
                                                                                              <w:marTop w:val="0"/>
                                                                                              <w:marBottom w:val="0"/>
                                                                                              <w:divBdr>
                                                                                                <w:top w:val="none" w:sz="0" w:space="0" w:color="auto"/>
                                                                                                <w:left w:val="none" w:sz="0" w:space="0" w:color="auto"/>
                                                                                                <w:bottom w:val="none" w:sz="0" w:space="0" w:color="auto"/>
                                                                                                <w:right w:val="none" w:sz="0" w:space="0" w:color="auto"/>
                                                                                              </w:divBdr>
                                                                                              <w:divsChild>
                                                                                                <w:div w:id="20630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286013">
                                                                      <w:marLeft w:val="0"/>
                                                                      <w:marRight w:val="0"/>
                                                                      <w:marTop w:val="0"/>
                                                                      <w:marBottom w:val="0"/>
                                                                      <w:divBdr>
                                                                        <w:top w:val="none" w:sz="0" w:space="0" w:color="auto"/>
                                                                        <w:left w:val="none" w:sz="0" w:space="0" w:color="auto"/>
                                                                        <w:bottom w:val="none" w:sz="0" w:space="0" w:color="auto"/>
                                                                        <w:right w:val="none" w:sz="0" w:space="0" w:color="auto"/>
                                                                      </w:divBdr>
                                                                      <w:divsChild>
                                                                        <w:div w:id="1959142861">
                                                                          <w:marLeft w:val="0"/>
                                                                          <w:marRight w:val="0"/>
                                                                          <w:marTop w:val="0"/>
                                                                          <w:marBottom w:val="0"/>
                                                                          <w:divBdr>
                                                                            <w:top w:val="none" w:sz="0" w:space="0" w:color="auto"/>
                                                                            <w:left w:val="none" w:sz="0" w:space="0" w:color="auto"/>
                                                                            <w:bottom w:val="none" w:sz="0" w:space="0" w:color="auto"/>
                                                                            <w:right w:val="none" w:sz="0" w:space="0" w:color="auto"/>
                                                                          </w:divBdr>
                                                                          <w:divsChild>
                                                                            <w:div w:id="412968927">
                                                                              <w:marLeft w:val="0"/>
                                                                              <w:marRight w:val="0"/>
                                                                              <w:marTop w:val="0"/>
                                                                              <w:marBottom w:val="0"/>
                                                                              <w:divBdr>
                                                                                <w:top w:val="none" w:sz="0" w:space="0" w:color="auto"/>
                                                                                <w:left w:val="none" w:sz="0" w:space="0" w:color="auto"/>
                                                                                <w:bottom w:val="none" w:sz="0" w:space="0" w:color="auto"/>
                                                                                <w:right w:val="none" w:sz="0" w:space="0" w:color="auto"/>
                                                                              </w:divBdr>
                                                                              <w:divsChild>
                                                                                <w:div w:id="2021656600">
                                                                                  <w:marLeft w:val="0"/>
                                                                                  <w:marRight w:val="0"/>
                                                                                  <w:marTop w:val="0"/>
                                                                                  <w:marBottom w:val="0"/>
                                                                                  <w:divBdr>
                                                                                    <w:top w:val="none" w:sz="0" w:space="0" w:color="auto"/>
                                                                                    <w:left w:val="none" w:sz="0" w:space="0" w:color="auto"/>
                                                                                    <w:bottom w:val="none" w:sz="0" w:space="0" w:color="auto"/>
                                                                                    <w:right w:val="none" w:sz="0" w:space="0" w:color="auto"/>
                                                                                  </w:divBdr>
                                                                                  <w:divsChild>
                                                                                    <w:div w:id="1230384368">
                                                                                      <w:marLeft w:val="0"/>
                                                                                      <w:marRight w:val="0"/>
                                                                                      <w:marTop w:val="0"/>
                                                                                      <w:marBottom w:val="0"/>
                                                                                      <w:divBdr>
                                                                                        <w:top w:val="none" w:sz="0" w:space="0" w:color="auto"/>
                                                                                        <w:left w:val="none" w:sz="0" w:space="0" w:color="auto"/>
                                                                                        <w:bottom w:val="none" w:sz="0" w:space="0" w:color="auto"/>
                                                                                        <w:right w:val="none" w:sz="0" w:space="0" w:color="auto"/>
                                                                                      </w:divBdr>
                                                                                      <w:divsChild>
                                                                                        <w:div w:id="1916891496">
                                                                                          <w:marLeft w:val="0"/>
                                                                                          <w:marRight w:val="0"/>
                                                                                          <w:marTop w:val="0"/>
                                                                                          <w:marBottom w:val="0"/>
                                                                                          <w:divBdr>
                                                                                            <w:top w:val="none" w:sz="0" w:space="0" w:color="auto"/>
                                                                                            <w:left w:val="none" w:sz="0" w:space="0" w:color="auto"/>
                                                                                            <w:bottom w:val="none" w:sz="0" w:space="0" w:color="auto"/>
                                                                                            <w:right w:val="none" w:sz="0" w:space="0" w:color="auto"/>
                                                                                          </w:divBdr>
                                                                                          <w:divsChild>
                                                                                            <w:div w:id="1495143411">
                                                                                              <w:marLeft w:val="0"/>
                                                                                              <w:marRight w:val="0"/>
                                                                                              <w:marTop w:val="0"/>
                                                                                              <w:marBottom w:val="0"/>
                                                                                              <w:divBdr>
                                                                                                <w:top w:val="none" w:sz="0" w:space="0" w:color="auto"/>
                                                                                                <w:left w:val="none" w:sz="0" w:space="0" w:color="auto"/>
                                                                                                <w:bottom w:val="none" w:sz="0" w:space="0" w:color="auto"/>
                                                                                                <w:right w:val="none" w:sz="0" w:space="0" w:color="auto"/>
                                                                                              </w:divBdr>
                                                                                              <w:divsChild>
                                                                                                <w:div w:id="7139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07306">
                                                                              <w:marLeft w:val="0"/>
                                                                              <w:marRight w:val="0"/>
                                                                              <w:marTop w:val="0"/>
                                                                              <w:marBottom w:val="0"/>
                                                                              <w:divBdr>
                                                                                <w:top w:val="none" w:sz="0" w:space="0" w:color="auto"/>
                                                                                <w:left w:val="none" w:sz="0" w:space="0" w:color="auto"/>
                                                                                <w:bottom w:val="none" w:sz="0" w:space="0" w:color="auto"/>
                                                                                <w:right w:val="none" w:sz="0" w:space="0" w:color="auto"/>
                                                                              </w:divBdr>
                                                                              <w:divsChild>
                                                                                <w:div w:id="1765616154">
                                                                                  <w:marLeft w:val="0"/>
                                                                                  <w:marRight w:val="0"/>
                                                                                  <w:marTop w:val="0"/>
                                                                                  <w:marBottom w:val="0"/>
                                                                                  <w:divBdr>
                                                                                    <w:top w:val="none" w:sz="0" w:space="0" w:color="auto"/>
                                                                                    <w:left w:val="none" w:sz="0" w:space="0" w:color="auto"/>
                                                                                    <w:bottom w:val="none" w:sz="0" w:space="0" w:color="auto"/>
                                                                                    <w:right w:val="none" w:sz="0" w:space="0" w:color="auto"/>
                                                                                  </w:divBdr>
                                                                                  <w:divsChild>
                                                                                    <w:div w:id="482239466">
                                                                                      <w:marLeft w:val="0"/>
                                                                                      <w:marRight w:val="0"/>
                                                                                      <w:marTop w:val="0"/>
                                                                                      <w:marBottom w:val="0"/>
                                                                                      <w:divBdr>
                                                                                        <w:top w:val="none" w:sz="0" w:space="0" w:color="auto"/>
                                                                                        <w:left w:val="none" w:sz="0" w:space="0" w:color="auto"/>
                                                                                        <w:bottom w:val="none" w:sz="0" w:space="0" w:color="auto"/>
                                                                                        <w:right w:val="none" w:sz="0" w:space="0" w:color="auto"/>
                                                                                      </w:divBdr>
                                                                                    </w:div>
                                                                                    <w:div w:id="10655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3991">
                                                                      <w:marLeft w:val="0"/>
                                                                      <w:marRight w:val="0"/>
                                                                      <w:marTop w:val="0"/>
                                                                      <w:marBottom w:val="0"/>
                                                                      <w:divBdr>
                                                                        <w:top w:val="none" w:sz="0" w:space="0" w:color="auto"/>
                                                                        <w:left w:val="none" w:sz="0" w:space="0" w:color="auto"/>
                                                                        <w:bottom w:val="none" w:sz="0" w:space="0" w:color="auto"/>
                                                                        <w:right w:val="none" w:sz="0" w:space="0" w:color="auto"/>
                                                                      </w:divBdr>
                                                                      <w:divsChild>
                                                                        <w:div w:id="1843624022">
                                                                          <w:marLeft w:val="0"/>
                                                                          <w:marRight w:val="0"/>
                                                                          <w:marTop w:val="0"/>
                                                                          <w:marBottom w:val="0"/>
                                                                          <w:divBdr>
                                                                            <w:top w:val="none" w:sz="0" w:space="0" w:color="auto"/>
                                                                            <w:left w:val="none" w:sz="0" w:space="0" w:color="auto"/>
                                                                            <w:bottom w:val="none" w:sz="0" w:space="0" w:color="auto"/>
                                                                            <w:right w:val="none" w:sz="0" w:space="0" w:color="auto"/>
                                                                          </w:divBdr>
                                                                          <w:divsChild>
                                                                            <w:div w:id="1955357266">
                                                                              <w:marLeft w:val="0"/>
                                                                              <w:marRight w:val="0"/>
                                                                              <w:marTop w:val="0"/>
                                                                              <w:marBottom w:val="0"/>
                                                                              <w:divBdr>
                                                                                <w:top w:val="none" w:sz="0" w:space="0" w:color="auto"/>
                                                                                <w:left w:val="none" w:sz="0" w:space="0" w:color="auto"/>
                                                                                <w:bottom w:val="none" w:sz="0" w:space="0" w:color="auto"/>
                                                                                <w:right w:val="none" w:sz="0" w:space="0" w:color="auto"/>
                                                                              </w:divBdr>
                                                                              <w:divsChild>
                                                                                <w:div w:id="1745758944">
                                                                                  <w:marLeft w:val="0"/>
                                                                                  <w:marRight w:val="0"/>
                                                                                  <w:marTop w:val="0"/>
                                                                                  <w:marBottom w:val="0"/>
                                                                                  <w:divBdr>
                                                                                    <w:top w:val="none" w:sz="0" w:space="0" w:color="auto"/>
                                                                                    <w:left w:val="none" w:sz="0" w:space="0" w:color="auto"/>
                                                                                    <w:bottom w:val="none" w:sz="0" w:space="0" w:color="auto"/>
                                                                                    <w:right w:val="none" w:sz="0" w:space="0" w:color="auto"/>
                                                                                  </w:divBdr>
                                                                                  <w:divsChild>
                                                                                    <w:div w:id="970280982">
                                                                                      <w:marLeft w:val="0"/>
                                                                                      <w:marRight w:val="0"/>
                                                                                      <w:marTop w:val="0"/>
                                                                                      <w:marBottom w:val="0"/>
                                                                                      <w:divBdr>
                                                                                        <w:top w:val="none" w:sz="0" w:space="0" w:color="auto"/>
                                                                                        <w:left w:val="none" w:sz="0" w:space="0" w:color="auto"/>
                                                                                        <w:bottom w:val="none" w:sz="0" w:space="0" w:color="auto"/>
                                                                                        <w:right w:val="none" w:sz="0" w:space="0" w:color="auto"/>
                                                                                      </w:divBdr>
                                                                                    </w:div>
                                                                                    <w:div w:id="14754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4429">
                                                                              <w:marLeft w:val="0"/>
                                                                              <w:marRight w:val="0"/>
                                                                              <w:marTop w:val="0"/>
                                                                              <w:marBottom w:val="0"/>
                                                                              <w:divBdr>
                                                                                <w:top w:val="none" w:sz="0" w:space="0" w:color="auto"/>
                                                                                <w:left w:val="none" w:sz="0" w:space="0" w:color="auto"/>
                                                                                <w:bottom w:val="none" w:sz="0" w:space="0" w:color="auto"/>
                                                                                <w:right w:val="none" w:sz="0" w:space="0" w:color="auto"/>
                                                                              </w:divBdr>
                                                                              <w:divsChild>
                                                                                <w:div w:id="2102138034">
                                                                                  <w:marLeft w:val="0"/>
                                                                                  <w:marRight w:val="0"/>
                                                                                  <w:marTop w:val="0"/>
                                                                                  <w:marBottom w:val="0"/>
                                                                                  <w:divBdr>
                                                                                    <w:top w:val="none" w:sz="0" w:space="0" w:color="auto"/>
                                                                                    <w:left w:val="none" w:sz="0" w:space="0" w:color="auto"/>
                                                                                    <w:bottom w:val="none" w:sz="0" w:space="0" w:color="auto"/>
                                                                                    <w:right w:val="none" w:sz="0" w:space="0" w:color="auto"/>
                                                                                  </w:divBdr>
                                                                                  <w:divsChild>
                                                                                    <w:div w:id="1146507283">
                                                                                      <w:marLeft w:val="0"/>
                                                                                      <w:marRight w:val="0"/>
                                                                                      <w:marTop w:val="0"/>
                                                                                      <w:marBottom w:val="0"/>
                                                                                      <w:divBdr>
                                                                                        <w:top w:val="none" w:sz="0" w:space="0" w:color="auto"/>
                                                                                        <w:left w:val="none" w:sz="0" w:space="0" w:color="auto"/>
                                                                                        <w:bottom w:val="none" w:sz="0" w:space="0" w:color="auto"/>
                                                                                        <w:right w:val="none" w:sz="0" w:space="0" w:color="auto"/>
                                                                                      </w:divBdr>
                                                                                      <w:divsChild>
                                                                                        <w:div w:id="414983496">
                                                                                          <w:marLeft w:val="0"/>
                                                                                          <w:marRight w:val="0"/>
                                                                                          <w:marTop w:val="0"/>
                                                                                          <w:marBottom w:val="0"/>
                                                                                          <w:divBdr>
                                                                                            <w:top w:val="none" w:sz="0" w:space="0" w:color="auto"/>
                                                                                            <w:left w:val="none" w:sz="0" w:space="0" w:color="auto"/>
                                                                                            <w:bottom w:val="none" w:sz="0" w:space="0" w:color="auto"/>
                                                                                            <w:right w:val="none" w:sz="0" w:space="0" w:color="auto"/>
                                                                                          </w:divBdr>
                                                                                          <w:divsChild>
                                                                                            <w:div w:id="1356884847">
                                                                                              <w:marLeft w:val="0"/>
                                                                                              <w:marRight w:val="0"/>
                                                                                              <w:marTop w:val="0"/>
                                                                                              <w:marBottom w:val="0"/>
                                                                                              <w:divBdr>
                                                                                                <w:top w:val="none" w:sz="0" w:space="0" w:color="auto"/>
                                                                                                <w:left w:val="none" w:sz="0" w:space="0" w:color="auto"/>
                                                                                                <w:bottom w:val="none" w:sz="0" w:space="0" w:color="auto"/>
                                                                                                <w:right w:val="none" w:sz="0" w:space="0" w:color="auto"/>
                                                                                              </w:divBdr>
                                                                                              <w:divsChild>
                                                                                                <w:div w:id="16969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859337">
                                                                      <w:marLeft w:val="0"/>
                                                                      <w:marRight w:val="0"/>
                                                                      <w:marTop w:val="0"/>
                                                                      <w:marBottom w:val="0"/>
                                                                      <w:divBdr>
                                                                        <w:top w:val="none" w:sz="0" w:space="0" w:color="auto"/>
                                                                        <w:left w:val="none" w:sz="0" w:space="0" w:color="auto"/>
                                                                        <w:bottom w:val="none" w:sz="0" w:space="0" w:color="auto"/>
                                                                        <w:right w:val="none" w:sz="0" w:space="0" w:color="auto"/>
                                                                      </w:divBdr>
                                                                      <w:divsChild>
                                                                        <w:div w:id="300498957">
                                                                          <w:marLeft w:val="0"/>
                                                                          <w:marRight w:val="0"/>
                                                                          <w:marTop w:val="0"/>
                                                                          <w:marBottom w:val="0"/>
                                                                          <w:divBdr>
                                                                            <w:top w:val="none" w:sz="0" w:space="0" w:color="auto"/>
                                                                            <w:left w:val="none" w:sz="0" w:space="0" w:color="auto"/>
                                                                            <w:bottom w:val="none" w:sz="0" w:space="0" w:color="auto"/>
                                                                            <w:right w:val="none" w:sz="0" w:space="0" w:color="auto"/>
                                                                          </w:divBdr>
                                                                          <w:divsChild>
                                                                            <w:div w:id="645085635">
                                                                              <w:marLeft w:val="0"/>
                                                                              <w:marRight w:val="0"/>
                                                                              <w:marTop w:val="0"/>
                                                                              <w:marBottom w:val="0"/>
                                                                              <w:divBdr>
                                                                                <w:top w:val="none" w:sz="0" w:space="0" w:color="auto"/>
                                                                                <w:left w:val="none" w:sz="0" w:space="0" w:color="auto"/>
                                                                                <w:bottom w:val="none" w:sz="0" w:space="0" w:color="auto"/>
                                                                                <w:right w:val="none" w:sz="0" w:space="0" w:color="auto"/>
                                                                              </w:divBdr>
                                                                              <w:divsChild>
                                                                                <w:div w:id="2097512087">
                                                                                  <w:marLeft w:val="0"/>
                                                                                  <w:marRight w:val="0"/>
                                                                                  <w:marTop w:val="0"/>
                                                                                  <w:marBottom w:val="0"/>
                                                                                  <w:divBdr>
                                                                                    <w:top w:val="none" w:sz="0" w:space="0" w:color="auto"/>
                                                                                    <w:left w:val="none" w:sz="0" w:space="0" w:color="auto"/>
                                                                                    <w:bottom w:val="none" w:sz="0" w:space="0" w:color="auto"/>
                                                                                    <w:right w:val="none" w:sz="0" w:space="0" w:color="auto"/>
                                                                                  </w:divBdr>
                                                                                  <w:divsChild>
                                                                                    <w:div w:id="2101674678">
                                                                                      <w:marLeft w:val="0"/>
                                                                                      <w:marRight w:val="0"/>
                                                                                      <w:marTop w:val="0"/>
                                                                                      <w:marBottom w:val="0"/>
                                                                                      <w:divBdr>
                                                                                        <w:top w:val="none" w:sz="0" w:space="0" w:color="auto"/>
                                                                                        <w:left w:val="none" w:sz="0" w:space="0" w:color="auto"/>
                                                                                        <w:bottom w:val="none" w:sz="0" w:space="0" w:color="auto"/>
                                                                                        <w:right w:val="none" w:sz="0" w:space="0" w:color="auto"/>
                                                                                      </w:divBdr>
                                                                                      <w:divsChild>
                                                                                        <w:div w:id="729502616">
                                                                                          <w:marLeft w:val="0"/>
                                                                                          <w:marRight w:val="0"/>
                                                                                          <w:marTop w:val="0"/>
                                                                                          <w:marBottom w:val="0"/>
                                                                                          <w:divBdr>
                                                                                            <w:top w:val="none" w:sz="0" w:space="0" w:color="auto"/>
                                                                                            <w:left w:val="none" w:sz="0" w:space="0" w:color="auto"/>
                                                                                            <w:bottom w:val="none" w:sz="0" w:space="0" w:color="auto"/>
                                                                                            <w:right w:val="none" w:sz="0" w:space="0" w:color="auto"/>
                                                                                          </w:divBdr>
                                                                                          <w:divsChild>
                                                                                            <w:div w:id="621958525">
                                                                                              <w:marLeft w:val="0"/>
                                                                                              <w:marRight w:val="0"/>
                                                                                              <w:marTop w:val="0"/>
                                                                                              <w:marBottom w:val="0"/>
                                                                                              <w:divBdr>
                                                                                                <w:top w:val="none" w:sz="0" w:space="0" w:color="auto"/>
                                                                                                <w:left w:val="none" w:sz="0" w:space="0" w:color="auto"/>
                                                                                                <w:bottom w:val="none" w:sz="0" w:space="0" w:color="auto"/>
                                                                                                <w:right w:val="none" w:sz="0" w:space="0" w:color="auto"/>
                                                                                              </w:divBdr>
                                                                                              <w:divsChild>
                                                                                                <w:div w:id="764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55690">
                                                                              <w:marLeft w:val="0"/>
                                                                              <w:marRight w:val="0"/>
                                                                              <w:marTop w:val="0"/>
                                                                              <w:marBottom w:val="0"/>
                                                                              <w:divBdr>
                                                                                <w:top w:val="none" w:sz="0" w:space="0" w:color="auto"/>
                                                                                <w:left w:val="none" w:sz="0" w:space="0" w:color="auto"/>
                                                                                <w:bottom w:val="none" w:sz="0" w:space="0" w:color="auto"/>
                                                                                <w:right w:val="none" w:sz="0" w:space="0" w:color="auto"/>
                                                                              </w:divBdr>
                                                                              <w:divsChild>
                                                                                <w:div w:id="2118061369">
                                                                                  <w:marLeft w:val="0"/>
                                                                                  <w:marRight w:val="0"/>
                                                                                  <w:marTop w:val="0"/>
                                                                                  <w:marBottom w:val="0"/>
                                                                                  <w:divBdr>
                                                                                    <w:top w:val="none" w:sz="0" w:space="0" w:color="auto"/>
                                                                                    <w:left w:val="none" w:sz="0" w:space="0" w:color="auto"/>
                                                                                    <w:bottom w:val="none" w:sz="0" w:space="0" w:color="auto"/>
                                                                                    <w:right w:val="none" w:sz="0" w:space="0" w:color="auto"/>
                                                                                  </w:divBdr>
                                                                                  <w:divsChild>
                                                                                    <w:div w:id="1442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4623">
                                                                      <w:marLeft w:val="0"/>
                                                                      <w:marRight w:val="0"/>
                                                                      <w:marTop w:val="0"/>
                                                                      <w:marBottom w:val="0"/>
                                                                      <w:divBdr>
                                                                        <w:top w:val="none" w:sz="0" w:space="0" w:color="auto"/>
                                                                        <w:left w:val="none" w:sz="0" w:space="0" w:color="auto"/>
                                                                        <w:bottom w:val="none" w:sz="0" w:space="0" w:color="auto"/>
                                                                        <w:right w:val="none" w:sz="0" w:space="0" w:color="auto"/>
                                                                      </w:divBdr>
                                                                      <w:divsChild>
                                                                        <w:div w:id="1951275849">
                                                                          <w:marLeft w:val="0"/>
                                                                          <w:marRight w:val="0"/>
                                                                          <w:marTop w:val="0"/>
                                                                          <w:marBottom w:val="0"/>
                                                                          <w:divBdr>
                                                                            <w:top w:val="none" w:sz="0" w:space="0" w:color="auto"/>
                                                                            <w:left w:val="none" w:sz="0" w:space="0" w:color="auto"/>
                                                                            <w:bottom w:val="none" w:sz="0" w:space="0" w:color="auto"/>
                                                                            <w:right w:val="none" w:sz="0" w:space="0" w:color="auto"/>
                                                                          </w:divBdr>
                                                                          <w:divsChild>
                                                                            <w:div w:id="2324218">
                                                                              <w:marLeft w:val="0"/>
                                                                              <w:marRight w:val="0"/>
                                                                              <w:marTop w:val="0"/>
                                                                              <w:marBottom w:val="0"/>
                                                                              <w:divBdr>
                                                                                <w:top w:val="none" w:sz="0" w:space="0" w:color="auto"/>
                                                                                <w:left w:val="none" w:sz="0" w:space="0" w:color="auto"/>
                                                                                <w:bottom w:val="none" w:sz="0" w:space="0" w:color="auto"/>
                                                                                <w:right w:val="none" w:sz="0" w:space="0" w:color="auto"/>
                                                                              </w:divBdr>
                                                                              <w:divsChild>
                                                                                <w:div w:id="835920988">
                                                                                  <w:marLeft w:val="0"/>
                                                                                  <w:marRight w:val="0"/>
                                                                                  <w:marTop w:val="0"/>
                                                                                  <w:marBottom w:val="0"/>
                                                                                  <w:divBdr>
                                                                                    <w:top w:val="none" w:sz="0" w:space="0" w:color="auto"/>
                                                                                    <w:left w:val="none" w:sz="0" w:space="0" w:color="auto"/>
                                                                                    <w:bottom w:val="none" w:sz="0" w:space="0" w:color="auto"/>
                                                                                    <w:right w:val="none" w:sz="0" w:space="0" w:color="auto"/>
                                                                                  </w:divBdr>
                                                                                  <w:divsChild>
                                                                                    <w:div w:id="810248144">
                                                                                      <w:marLeft w:val="0"/>
                                                                                      <w:marRight w:val="0"/>
                                                                                      <w:marTop w:val="0"/>
                                                                                      <w:marBottom w:val="0"/>
                                                                                      <w:divBdr>
                                                                                        <w:top w:val="none" w:sz="0" w:space="0" w:color="auto"/>
                                                                                        <w:left w:val="none" w:sz="0" w:space="0" w:color="auto"/>
                                                                                        <w:bottom w:val="none" w:sz="0" w:space="0" w:color="auto"/>
                                                                                        <w:right w:val="none" w:sz="0" w:space="0" w:color="auto"/>
                                                                                      </w:divBdr>
                                                                                    </w:div>
                                                                                    <w:div w:id="21327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302">
                                                                              <w:marLeft w:val="0"/>
                                                                              <w:marRight w:val="0"/>
                                                                              <w:marTop w:val="0"/>
                                                                              <w:marBottom w:val="0"/>
                                                                              <w:divBdr>
                                                                                <w:top w:val="none" w:sz="0" w:space="0" w:color="auto"/>
                                                                                <w:left w:val="none" w:sz="0" w:space="0" w:color="auto"/>
                                                                                <w:bottom w:val="none" w:sz="0" w:space="0" w:color="auto"/>
                                                                                <w:right w:val="none" w:sz="0" w:space="0" w:color="auto"/>
                                                                              </w:divBdr>
                                                                              <w:divsChild>
                                                                                <w:div w:id="1817333884">
                                                                                  <w:marLeft w:val="0"/>
                                                                                  <w:marRight w:val="0"/>
                                                                                  <w:marTop w:val="0"/>
                                                                                  <w:marBottom w:val="0"/>
                                                                                  <w:divBdr>
                                                                                    <w:top w:val="none" w:sz="0" w:space="0" w:color="auto"/>
                                                                                    <w:left w:val="none" w:sz="0" w:space="0" w:color="auto"/>
                                                                                    <w:bottom w:val="none" w:sz="0" w:space="0" w:color="auto"/>
                                                                                    <w:right w:val="none" w:sz="0" w:space="0" w:color="auto"/>
                                                                                  </w:divBdr>
                                                                                  <w:divsChild>
                                                                                    <w:div w:id="1836527025">
                                                                                      <w:marLeft w:val="0"/>
                                                                                      <w:marRight w:val="0"/>
                                                                                      <w:marTop w:val="0"/>
                                                                                      <w:marBottom w:val="0"/>
                                                                                      <w:divBdr>
                                                                                        <w:top w:val="none" w:sz="0" w:space="0" w:color="auto"/>
                                                                                        <w:left w:val="none" w:sz="0" w:space="0" w:color="auto"/>
                                                                                        <w:bottom w:val="none" w:sz="0" w:space="0" w:color="auto"/>
                                                                                        <w:right w:val="none" w:sz="0" w:space="0" w:color="auto"/>
                                                                                      </w:divBdr>
                                                                                      <w:divsChild>
                                                                                        <w:div w:id="2024701630">
                                                                                          <w:marLeft w:val="0"/>
                                                                                          <w:marRight w:val="0"/>
                                                                                          <w:marTop w:val="0"/>
                                                                                          <w:marBottom w:val="0"/>
                                                                                          <w:divBdr>
                                                                                            <w:top w:val="none" w:sz="0" w:space="0" w:color="auto"/>
                                                                                            <w:left w:val="none" w:sz="0" w:space="0" w:color="auto"/>
                                                                                            <w:bottom w:val="none" w:sz="0" w:space="0" w:color="auto"/>
                                                                                            <w:right w:val="none" w:sz="0" w:space="0" w:color="auto"/>
                                                                                          </w:divBdr>
                                                                                          <w:divsChild>
                                                                                            <w:div w:id="2130204007">
                                                                                              <w:marLeft w:val="0"/>
                                                                                              <w:marRight w:val="0"/>
                                                                                              <w:marTop w:val="0"/>
                                                                                              <w:marBottom w:val="0"/>
                                                                                              <w:divBdr>
                                                                                                <w:top w:val="none" w:sz="0" w:space="0" w:color="auto"/>
                                                                                                <w:left w:val="none" w:sz="0" w:space="0" w:color="auto"/>
                                                                                                <w:bottom w:val="none" w:sz="0" w:space="0" w:color="auto"/>
                                                                                                <w:right w:val="none" w:sz="0" w:space="0" w:color="auto"/>
                                                                                              </w:divBdr>
                                                                                              <w:divsChild>
                                                                                                <w:div w:id="13887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800679">
                                                                      <w:marLeft w:val="0"/>
                                                                      <w:marRight w:val="0"/>
                                                                      <w:marTop w:val="0"/>
                                                                      <w:marBottom w:val="0"/>
                                                                      <w:divBdr>
                                                                        <w:top w:val="none" w:sz="0" w:space="0" w:color="auto"/>
                                                                        <w:left w:val="none" w:sz="0" w:space="0" w:color="auto"/>
                                                                        <w:bottom w:val="none" w:sz="0" w:space="0" w:color="auto"/>
                                                                        <w:right w:val="none" w:sz="0" w:space="0" w:color="auto"/>
                                                                      </w:divBdr>
                                                                      <w:divsChild>
                                                                        <w:div w:id="1300455987">
                                                                          <w:marLeft w:val="0"/>
                                                                          <w:marRight w:val="0"/>
                                                                          <w:marTop w:val="0"/>
                                                                          <w:marBottom w:val="0"/>
                                                                          <w:divBdr>
                                                                            <w:top w:val="none" w:sz="0" w:space="0" w:color="auto"/>
                                                                            <w:left w:val="none" w:sz="0" w:space="0" w:color="auto"/>
                                                                            <w:bottom w:val="none" w:sz="0" w:space="0" w:color="auto"/>
                                                                            <w:right w:val="none" w:sz="0" w:space="0" w:color="auto"/>
                                                                          </w:divBdr>
                                                                          <w:divsChild>
                                                                            <w:div w:id="290291086">
                                                                              <w:marLeft w:val="0"/>
                                                                              <w:marRight w:val="0"/>
                                                                              <w:marTop w:val="0"/>
                                                                              <w:marBottom w:val="0"/>
                                                                              <w:divBdr>
                                                                                <w:top w:val="none" w:sz="0" w:space="0" w:color="auto"/>
                                                                                <w:left w:val="none" w:sz="0" w:space="0" w:color="auto"/>
                                                                                <w:bottom w:val="none" w:sz="0" w:space="0" w:color="auto"/>
                                                                                <w:right w:val="none" w:sz="0" w:space="0" w:color="auto"/>
                                                                              </w:divBdr>
                                                                              <w:divsChild>
                                                                                <w:div w:id="1940480514">
                                                                                  <w:marLeft w:val="0"/>
                                                                                  <w:marRight w:val="0"/>
                                                                                  <w:marTop w:val="0"/>
                                                                                  <w:marBottom w:val="0"/>
                                                                                  <w:divBdr>
                                                                                    <w:top w:val="none" w:sz="0" w:space="0" w:color="auto"/>
                                                                                    <w:left w:val="none" w:sz="0" w:space="0" w:color="auto"/>
                                                                                    <w:bottom w:val="none" w:sz="0" w:space="0" w:color="auto"/>
                                                                                    <w:right w:val="none" w:sz="0" w:space="0" w:color="auto"/>
                                                                                  </w:divBdr>
                                                                                  <w:divsChild>
                                                                                    <w:div w:id="307629910">
                                                                                      <w:marLeft w:val="0"/>
                                                                                      <w:marRight w:val="0"/>
                                                                                      <w:marTop w:val="0"/>
                                                                                      <w:marBottom w:val="0"/>
                                                                                      <w:divBdr>
                                                                                        <w:top w:val="none" w:sz="0" w:space="0" w:color="auto"/>
                                                                                        <w:left w:val="none" w:sz="0" w:space="0" w:color="auto"/>
                                                                                        <w:bottom w:val="none" w:sz="0" w:space="0" w:color="auto"/>
                                                                                        <w:right w:val="none" w:sz="0" w:space="0" w:color="auto"/>
                                                                                      </w:divBdr>
                                                                                      <w:divsChild>
                                                                                        <w:div w:id="870070810">
                                                                                          <w:marLeft w:val="0"/>
                                                                                          <w:marRight w:val="0"/>
                                                                                          <w:marTop w:val="0"/>
                                                                                          <w:marBottom w:val="0"/>
                                                                                          <w:divBdr>
                                                                                            <w:top w:val="none" w:sz="0" w:space="0" w:color="auto"/>
                                                                                            <w:left w:val="none" w:sz="0" w:space="0" w:color="auto"/>
                                                                                            <w:bottom w:val="none" w:sz="0" w:space="0" w:color="auto"/>
                                                                                            <w:right w:val="none" w:sz="0" w:space="0" w:color="auto"/>
                                                                                          </w:divBdr>
                                                                                          <w:divsChild>
                                                                                            <w:div w:id="797257809">
                                                                                              <w:marLeft w:val="0"/>
                                                                                              <w:marRight w:val="0"/>
                                                                                              <w:marTop w:val="0"/>
                                                                                              <w:marBottom w:val="0"/>
                                                                                              <w:divBdr>
                                                                                                <w:top w:val="none" w:sz="0" w:space="0" w:color="auto"/>
                                                                                                <w:left w:val="none" w:sz="0" w:space="0" w:color="auto"/>
                                                                                                <w:bottom w:val="none" w:sz="0" w:space="0" w:color="auto"/>
                                                                                                <w:right w:val="none" w:sz="0" w:space="0" w:color="auto"/>
                                                                                              </w:divBdr>
                                                                                              <w:divsChild>
                                                                                                <w:div w:id="19655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03232">
                                                                              <w:marLeft w:val="0"/>
                                                                              <w:marRight w:val="0"/>
                                                                              <w:marTop w:val="0"/>
                                                                              <w:marBottom w:val="0"/>
                                                                              <w:divBdr>
                                                                                <w:top w:val="none" w:sz="0" w:space="0" w:color="auto"/>
                                                                                <w:left w:val="none" w:sz="0" w:space="0" w:color="auto"/>
                                                                                <w:bottom w:val="none" w:sz="0" w:space="0" w:color="auto"/>
                                                                                <w:right w:val="none" w:sz="0" w:space="0" w:color="auto"/>
                                                                              </w:divBdr>
                                                                              <w:divsChild>
                                                                                <w:div w:id="1049457441">
                                                                                  <w:marLeft w:val="0"/>
                                                                                  <w:marRight w:val="0"/>
                                                                                  <w:marTop w:val="0"/>
                                                                                  <w:marBottom w:val="0"/>
                                                                                  <w:divBdr>
                                                                                    <w:top w:val="none" w:sz="0" w:space="0" w:color="auto"/>
                                                                                    <w:left w:val="none" w:sz="0" w:space="0" w:color="auto"/>
                                                                                    <w:bottom w:val="none" w:sz="0" w:space="0" w:color="auto"/>
                                                                                    <w:right w:val="none" w:sz="0" w:space="0" w:color="auto"/>
                                                                                  </w:divBdr>
                                                                                  <w:divsChild>
                                                                                    <w:div w:id="421612814">
                                                                                      <w:marLeft w:val="0"/>
                                                                                      <w:marRight w:val="0"/>
                                                                                      <w:marTop w:val="0"/>
                                                                                      <w:marBottom w:val="0"/>
                                                                                      <w:divBdr>
                                                                                        <w:top w:val="none" w:sz="0" w:space="0" w:color="auto"/>
                                                                                        <w:left w:val="none" w:sz="0" w:space="0" w:color="auto"/>
                                                                                        <w:bottom w:val="none" w:sz="0" w:space="0" w:color="auto"/>
                                                                                        <w:right w:val="none" w:sz="0" w:space="0" w:color="auto"/>
                                                                                      </w:divBdr>
                                                                                    </w:div>
                                                                                    <w:div w:id="21423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168351">
                                                                      <w:marLeft w:val="0"/>
                                                                      <w:marRight w:val="0"/>
                                                                      <w:marTop w:val="0"/>
                                                                      <w:marBottom w:val="0"/>
                                                                      <w:divBdr>
                                                                        <w:top w:val="none" w:sz="0" w:space="0" w:color="auto"/>
                                                                        <w:left w:val="none" w:sz="0" w:space="0" w:color="auto"/>
                                                                        <w:bottom w:val="none" w:sz="0" w:space="0" w:color="auto"/>
                                                                        <w:right w:val="none" w:sz="0" w:space="0" w:color="auto"/>
                                                                      </w:divBdr>
                                                                      <w:divsChild>
                                                                        <w:div w:id="1691107415">
                                                                          <w:marLeft w:val="0"/>
                                                                          <w:marRight w:val="0"/>
                                                                          <w:marTop w:val="0"/>
                                                                          <w:marBottom w:val="0"/>
                                                                          <w:divBdr>
                                                                            <w:top w:val="none" w:sz="0" w:space="0" w:color="auto"/>
                                                                            <w:left w:val="none" w:sz="0" w:space="0" w:color="auto"/>
                                                                            <w:bottom w:val="none" w:sz="0" w:space="0" w:color="auto"/>
                                                                            <w:right w:val="none" w:sz="0" w:space="0" w:color="auto"/>
                                                                          </w:divBdr>
                                                                          <w:divsChild>
                                                                            <w:div w:id="204484573">
                                                                              <w:marLeft w:val="0"/>
                                                                              <w:marRight w:val="0"/>
                                                                              <w:marTop w:val="0"/>
                                                                              <w:marBottom w:val="0"/>
                                                                              <w:divBdr>
                                                                                <w:top w:val="none" w:sz="0" w:space="0" w:color="auto"/>
                                                                                <w:left w:val="none" w:sz="0" w:space="0" w:color="auto"/>
                                                                                <w:bottom w:val="none" w:sz="0" w:space="0" w:color="auto"/>
                                                                                <w:right w:val="none" w:sz="0" w:space="0" w:color="auto"/>
                                                                              </w:divBdr>
                                                                              <w:divsChild>
                                                                                <w:div w:id="1015617645">
                                                                                  <w:marLeft w:val="0"/>
                                                                                  <w:marRight w:val="0"/>
                                                                                  <w:marTop w:val="0"/>
                                                                                  <w:marBottom w:val="0"/>
                                                                                  <w:divBdr>
                                                                                    <w:top w:val="none" w:sz="0" w:space="0" w:color="auto"/>
                                                                                    <w:left w:val="none" w:sz="0" w:space="0" w:color="auto"/>
                                                                                    <w:bottom w:val="none" w:sz="0" w:space="0" w:color="auto"/>
                                                                                    <w:right w:val="none" w:sz="0" w:space="0" w:color="auto"/>
                                                                                  </w:divBdr>
                                                                                  <w:divsChild>
                                                                                    <w:div w:id="1599753755">
                                                                                      <w:marLeft w:val="0"/>
                                                                                      <w:marRight w:val="0"/>
                                                                                      <w:marTop w:val="0"/>
                                                                                      <w:marBottom w:val="0"/>
                                                                                      <w:divBdr>
                                                                                        <w:top w:val="none" w:sz="0" w:space="0" w:color="auto"/>
                                                                                        <w:left w:val="none" w:sz="0" w:space="0" w:color="auto"/>
                                                                                        <w:bottom w:val="none" w:sz="0" w:space="0" w:color="auto"/>
                                                                                        <w:right w:val="none" w:sz="0" w:space="0" w:color="auto"/>
                                                                                      </w:divBdr>
                                                                                    </w:div>
                                                                                    <w:div w:id="20540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1921">
                                                                              <w:marLeft w:val="0"/>
                                                                              <w:marRight w:val="0"/>
                                                                              <w:marTop w:val="0"/>
                                                                              <w:marBottom w:val="0"/>
                                                                              <w:divBdr>
                                                                                <w:top w:val="none" w:sz="0" w:space="0" w:color="auto"/>
                                                                                <w:left w:val="none" w:sz="0" w:space="0" w:color="auto"/>
                                                                                <w:bottom w:val="none" w:sz="0" w:space="0" w:color="auto"/>
                                                                                <w:right w:val="none" w:sz="0" w:space="0" w:color="auto"/>
                                                                              </w:divBdr>
                                                                              <w:divsChild>
                                                                                <w:div w:id="1596981964">
                                                                                  <w:marLeft w:val="0"/>
                                                                                  <w:marRight w:val="0"/>
                                                                                  <w:marTop w:val="0"/>
                                                                                  <w:marBottom w:val="0"/>
                                                                                  <w:divBdr>
                                                                                    <w:top w:val="none" w:sz="0" w:space="0" w:color="auto"/>
                                                                                    <w:left w:val="none" w:sz="0" w:space="0" w:color="auto"/>
                                                                                    <w:bottom w:val="none" w:sz="0" w:space="0" w:color="auto"/>
                                                                                    <w:right w:val="none" w:sz="0" w:space="0" w:color="auto"/>
                                                                                  </w:divBdr>
                                                                                  <w:divsChild>
                                                                                    <w:div w:id="921833532">
                                                                                      <w:marLeft w:val="0"/>
                                                                                      <w:marRight w:val="0"/>
                                                                                      <w:marTop w:val="0"/>
                                                                                      <w:marBottom w:val="0"/>
                                                                                      <w:divBdr>
                                                                                        <w:top w:val="none" w:sz="0" w:space="0" w:color="auto"/>
                                                                                        <w:left w:val="none" w:sz="0" w:space="0" w:color="auto"/>
                                                                                        <w:bottom w:val="none" w:sz="0" w:space="0" w:color="auto"/>
                                                                                        <w:right w:val="none" w:sz="0" w:space="0" w:color="auto"/>
                                                                                      </w:divBdr>
                                                                                      <w:divsChild>
                                                                                        <w:div w:id="2075351828">
                                                                                          <w:marLeft w:val="0"/>
                                                                                          <w:marRight w:val="0"/>
                                                                                          <w:marTop w:val="0"/>
                                                                                          <w:marBottom w:val="0"/>
                                                                                          <w:divBdr>
                                                                                            <w:top w:val="none" w:sz="0" w:space="0" w:color="auto"/>
                                                                                            <w:left w:val="none" w:sz="0" w:space="0" w:color="auto"/>
                                                                                            <w:bottom w:val="none" w:sz="0" w:space="0" w:color="auto"/>
                                                                                            <w:right w:val="none" w:sz="0" w:space="0" w:color="auto"/>
                                                                                          </w:divBdr>
                                                                                          <w:divsChild>
                                                                                            <w:div w:id="1587231384">
                                                                                              <w:marLeft w:val="0"/>
                                                                                              <w:marRight w:val="0"/>
                                                                                              <w:marTop w:val="0"/>
                                                                                              <w:marBottom w:val="0"/>
                                                                                              <w:divBdr>
                                                                                                <w:top w:val="none" w:sz="0" w:space="0" w:color="auto"/>
                                                                                                <w:left w:val="none" w:sz="0" w:space="0" w:color="auto"/>
                                                                                                <w:bottom w:val="none" w:sz="0" w:space="0" w:color="auto"/>
                                                                                                <w:right w:val="none" w:sz="0" w:space="0" w:color="auto"/>
                                                                                              </w:divBdr>
                                                                                              <w:divsChild>
                                                                                                <w:div w:id="10974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9636">
                                                                      <w:marLeft w:val="0"/>
                                                                      <w:marRight w:val="0"/>
                                                                      <w:marTop w:val="0"/>
                                                                      <w:marBottom w:val="0"/>
                                                                      <w:divBdr>
                                                                        <w:top w:val="none" w:sz="0" w:space="0" w:color="auto"/>
                                                                        <w:left w:val="none" w:sz="0" w:space="0" w:color="auto"/>
                                                                        <w:bottom w:val="none" w:sz="0" w:space="0" w:color="auto"/>
                                                                        <w:right w:val="none" w:sz="0" w:space="0" w:color="auto"/>
                                                                      </w:divBdr>
                                                                      <w:divsChild>
                                                                        <w:div w:id="1158226592">
                                                                          <w:marLeft w:val="0"/>
                                                                          <w:marRight w:val="0"/>
                                                                          <w:marTop w:val="0"/>
                                                                          <w:marBottom w:val="0"/>
                                                                          <w:divBdr>
                                                                            <w:top w:val="none" w:sz="0" w:space="0" w:color="auto"/>
                                                                            <w:left w:val="none" w:sz="0" w:space="0" w:color="auto"/>
                                                                            <w:bottom w:val="none" w:sz="0" w:space="0" w:color="auto"/>
                                                                            <w:right w:val="none" w:sz="0" w:space="0" w:color="auto"/>
                                                                          </w:divBdr>
                                                                          <w:divsChild>
                                                                            <w:div w:id="1111511646">
                                                                              <w:marLeft w:val="0"/>
                                                                              <w:marRight w:val="0"/>
                                                                              <w:marTop w:val="0"/>
                                                                              <w:marBottom w:val="0"/>
                                                                              <w:divBdr>
                                                                                <w:top w:val="none" w:sz="0" w:space="0" w:color="auto"/>
                                                                                <w:left w:val="none" w:sz="0" w:space="0" w:color="auto"/>
                                                                                <w:bottom w:val="none" w:sz="0" w:space="0" w:color="auto"/>
                                                                                <w:right w:val="none" w:sz="0" w:space="0" w:color="auto"/>
                                                                              </w:divBdr>
                                                                              <w:divsChild>
                                                                                <w:div w:id="175462154">
                                                                                  <w:marLeft w:val="0"/>
                                                                                  <w:marRight w:val="0"/>
                                                                                  <w:marTop w:val="0"/>
                                                                                  <w:marBottom w:val="0"/>
                                                                                  <w:divBdr>
                                                                                    <w:top w:val="none" w:sz="0" w:space="0" w:color="auto"/>
                                                                                    <w:left w:val="none" w:sz="0" w:space="0" w:color="auto"/>
                                                                                    <w:bottom w:val="none" w:sz="0" w:space="0" w:color="auto"/>
                                                                                    <w:right w:val="none" w:sz="0" w:space="0" w:color="auto"/>
                                                                                  </w:divBdr>
                                                                                  <w:divsChild>
                                                                                    <w:div w:id="567424958">
                                                                                      <w:marLeft w:val="0"/>
                                                                                      <w:marRight w:val="0"/>
                                                                                      <w:marTop w:val="0"/>
                                                                                      <w:marBottom w:val="0"/>
                                                                                      <w:divBdr>
                                                                                        <w:top w:val="none" w:sz="0" w:space="0" w:color="auto"/>
                                                                                        <w:left w:val="none" w:sz="0" w:space="0" w:color="auto"/>
                                                                                        <w:bottom w:val="none" w:sz="0" w:space="0" w:color="auto"/>
                                                                                        <w:right w:val="none" w:sz="0" w:space="0" w:color="auto"/>
                                                                                      </w:divBdr>
                                                                                    </w:div>
                                                                                    <w:div w:id="10906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564">
                                                                              <w:marLeft w:val="0"/>
                                                                              <w:marRight w:val="0"/>
                                                                              <w:marTop w:val="0"/>
                                                                              <w:marBottom w:val="0"/>
                                                                              <w:divBdr>
                                                                                <w:top w:val="none" w:sz="0" w:space="0" w:color="auto"/>
                                                                                <w:left w:val="none" w:sz="0" w:space="0" w:color="auto"/>
                                                                                <w:bottom w:val="none" w:sz="0" w:space="0" w:color="auto"/>
                                                                                <w:right w:val="none" w:sz="0" w:space="0" w:color="auto"/>
                                                                              </w:divBdr>
                                                                              <w:divsChild>
                                                                                <w:div w:id="1655837140">
                                                                                  <w:marLeft w:val="0"/>
                                                                                  <w:marRight w:val="0"/>
                                                                                  <w:marTop w:val="0"/>
                                                                                  <w:marBottom w:val="0"/>
                                                                                  <w:divBdr>
                                                                                    <w:top w:val="none" w:sz="0" w:space="0" w:color="auto"/>
                                                                                    <w:left w:val="none" w:sz="0" w:space="0" w:color="auto"/>
                                                                                    <w:bottom w:val="none" w:sz="0" w:space="0" w:color="auto"/>
                                                                                    <w:right w:val="none" w:sz="0" w:space="0" w:color="auto"/>
                                                                                  </w:divBdr>
                                                                                  <w:divsChild>
                                                                                    <w:div w:id="1658613643">
                                                                                      <w:marLeft w:val="0"/>
                                                                                      <w:marRight w:val="0"/>
                                                                                      <w:marTop w:val="0"/>
                                                                                      <w:marBottom w:val="0"/>
                                                                                      <w:divBdr>
                                                                                        <w:top w:val="none" w:sz="0" w:space="0" w:color="auto"/>
                                                                                        <w:left w:val="none" w:sz="0" w:space="0" w:color="auto"/>
                                                                                        <w:bottom w:val="none" w:sz="0" w:space="0" w:color="auto"/>
                                                                                        <w:right w:val="none" w:sz="0" w:space="0" w:color="auto"/>
                                                                                      </w:divBdr>
                                                                                      <w:divsChild>
                                                                                        <w:div w:id="960578614">
                                                                                          <w:marLeft w:val="0"/>
                                                                                          <w:marRight w:val="0"/>
                                                                                          <w:marTop w:val="0"/>
                                                                                          <w:marBottom w:val="0"/>
                                                                                          <w:divBdr>
                                                                                            <w:top w:val="none" w:sz="0" w:space="0" w:color="auto"/>
                                                                                            <w:left w:val="none" w:sz="0" w:space="0" w:color="auto"/>
                                                                                            <w:bottom w:val="none" w:sz="0" w:space="0" w:color="auto"/>
                                                                                            <w:right w:val="none" w:sz="0" w:space="0" w:color="auto"/>
                                                                                          </w:divBdr>
                                                                                          <w:divsChild>
                                                                                            <w:div w:id="287856928">
                                                                                              <w:marLeft w:val="0"/>
                                                                                              <w:marRight w:val="0"/>
                                                                                              <w:marTop w:val="0"/>
                                                                                              <w:marBottom w:val="0"/>
                                                                                              <w:divBdr>
                                                                                                <w:top w:val="none" w:sz="0" w:space="0" w:color="auto"/>
                                                                                                <w:left w:val="none" w:sz="0" w:space="0" w:color="auto"/>
                                                                                                <w:bottom w:val="none" w:sz="0" w:space="0" w:color="auto"/>
                                                                                                <w:right w:val="none" w:sz="0" w:space="0" w:color="auto"/>
                                                                                              </w:divBdr>
                                                                                              <w:divsChild>
                                                                                                <w:div w:id="2345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682655">
      <w:bodyDiv w:val="1"/>
      <w:marLeft w:val="0"/>
      <w:marRight w:val="0"/>
      <w:marTop w:val="0"/>
      <w:marBottom w:val="0"/>
      <w:divBdr>
        <w:top w:val="none" w:sz="0" w:space="0" w:color="auto"/>
        <w:left w:val="none" w:sz="0" w:space="0" w:color="auto"/>
        <w:bottom w:val="none" w:sz="0" w:space="0" w:color="auto"/>
        <w:right w:val="none" w:sz="0" w:space="0" w:color="auto"/>
      </w:divBdr>
    </w:div>
    <w:div w:id="555236145">
      <w:bodyDiv w:val="1"/>
      <w:marLeft w:val="0"/>
      <w:marRight w:val="0"/>
      <w:marTop w:val="0"/>
      <w:marBottom w:val="0"/>
      <w:divBdr>
        <w:top w:val="none" w:sz="0" w:space="0" w:color="auto"/>
        <w:left w:val="none" w:sz="0" w:space="0" w:color="auto"/>
        <w:bottom w:val="none" w:sz="0" w:space="0" w:color="auto"/>
        <w:right w:val="none" w:sz="0" w:space="0" w:color="auto"/>
      </w:divBdr>
    </w:div>
    <w:div w:id="565073535">
      <w:bodyDiv w:val="1"/>
      <w:marLeft w:val="0"/>
      <w:marRight w:val="0"/>
      <w:marTop w:val="0"/>
      <w:marBottom w:val="0"/>
      <w:divBdr>
        <w:top w:val="none" w:sz="0" w:space="0" w:color="auto"/>
        <w:left w:val="none" w:sz="0" w:space="0" w:color="auto"/>
        <w:bottom w:val="none" w:sz="0" w:space="0" w:color="auto"/>
        <w:right w:val="none" w:sz="0" w:space="0" w:color="auto"/>
      </w:divBdr>
    </w:div>
    <w:div w:id="582110583">
      <w:bodyDiv w:val="1"/>
      <w:marLeft w:val="0"/>
      <w:marRight w:val="0"/>
      <w:marTop w:val="0"/>
      <w:marBottom w:val="0"/>
      <w:divBdr>
        <w:top w:val="none" w:sz="0" w:space="0" w:color="auto"/>
        <w:left w:val="none" w:sz="0" w:space="0" w:color="auto"/>
        <w:bottom w:val="none" w:sz="0" w:space="0" w:color="auto"/>
        <w:right w:val="none" w:sz="0" w:space="0" w:color="auto"/>
      </w:divBdr>
    </w:div>
    <w:div w:id="608051063">
      <w:bodyDiv w:val="1"/>
      <w:marLeft w:val="0"/>
      <w:marRight w:val="0"/>
      <w:marTop w:val="0"/>
      <w:marBottom w:val="0"/>
      <w:divBdr>
        <w:top w:val="none" w:sz="0" w:space="0" w:color="auto"/>
        <w:left w:val="none" w:sz="0" w:space="0" w:color="auto"/>
        <w:bottom w:val="none" w:sz="0" w:space="0" w:color="auto"/>
        <w:right w:val="none" w:sz="0" w:space="0" w:color="auto"/>
      </w:divBdr>
    </w:div>
    <w:div w:id="624701690">
      <w:bodyDiv w:val="1"/>
      <w:marLeft w:val="0"/>
      <w:marRight w:val="0"/>
      <w:marTop w:val="0"/>
      <w:marBottom w:val="0"/>
      <w:divBdr>
        <w:top w:val="none" w:sz="0" w:space="0" w:color="auto"/>
        <w:left w:val="none" w:sz="0" w:space="0" w:color="auto"/>
        <w:bottom w:val="none" w:sz="0" w:space="0" w:color="auto"/>
        <w:right w:val="none" w:sz="0" w:space="0" w:color="auto"/>
      </w:divBdr>
    </w:div>
    <w:div w:id="637491493">
      <w:bodyDiv w:val="1"/>
      <w:marLeft w:val="0"/>
      <w:marRight w:val="0"/>
      <w:marTop w:val="0"/>
      <w:marBottom w:val="0"/>
      <w:divBdr>
        <w:top w:val="none" w:sz="0" w:space="0" w:color="auto"/>
        <w:left w:val="none" w:sz="0" w:space="0" w:color="auto"/>
        <w:bottom w:val="none" w:sz="0" w:space="0" w:color="auto"/>
        <w:right w:val="none" w:sz="0" w:space="0" w:color="auto"/>
      </w:divBdr>
    </w:div>
    <w:div w:id="670718903">
      <w:bodyDiv w:val="1"/>
      <w:marLeft w:val="0"/>
      <w:marRight w:val="0"/>
      <w:marTop w:val="0"/>
      <w:marBottom w:val="0"/>
      <w:divBdr>
        <w:top w:val="none" w:sz="0" w:space="0" w:color="auto"/>
        <w:left w:val="none" w:sz="0" w:space="0" w:color="auto"/>
        <w:bottom w:val="none" w:sz="0" w:space="0" w:color="auto"/>
        <w:right w:val="none" w:sz="0" w:space="0" w:color="auto"/>
      </w:divBdr>
    </w:div>
    <w:div w:id="681081867">
      <w:bodyDiv w:val="1"/>
      <w:marLeft w:val="0"/>
      <w:marRight w:val="0"/>
      <w:marTop w:val="0"/>
      <w:marBottom w:val="0"/>
      <w:divBdr>
        <w:top w:val="none" w:sz="0" w:space="0" w:color="auto"/>
        <w:left w:val="none" w:sz="0" w:space="0" w:color="auto"/>
        <w:bottom w:val="none" w:sz="0" w:space="0" w:color="auto"/>
        <w:right w:val="none" w:sz="0" w:space="0" w:color="auto"/>
      </w:divBdr>
    </w:div>
    <w:div w:id="681130976">
      <w:bodyDiv w:val="1"/>
      <w:marLeft w:val="0"/>
      <w:marRight w:val="0"/>
      <w:marTop w:val="0"/>
      <w:marBottom w:val="0"/>
      <w:divBdr>
        <w:top w:val="none" w:sz="0" w:space="0" w:color="auto"/>
        <w:left w:val="none" w:sz="0" w:space="0" w:color="auto"/>
        <w:bottom w:val="none" w:sz="0" w:space="0" w:color="auto"/>
        <w:right w:val="none" w:sz="0" w:space="0" w:color="auto"/>
      </w:divBdr>
    </w:div>
    <w:div w:id="696469119">
      <w:bodyDiv w:val="1"/>
      <w:marLeft w:val="0"/>
      <w:marRight w:val="0"/>
      <w:marTop w:val="0"/>
      <w:marBottom w:val="0"/>
      <w:divBdr>
        <w:top w:val="none" w:sz="0" w:space="0" w:color="auto"/>
        <w:left w:val="none" w:sz="0" w:space="0" w:color="auto"/>
        <w:bottom w:val="none" w:sz="0" w:space="0" w:color="auto"/>
        <w:right w:val="none" w:sz="0" w:space="0" w:color="auto"/>
      </w:divBdr>
    </w:div>
    <w:div w:id="711464142">
      <w:bodyDiv w:val="1"/>
      <w:marLeft w:val="0"/>
      <w:marRight w:val="0"/>
      <w:marTop w:val="0"/>
      <w:marBottom w:val="0"/>
      <w:divBdr>
        <w:top w:val="none" w:sz="0" w:space="0" w:color="auto"/>
        <w:left w:val="none" w:sz="0" w:space="0" w:color="auto"/>
        <w:bottom w:val="none" w:sz="0" w:space="0" w:color="auto"/>
        <w:right w:val="none" w:sz="0" w:space="0" w:color="auto"/>
      </w:divBdr>
    </w:div>
    <w:div w:id="735082033">
      <w:bodyDiv w:val="1"/>
      <w:marLeft w:val="0"/>
      <w:marRight w:val="0"/>
      <w:marTop w:val="0"/>
      <w:marBottom w:val="0"/>
      <w:divBdr>
        <w:top w:val="none" w:sz="0" w:space="0" w:color="auto"/>
        <w:left w:val="none" w:sz="0" w:space="0" w:color="auto"/>
        <w:bottom w:val="none" w:sz="0" w:space="0" w:color="auto"/>
        <w:right w:val="none" w:sz="0" w:space="0" w:color="auto"/>
      </w:divBdr>
    </w:div>
    <w:div w:id="739671720">
      <w:bodyDiv w:val="1"/>
      <w:marLeft w:val="0"/>
      <w:marRight w:val="0"/>
      <w:marTop w:val="0"/>
      <w:marBottom w:val="0"/>
      <w:divBdr>
        <w:top w:val="none" w:sz="0" w:space="0" w:color="auto"/>
        <w:left w:val="none" w:sz="0" w:space="0" w:color="auto"/>
        <w:bottom w:val="none" w:sz="0" w:space="0" w:color="auto"/>
        <w:right w:val="none" w:sz="0" w:space="0" w:color="auto"/>
      </w:divBdr>
    </w:div>
    <w:div w:id="766847325">
      <w:bodyDiv w:val="1"/>
      <w:marLeft w:val="0"/>
      <w:marRight w:val="0"/>
      <w:marTop w:val="0"/>
      <w:marBottom w:val="0"/>
      <w:divBdr>
        <w:top w:val="none" w:sz="0" w:space="0" w:color="auto"/>
        <w:left w:val="none" w:sz="0" w:space="0" w:color="auto"/>
        <w:bottom w:val="none" w:sz="0" w:space="0" w:color="auto"/>
        <w:right w:val="none" w:sz="0" w:space="0" w:color="auto"/>
      </w:divBdr>
    </w:div>
    <w:div w:id="771049284">
      <w:bodyDiv w:val="1"/>
      <w:marLeft w:val="0"/>
      <w:marRight w:val="0"/>
      <w:marTop w:val="0"/>
      <w:marBottom w:val="0"/>
      <w:divBdr>
        <w:top w:val="none" w:sz="0" w:space="0" w:color="auto"/>
        <w:left w:val="none" w:sz="0" w:space="0" w:color="auto"/>
        <w:bottom w:val="none" w:sz="0" w:space="0" w:color="auto"/>
        <w:right w:val="none" w:sz="0" w:space="0" w:color="auto"/>
      </w:divBdr>
    </w:div>
    <w:div w:id="777682884">
      <w:bodyDiv w:val="1"/>
      <w:marLeft w:val="0"/>
      <w:marRight w:val="0"/>
      <w:marTop w:val="0"/>
      <w:marBottom w:val="0"/>
      <w:divBdr>
        <w:top w:val="none" w:sz="0" w:space="0" w:color="auto"/>
        <w:left w:val="none" w:sz="0" w:space="0" w:color="auto"/>
        <w:bottom w:val="none" w:sz="0" w:space="0" w:color="auto"/>
        <w:right w:val="none" w:sz="0" w:space="0" w:color="auto"/>
      </w:divBdr>
    </w:div>
    <w:div w:id="819006757">
      <w:bodyDiv w:val="1"/>
      <w:marLeft w:val="0"/>
      <w:marRight w:val="0"/>
      <w:marTop w:val="0"/>
      <w:marBottom w:val="0"/>
      <w:divBdr>
        <w:top w:val="none" w:sz="0" w:space="0" w:color="auto"/>
        <w:left w:val="none" w:sz="0" w:space="0" w:color="auto"/>
        <w:bottom w:val="none" w:sz="0" w:space="0" w:color="auto"/>
        <w:right w:val="none" w:sz="0" w:space="0" w:color="auto"/>
      </w:divBdr>
    </w:div>
    <w:div w:id="826475008">
      <w:bodyDiv w:val="1"/>
      <w:marLeft w:val="0"/>
      <w:marRight w:val="0"/>
      <w:marTop w:val="0"/>
      <w:marBottom w:val="0"/>
      <w:divBdr>
        <w:top w:val="none" w:sz="0" w:space="0" w:color="auto"/>
        <w:left w:val="none" w:sz="0" w:space="0" w:color="auto"/>
        <w:bottom w:val="none" w:sz="0" w:space="0" w:color="auto"/>
        <w:right w:val="none" w:sz="0" w:space="0" w:color="auto"/>
      </w:divBdr>
    </w:div>
    <w:div w:id="844169529">
      <w:bodyDiv w:val="1"/>
      <w:marLeft w:val="0"/>
      <w:marRight w:val="0"/>
      <w:marTop w:val="0"/>
      <w:marBottom w:val="0"/>
      <w:divBdr>
        <w:top w:val="none" w:sz="0" w:space="0" w:color="auto"/>
        <w:left w:val="none" w:sz="0" w:space="0" w:color="auto"/>
        <w:bottom w:val="none" w:sz="0" w:space="0" w:color="auto"/>
        <w:right w:val="none" w:sz="0" w:space="0" w:color="auto"/>
      </w:divBdr>
    </w:div>
    <w:div w:id="892085089">
      <w:bodyDiv w:val="1"/>
      <w:marLeft w:val="0"/>
      <w:marRight w:val="0"/>
      <w:marTop w:val="0"/>
      <w:marBottom w:val="0"/>
      <w:divBdr>
        <w:top w:val="none" w:sz="0" w:space="0" w:color="auto"/>
        <w:left w:val="none" w:sz="0" w:space="0" w:color="auto"/>
        <w:bottom w:val="none" w:sz="0" w:space="0" w:color="auto"/>
        <w:right w:val="none" w:sz="0" w:space="0" w:color="auto"/>
      </w:divBdr>
    </w:div>
    <w:div w:id="932664279">
      <w:bodyDiv w:val="1"/>
      <w:marLeft w:val="0"/>
      <w:marRight w:val="0"/>
      <w:marTop w:val="0"/>
      <w:marBottom w:val="0"/>
      <w:divBdr>
        <w:top w:val="none" w:sz="0" w:space="0" w:color="auto"/>
        <w:left w:val="none" w:sz="0" w:space="0" w:color="auto"/>
        <w:bottom w:val="none" w:sz="0" w:space="0" w:color="auto"/>
        <w:right w:val="none" w:sz="0" w:space="0" w:color="auto"/>
      </w:divBdr>
    </w:div>
    <w:div w:id="945888746">
      <w:bodyDiv w:val="1"/>
      <w:marLeft w:val="0"/>
      <w:marRight w:val="0"/>
      <w:marTop w:val="0"/>
      <w:marBottom w:val="0"/>
      <w:divBdr>
        <w:top w:val="none" w:sz="0" w:space="0" w:color="auto"/>
        <w:left w:val="none" w:sz="0" w:space="0" w:color="auto"/>
        <w:bottom w:val="none" w:sz="0" w:space="0" w:color="auto"/>
        <w:right w:val="none" w:sz="0" w:space="0" w:color="auto"/>
      </w:divBdr>
    </w:div>
    <w:div w:id="973869485">
      <w:bodyDiv w:val="1"/>
      <w:marLeft w:val="0"/>
      <w:marRight w:val="0"/>
      <w:marTop w:val="0"/>
      <w:marBottom w:val="0"/>
      <w:divBdr>
        <w:top w:val="none" w:sz="0" w:space="0" w:color="auto"/>
        <w:left w:val="none" w:sz="0" w:space="0" w:color="auto"/>
        <w:bottom w:val="none" w:sz="0" w:space="0" w:color="auto"/>
        <w:right w:val="none" w:sz="0" w:space="0" w:color="auto"/>
      </w:divBdr>
    </w:div>
    <w:div w:id="976568772">
      <w:bodyDiv w:val="1"/>
      <w:marLeft w:val="0"/>
      <w:marRight w:val="0"/>
      <w:marTop w:val="0"/>
      <w:marBottom w:val="0"/>
      <w:divBdr>
        <w:top w:val="none" w:sz="0" w:space="0" w:color="auto"/>
        <w:left w:val="none" w:sz="0" w:space="0" w:color="auto"/>
        <w:bottom w:val="none" w:sz="0" w:space="0" w:color="auto"/>
        <w:right w:val="none" w:sz="0" w:space="0" w:color="auto"/>
      </w:divBdr>
    </w:div>
    <w:div w:id="1044058453">
      <w:bodyDiv w:val="1"/>
      <w:marLeft w:val="0"/>
      <w:marRight w:val="0"/>
      <w:marTop w:val="0"/>
      <w:marBottom w:val="0"/>
      <w:divBdr>
        <w:top w:val="none" w:sz="0" w:space="0" w:color="auto"/>
        <w:left w:val="none" w:sz="0" w:space="0" w:color="auto"/>
        <w:bottom w:val="none" w:sz="0" w:space="0" w:color="auto"/>
        <w:right w:val="none" w:sz="0" w:space="0" w:color="auto"/>
      </w:divBdr>
    </w:div>
    <w:div w:id="1092093950">
      <w:bodyDiv w:val="1"/>
      <w:marLeft w:val="0"/>
      <w:marRight w:val="0"/>
      <w:marTop w:val="0"/>
      <w:marBottom w:val="0"/>
      <w:divBdr>
        <w:top w:val="none" w:sz="0" w:space="0" w:color="auto"/>
        <w:left w:val="none" w:sz="0" w:space="0" w:color="auto"/>
        <w:bottom w:val="none" w:sz="0" w:space="0" w:color="auto"/>
        <w:right w:val="none" w:sz="0" w:space="0" w:color="auto"/>
      </w:divBdr>
      <w:divsChild>
        <w:div w:id="205994240">
          <w:marLeft w:val="634"/>
          <w:marRight w:val="0"/>
          <w:marTop w:val="40"/>
          <w:marBottom w:val="86"/>
          <w:divBdr>
            <w:top w:val="none" w:sz="0" w:space="0" w:color="auto"/>
            <w:left w:val="none" w:sz="0" w:space="0" w:color="auto"/>
            <w:bottom w:val="none" w:sz="0" w:space="0" w:color="auto"/>
            <w:right w:val="none" w:sz="0" w:space="0" w:color="auto"/>
          </w:divBdr>
        </w:div>
        <w:div w:id="454256860">
          <w:marLeft w:val="634"/>
          <w:marRight w:val="0"/>
          <w:marTop w:val="40"/>
          <w:marBottom w:val="86"/>
          <w:divBdr>
            <w:top w:val="none" w:sz="0" w:space="0" w:color="auto"/>
            <w:left w:val="none" w:sz="0" w:space="0" w:color="auto"/>
            <w:bottom w:val="none" w:sz="0" w:space="0" w:color="auto"/>
            <w:right w:val="none" w:sz="0" w:space="0" w:color="auto"/>
          </w:divBdr>
        </w:div>
        <w:div w:id="680010946">
          <w:marLeft w:val="634"/>
          <w:marRight w:val="0"/>
          <w:marTop w:val="40"/>
          <w:marBottom w:val="86"/>
          <w:divBdr>
            <w:top w:val="none" w:sz="0" w:space="0" w:color="auto"/>
            <w:left w:val="none" w:sz="0" w:space="0" w:color="auto"/>
            <w:bottom w:val="none" w:sz="0" w:space="0" w:color="auto"/>
            <w:right w:val="none" w:sz="0" w:space="0" w:color="auto"/>
          </w:divBdr>
        </w:div>
        <w:div w:id="720448939">
          <w:marLeft w:val="634"/>
          <w:marRight w:val="0"/>
          <w:marTop w:val="40"/>
          <w:marBottom w:val="86"/>
          <w:divBdr>
            <w:top w:val="none" w:sz="0" w:space="0" w:color="auto"/>
            <w:left w:val="none" w:sz="0" w:space="0" w:color="auto"/>
            <w:bottom w:val="none" w:sz="0" w:space="0" w:color="auto"/>
            <w:right w:val="none" w:sz="0" w:space="0" w:color="auto"/>
          </w:divBdr>
        </w:div>
      </w:divsChild>
    </w:div>
    <w:div w:id="1114445495">
      <w:bodyDiv w:val="1"/>
      <w:marLeft w:val="0"/>
      <w:marRight w:val="0"/>
      <w:marTop w:val="0"/>
      <w:marBottom w:val="0"/>
      <w:divBdr>
        <w:top w:val="none" w:sz="0" w:space="0" w:color="auto"/>
        <w:left w:val="none" w:sz="0" w:space="0" w:color="auto"/>
        <w:bottom w:val="none" w:sz="0" w:space="0" w:color="auto"/>
        <w:right w:val="none" w:sz="0" w:space="0" w:color="auto"/>
      </w:divBdr>
    </w:div>
    <w:div w:id="1116174576">
      <w:bodyDiv w:val="1"/>
      <w:marLeft w:val="0"/>
      <w:marRight w:val="0"/>
      <w:marTop w:val="0"/>
      <w:marBottom w:val="0"/>
      <w:divBdr>
        <w:top w:val="none" w:sz="0" w:space="0" w:color="auto"/>
        <w:left w:val="none" w:sz="0" w:space="0" w:color="auto"/>
        <w:bottom w:val="none" w:sz="0" w:space="0" w:color="auto"/>
        <w:right w:val="none" w:sz="0" w:space="0" w:color="auto"/>
      </w:divBdr>
      <w:divsChild>
        <w:div w:id="785781770">
          <w:marLeft w:val="0"/>
          <w:marRight w:val="0"/>
          <w:marTop w:val="0"/>
          <w:marBottom w:val="0"/>
          <w:divBdr>
            <w:top w:val="none" w:sz="0" w:space="0" w:color="auto"/>
            <w:left w:val="none" w:sz="0" w:space="0" w:color="auto"/>
            <w:bottom w:val="none" w:sz="0" w:space="0" w:color="auto"/>
            <w:right w:val="none" w:sz="0" w:space="0" w:color="auto"/>
          </w:divBdr>
        </w:div>
        <w:div w:id="1605069832">
          <w:marLeft w:val="0"/>
          <w:marRight w:val="0"/>
          <w:marTop w:val="0"/>
          <w:marBottom w:val="0"/>
          <w:divBdr>
            <w:top w:val="none" w:sz="0" w:space="0" w:color="auto"/>
            <w:left w:val="none" w:sz="0" w:space="0" w:color="auto"/>
            <w:bottom w:val="none" w:sz="0" w:space="0" w:color="auto"/>
            <w:right w:val="none" w:sz="0" w:space="0" w:color="auto"/>
          </w:divBdr>
        </w:div>
        <w:div w:id="471945331">
          <w:marLeft w:val="0"/>
          <w:marRight w:val="0"/>
          <w:marTop w:val="0"/>
          <w:marBottom w:val="0"/>
          <w:divBdr>
            <w:top w:val="none" w:sz="0" w:space="0" w:color="auto"/>
            <w:left w:val="none" w:sz="0" w:space="0" w:color="auto"/>
            <w:bottom w:val="none" w:sz="0" w:space="0" w:color="auto"/>
            <w:right w:val="none" w:sz="0" w:space="0" w:color="auto"/>
          </w:divBdr>
        </w:div>
        <w:div w:id="1631787752">
          <w:marLeft w:val="0"/>
          <w:marRight w:val="0"/>
          <w:marTop w:val="0"/>
          <w:marBottom w:val="0"/>
          <w:divBdr>
            <w:top w:val="none" w:sz="0" w:space="0" w:color="auto"/>
            <w:left w:val="none" w:sz="0" w:space="0" w:color="auto"/>
            <w:bottom w:val="none" w:sz="0" w:space="0" w:color="auto"/>
            <w:right w:val="none" w:sz="0" w:space="0" w:color="auto"/>
          </w:divBdr>
        </w:div>
        <w:div w:id="1196230547">
          <w:marLeft w:val="0"/>
          <w:marRight w:val="0"/>
          <w:marTop w:val="0"/>
          <w:marBottom w:val="0"/>
          <w:divBdr>
            <w:top w:val="none" w:sz="0" w:space="0" w:color="auto"/>
            <w:left w:val="none" w:sz="0" w:space="0" w:color="auto"/>
            <w:bottom w:val="none" w:sz="0" w:space="0" w:color="auto"/>
            <w:right w:val="none" w:sz="0" w:space="0" w:color="auto"/>
          </w:divBdr>
        </w:div>
        <w:div w:id="623734580">
          <w:marLeft w:val="0"/>
          <w:marRight w:val="0"/>
          <w:marTop w:val="0"/>
          <w:marBottom w:val="0"/>
          <w:divBdr>
            <w:top w:val="none" w:sz="0" w:space="0" w:color="auto"/>
            <w:left w:val="none" w:sz="0" w:space="0" w:color="auto"/>
            <w:bottom w:val="none" w:sz="0" w:space="0" w:color="auto"/>
            <w:right w:val="none" w:sz="0" w:space="0" w:color="auto"/>
          </w:divBdr>
        </w:div>
        <w:div w:id="933440824">
          <w:marLeft w:val="0"/>
          <w:marRight w:val="0"/>
          <w:marTop w:val="0"/>
          <w:marBottom w:val="0"/>
          <w:divBdr>
            <w:top w:val="none" w:sz="0" w:space="0" w:color="auto"/>
            <w:left w:val="none" w:sz="0" w:space="0" w:color="auto"/>
            <w:bottom w:val="none" w:sz="0" w:space="0" w:color="auto"/>
            <w:right w:val="none" w:sz="0" w:space="0" w:color="auto"/>
          </w:divBdr>
        </w:div>
        <w:div w:id="1214535693">
          <w:marLeft w:val="0"/>
          <w:marRight w:val="0"/>
          <w:marTop w:val="0"/>
          <w:marBottom w:val="0"/>
          <w:divBdr>
            <w:top w:val="none" w:sz="0" w:space="0" w:color="auto"/>
            <w:left w:val="none" w:sz="0" w:space="0" w:color="auto"/>
            <w:bottom w:val="none" w:sz="0" w:space="0" w:color="auto"/>
            <w:right w:val="none" w:sz="0" w:space="0" w:color="auto"/>
          </w:divBdr>
        </w:div>
        <w:div w:id="116605843">
          <w:marLeft w:val="0"/>
          <w:marRight w:val="0"/>
          <w:marTop w:val="0"/>
          <w:marBottom w:val="0"/>
          <w:divBdr>
            <w:top w:val="none" w:sz="0" w:space="0" w:color="auto"/>
            <w:left w:val="none" w:sz="0" w:space="0" w:color="auto"/>
            <w:bottom w:val="none" w:sz="0" w:space="0" w:color="auto"/>
            <w:right w:val="none" w:sz="0" w:space="0" w:color="auto"/>
          </w:divBdr>
        </w:div>
        <w:div w:id="39674733">
          <w:marLeft w:val="0"/>
          <w:marRight w:val="0"/>
          <w:marTop w:val="0"/>
          <w:marBottom w:val="0"/>
          <w:divBdr>
            <w:top w:val="none" w:sz="0" w:space="0" w:color="auto"/>
            <w:left w:val="none" w:sz="0" w:space="0" w:color="auto"/>
            <w:bottom w:val="none" w:sz="0" w:space="0" w:color="auto"/>
            <w:right w:val="none" w:sz="0" w:space="0" w:color="auto"/>
          </w:divBdr>
        </w:div>
        <w:div w:id="1652830159">
          <w:marLeft w:val="0"/>
          <w:marRight w:val="0"/>
          <w:marTop w:val="0"/>
          <w:marBottom w:val="0"/>
          <w:divBdr>
            <w:top w:val="none" w:sz="0" w:space="0" w:color="auto"/>
            <w:left w:val="none" w:sz="0" w:space="0" w:color="auto"/>
            <w:bottom w:val="none" w:sz="0" w:space="0" w:color="auto"/>
            <w:right w:val="none" w:sz="0" w:space="0" w:color="auto"/>
          </w:divBdr>
        </w:div>
        <w:div w:id="698820676">
          <w:marLeft w:val="0"/>
          <w:marRight w:val="0"/>
          <w:marTop w:val="0"/>
          <w:marBottom w:val="0"/>
          <w:divBdr>
            <w:top w:val="none" w:sz="0" w:space="0" w:color="auto"/>
            <w:left w:val="none" w:sz="0" w:space="0" w:color="auto"/>
            <w:bottom w:val="none" w:sz="0" w:space="0" w:color="auto"/>
            <w:right w:val="none" w:sz="0" w:space="0" w:color="auto"/>
          </w:divBdr>
        </w:div>
      </w:divsChild>
    </w:div>
    <w:div w:id="1120686128">
      <w:bodyDiv w:val="1"/>
      <w:marLeft w:val="0"/>
      <w:marRight w:val="0"/>
      <w:marTop w:val="0"/>
      <w:marBottom w:val="0"/>
      <w:divBdr>
        <w:top w:val="none" w:sz="0" w:space="0" w:color="auto"/>
        <w:left w:val="none" w:sz="0" w:space="0" w:color="auto"/>
        <w:bottom w:val="none" w:sz="0" w:space="0" w:color="auto"/>
        <w:right w:val="none" w:sz="0" w:space="0" w:color="auto"/>
      </w:divBdr>
    </w:div>
    <w:div w:id="1144853457">
      <w:bodyDiv w:val="1"/>
      <w:marLeft w:val="0"/>
      <w:marRight w:val="0"/>
      <w:marTop w:val="0"/>
      <w:marBottom w:val="0"/>
      <w:divBdr>
        <w:top w:val="none" w:sz="0" w:space="0" w:color="auto"/>
        <w:left w:val="none" w:sz="0" w:space="0" w:color="auto"/>
        <w:bottom w:val="none" w:sz="0" w:space="0" w:color="auto"/>
        <w:right w:val="none" w:sz="0" w:space="0" w:color="auto"/>
      </w:divBdr>
    </w:div>
    <w:div w:id="1162313053">
      <w:bodyDiv w:val="1"/>
      <w:marLeft w:val="0"/>
      <w:marRight w:val="0"/>
      <w:marTop w:val="0"/>
      <w:marBottom w:val="0"/>
      <w:divBdr>
        <w:top w:val="none" w:sz="0" w:space="0" w:color="auto"/>
        <w:left w:val="none" w:sz="0" w:space="0" w:color="auto"/>
        <w:bottom w:val="none" w:sz="0" w:space="0" w:color="auto"/>
        <w:right w:val="none" w:sz="0" w:space="0" w:color="auto"/>
      </w:divBdr>
    </w:div>
    <w:div w:id="1164127109">
      <w:bodyDiv w:val="1"/>
      <w:marLeft w:val="0"/>
      <w:marRight w:val="0"/>
      <w:marTop w:val="0"/>
      <w:marBottom w:val="0"/>
      <w:divBdr>
        <w:top w:val="none" w:sz="0" w:space="0" w:color="auto"/>
        <w:left w:val="none" w:sz="0" w:space="0" w:color="auto"/>
        <w:bottom w:val="none" w:sz="0" w:space="0" w:color="auto"/>
        <w:right w:val="none" w:sz="0" w:space="0" w:color="auto"/>
      </w:divBdr>
    </w:div>
    <w:div w:id="1166088139">
      <w:bodyDiv w:val="1"/>
      <w:marLeft w:val="0"/>
      <w:marRight w:val="0"/>
      <w:marTop w:val="0"/>
      <w:marBottom w:val="0"/>
      <w:divBdr>
        <w:top w:val="none" w:sz="0" w:space="0" w:color="auto"/>
        <w:left w:val="none" w:sz="0" w:space="0" w:color="auto"/>
        <w:bottom w:val="none" w:sz="0" w:space="0" w:color="auto"/>
        <w:right w:val="none" w:sz="0" w:space="0" w:color="auto"/>
      </w:divBdr>
    </w:div>
    <w:div w:id="1173183428">
      <w:bodyDiv w:val="1"/>
      <w:marLeft w:val="0"/>
      <w:marRight w:val="0"/>
      <w:marTop w:val="0"/>
      <w:marBottom w:val="0"/>
      <w:divBdr>
        <w:top w:val="none" w:sz="0" w:space="0" w:color="auto"/>
        <w:left w:val="none" w:sz="0" w:space="0" w:color="auto"/>
        <w:bottom w:val="none" w:sz="0" w:space="0" w:color="auto"/>
        <w:right w:val="none" w:sz="0" w:space="0" w:color="auto"/>
      </w:divBdr>
    </w:div>
    <w:div w:id="1186402166">
      <w:bodyDiv w:val="1"/>
      <w:marLeft w:val="0"/>
      <w:marRight w:val="0"/>
      <w:marTop w:val="0"/>
      <w:marBottom w:val="0"/>
      <w:divBdr>
        <w:top w:val="none" w:sz="0" w:space="0" w:color="auto"/>
        <w:left w:val="none" w:sz="0" w:space="0" w:color="auto"/>
        <w:bottom w:val="none" w:sz="0" w:space="0" w:color="auto"/>
        <w:right w:val="none" w:sz="0" w:space="0" w:color="auto"/>
      </w:divBdr>
    </w:div>
    <w:div w:id="1206715784">
      <w:bodyDiv w:val="1"/>
      <w:marLeft w:val="0"/>
      <w:marRight w:val="0"/>
      <w:marTop w:val="0"/>
      <w:marBottom w:val="0"/>
      <w:divBdr>
        <w:top w:val="none" w:sz="0" w:space="0" w:color="auto"/>
        <w:left w:val="none" w:sz="0" w:space="0" w:color="auto"/>
        <w:bottom w:val="none" w:sz="0" w:space="0" w:color="auto"/>
        <w:right w:val="none" w:sz="0" w:space="0" w:color="auto"/>
      </w:divBdr>
    </w:div>
    <w:div w:id="1209607508">
      <w:bodyDiv w:val="1"/>
      <w:marLeft w:val="0"/>
      <w:marRight w:val="0"/>
      <w:marTop w:val="0"/>
      <w:marBottom w:val="0"/>
      <w:divBdr>
        <w:top w:val="none" w:sz="0" w:space="0" w:color="auto"/>
        <w:left w:val="none" w:sz="0" w:space="0" w:color="auto"/>
        <w:bottom w:val="none" w:sz="0" w:space="0" w:color="auto"/>
        <w:right w:val="none" w:sz="0" w:space="0" w:color="auto"/>
      </w:divBdr>
      <w:divsChild>
        <w:div w:id="199902738">
          <w:marLeft w:val="547"/>
          <w:marRight w:val="0"/>
          <w:marTop w:val="0"/>
          <w:marBottom w:val="0"/>
          <w:divBdr>
            <w:top w:val="none" w:sz="0" w:space="0" w:color="auto"/>
            <w:left w:val="none" w:sz="0" w:space="0" w:color="auto"/>
            <w:bottom w:val="none" w:sz="0" w:space="0" w:color="auto"/>
            <w:right w:val="none" w:sz="0" w:space="0" w:color="auto"/>
          </w:divBdr>
        </w:div>
      </w:divsChild>
    </w:div>
    <w:div w:id="1232542857">
      <w:bodyDiv w:val="1"/>
      <w:marLeft w:val="0"/>
      <w:marRight w:val="0"/>
      <w:marTop w:val="0"/>
      <w:marBottom w:val="0"/>
      <w:divBdr>
        <w:top w:val="none" w:sz="0" w:space="0" w:color="auto"/>
        <w:left w:val="none" w:sz="0" w:space="0" w:color="auto"/>
        <w:bottom w:val="none" w:sz="0" w:space="0" w:color="auto"/>
        <w:right w:val="none" w:sz="0" w:space="0" w:color="auto"/>
      </w:divBdr>
    </w:div>
    <w:div w:id="1237983666">
      <w:bodyDiv w:val="1"/>
      <w:marLeft w:val="0"/>
      <w:marRight w:val="0"/>
      <w:marTop w:val="0"/>
      <w:marBottom w:val="0"/>
      <w:divBdr>
        <w:top w:val="none" w:sz="0" w:space="0" w:color="auto"/>
        <w:left w:val="none" w:sz="0" w:space="0" w:color="auto"/>
        <w:bottom w:val="none" w:sz="0" w:space="0" w:color="auto"/>
        <w:right w:val="none" w:sz="0" w:space="0" w:color="auto"/>
      </w:divBdr>
    </w:div>
    <w:div w:id="1239556434">
      <w:bodyDiv w:val="1"/>
      <w:marLeft w:val="0"/>
      <w:marRight w:val="0"/>
      <w:marTop w:val="0"/>
      <w:marBottom w:val="0"/>
      <w:divBdr>
        <w:top w:val="none" w:sz="0" w:space="0" w:color="auto"/>
        <w:left w:val="none" w:sz="0" w:space="0" w:color="auto"/>
        <w:bottom w:val="none" w:sz="0" w:space="0" w:color="auto"/>
        <w:right w:val="none" w:sz="0" w:space="0" w:color="auto"/>
      </w:divBdr>
    </w:div>
    <w:div w:id="1241330390">
      <w:bodyDiv w:val="1"/>
      <w:marLeft w:val="0"/>
      <w:marRight w:val="0"/>
      <w:marTop w:val="0"/>
      <w:marBottom w:val="0"/>
      <w:divBdr>
        <w:top w:val="none" w:sz="0" w:space="0" w:color="auto"/>
        <w:left w:val="none" w:sz="0" w:space="0" w:color="auto"/>
        <w:bottom w:val="none" w:sz="0" w:space="0" w:color="auto"/>
        <w:right w:val="none" w:sz="0" w:space="0" w:color="auto"/>
      </w:divBdr>
    </w:div>
    <w:div w:id="1244997219">
      <w:bodyDiv w:val="1"/>
      <w:marLeft w:val="0"/>
      <w:marRight w:val="0"/>
      <w:marTop w:val="0"/>
      <w:marBottom w:val="0"/>
      <w:divBdr>
        <w:top w:val="none" w:sz="0" w:space="0" w:color="auto"/>
        <w:left w:val="none" w:sz="0" w:space="0" w:color="auto"/>
        <w:bottom w:val="none" w:sz="0" w:space="0" w:color="auto"/>
        <w:right w:val="none" w:sz="0" w:space="0" w:color="auto"/>
      </w:divBdr>
    </w:div>
    <w:div w:id="1250384593">
      <w:bodyDiv w:val="1"/>
      <w:marLeft w:val="0"/>
      <w:marRight w:val="0"/>
      <w:marTop w:val="0"/>
      <w:marBottom w:val="0"/>
      <w:divBdr>
        <w:top w:val="none" w:sz="0" w:space="0" w:color="auto"/>
        <w:left w:val="none" w:sz="0" w:space="0" w:color="auto"/>
        <w:bottom w:val="none" w:sz="0" w:space="0" w:color="auto"/>
        <w:right w:val="none" w:sz="0" w:space="0" w:color="auto"/>
      </w:divBdr>
    </w:div>
    <w:div w:id="1253704339">
      <w:bodyDiv w:val="1"/>
      <w:marLeft w:val="0"/>
      <w:marRight w:val="0"/>
      <w:marTop w:val="0"/>
      <w:marBottom w:val="0"/>
      <w:divBdr>
        <w:top w:val="none" w:sz="0" w:space="0" w:color="auto"/>
        <w:left w:val="none" w:sz="0" w:space="0" w:color="auto"/>
        <w:bottom w:val="none" w:sz="0" w:space="0" w:color="auto"/>
        <w:right w:val="none" w:sz="0" w:space="0" w:color="auto"/>
      </w:divBdr>
    </w:div>
    <w:div w:id="1327398731">
      <w:bodyDiv w:val="1"/>
      <w:marLeft w:val="0"/>
      <w:marRight w:val="0"/>
      <w:marTop w:val="0"/>
      <w:marBottom w:val="0"/>
      <w:divBdr>
        <w:top w:val="none" w:sz="0" w:space="0" w:color="auto"/>
        <w:left w:val="none" w:sz="0" w:space="0" w:color="auto"/>
        <w:bottom w:val="none" w:sz="0" w:space="0" w:color="auto"/>
        <w:right w:val="none" w:sz="0" w:space="0" w:color="auto"/>
      </w:divBdr>
    </w:div>
    <w:div w:id="1346439373">
      <w:bodyDiv w:val="1"/>
      <w:marLeft w:val="0"/>
      <w:marRight w:val="0"/>
      <w:marTop w:val="0"/>
      <w:marBottom w:val="0"/>
      <w:divBdr>
        <w:top w:val="none" w:sz="0" w:space="0" w:color="auto"/>
        <w:left w:val="none" w:sz="0" w:space="0" w:color="auto"/>
        <w:bottom w:val="none" w:sz="0" w:space="0" w:color="auto"/>
        <w:right w:val="none" w:sz="0" w:space="0" w:color="auto"/>
      </w:divBdr>
    </w:div>
    <w:div w:id="1351488632">
      <w:bodyDiv w:val="1"/>
      <w:marLeft w:val="0"/>
      <w:marRight w:val="0"/>
      <w:marTop w:val="0"/>
      <w:marBottom w:val="0"/>
      <w:divBdr>
        <w:top w:val="none" w:sz="0" w:space="0" w:color="auto"/>
        <w:left w:val="none" w:sz="0" w:space="0" w:color="auto"/>
        <w:bottom w:val="none" w:sz="0" w:space="0" w:color="auto"/>
        <w:right w:val="none" w:sz="0" w:space="0" w:color="auto"/>
      </w:divBdr>
    </w:div>
    <w:div w:id="1357655532">
      <w:bodyDiv w:val="1"/>
      <w:marLeft w:val="0"/>
      <w:marRight w:val="0"/>
      <w:marTop w:val="0"/>
      <w:marBottom w:val="0"/>
      <w:divBdr>
        <w:top w:val="none" w:sz="0" w:space="0" w:color="auto"/>
        <w:left w:val="none" w:sz="0" w:space="0" w:color="auto"/>
        <w:bottom w:val="none" w:sz="0" w:space="0" w:color="auto"/>
        <w:right w:val="none" w:sz="0" w:space="0" w:color="auto"/>
      </w:divBdr>
    </w:div>
    <w:div w:id="1368676748">
      <w:bodyDiv w:val="1"/>
      <w:marLeft w:val="0"/>
      <w:marRight w:val="0"/>
      <w:marTop w:val="0"/>
      <w:marBottom w:val="0"/>
      <w:divBdr>
        <w:top w:val="none" w:sz="0" w:space="0" w:color="auto"/>
        <w:left w:val="none" w:sz="0" w:space="0" w:color="auto"/>
        <w:bottom w:val="none" w:sz="0" w:space="0" w:color="auto"/>
        <w:right w:val="none" w:sz="0" w:space="0" w:color="auto"/>
      </w:divBdr>
    </w:div>
    <w:div w:id="1377926555">
      <w:bodyDiv w:val="1"/>
      <w:marLeft w:val="0"/>
      <w:marRight w:val="0"/>
      <w:marTop w:val="0"/>
      <w:marBottom w:val="0"/>
      <w:divBdr>
        <w:top w:val="none" w:sz="0" w:space="0" w:color="auto"/>
        <w:left w:val="none" w:sz="0" w:space="0" w:color="auto"/>
        <w:bottom w:val="none" w:sz="0" w:space="0" w:color="auto"/>
        <w:right w:val="none" w:sz="0" w:space="0" w:color="auto"/>
      </w:divBdr>
    </w:div>
    <w:div w:id="1392118340">
      <w:bodyDiv w:val="1"/>
      <w:marLeft w:val="0"/>
      <w:marRight w:val="0"/>
      <w:marTop w:val="0"/>
      <w:marBottom w:val="0"/>
      <w:divBdr>
        <w:top w:val="none" w:sz="0" w:space="0" w:color="auto"/>
        <w:left w:val="none" w:sz="0" w:space="0" w:color="auto"/>
        <w:bottom w:val="none" w:sz="0" w:space="0" w:color="auto"/>
        <w:right w:val="none" w:sz="0" w:space="0" w:color="auto"/>
      </w:divBdr>
      <w:divsChild>
        <w:div w:id="2082361919">
          <w:marLeft w:val="0"/>
          <w:marRight w:val="0"/>
          <w:marTop w:val="0"/>
          <w:marBottom w:val="0"/>
          <w:divBdr>
            <w:top w:val="none" w:sz="0" w:space="0" w:color="auto"/>
            <w:left w:val="none" w:sz="0" w:space="0" w:color="auto"/>
            <w:bottom w:val="none" w:sz="0" w:space="0" w:color="auto"/>
            <w:right w:val="none" w:sz="0" w:space="0" w:color="auto"/>
          </w:divBdr>
          <w:divsChild>
            <w:div w:id="1511138964">
              <w:marLeft w:val="0"/>
              <w:marRight w:val="0"/>
              <w:marTop w:val="450"/>
              <w:marBottom w:val="0"/>
              <w:divBdr>
                <w:top w:val="none" w:sz="0" w:space="0" w:color="auto"/>
                <w:left w:val="none" w:sz="0" w:space="0" w:color="auto"/>
                <w:bottom w:val="none" w:sz="0" w:space="0" w:color="auto"/>
                <w:right w:val="none" w:sz="0" w:space="0" w:color="auto"/>
              </w:divBdr>
              <w:divsChild>
                <w:div w:id="1490636738">
                  <w:marLeft w:val="0"/>
                  <w:marRight w:val="0"/>
                  <w:marTop w:val="450"/>
                  <w:marBottom w:val="0"/>
                  <w:divBdr>
                    <w:top w:val="none" w:sz="0" w:space="0" w:color="auto"/>
                    <w:left w:val="none" w:sz="0" w:space="0" w:color="auto"/>
                    <w:bottom w:val="none" w:sz="0" w:space="0" w:color="auto"/>
                    <w:right w:val="none" w:sz="0" w:space="0" w:color="auto"/>
                  </w:divBdr>
                  <w:divsChild>
                    <w:div w:id="1563447831">
                      <w:marLeft w:val="0"/>
                      <w:marRight w:val="0"/>
                      <w:marTop w:val="0"/>
                      <w:marBottom w:val="0"/>
                      <w:divBdr>
                        <w:top w:val="none" w:sz="0" w:space="0" w:color="auto"/>
                        <w:left w:val="none" w:sz="0" w:space="0" w:color="auto"/>
                        <w:bottom w:val="none" w:sz="0" w:space="0" w:color="auto"/>
                        <w:right w:val="none" w:sz="0" w:space="0" w:color="auto"/>
                      </w:divBdr>
                      <w:divsChild>
                        <w:div w:id="607783876">
                          <w:marLeft w:val="0"/>
                          <w:marRight w:val="0"/>
                          <w:marTop w:val="0"/>
                          <w:marBottom w:val="0"/>
                          <w:divBdr>
                            <w:top w:val="none" w:sz="0" w:space="0" w:color="auto"/>
                            <w:left w:val="none" w:sz="0" w:space="0" w:color="auto"/>
                            <w:bottom w:val="none" w:sz="0" w:space="0" w:color="auto"/>
                            <w:right w:val="none" w:sz="0" w:space="0" w:color="auto"/>
                          </w:divBdr>
                          <w:divsChild>
                            <w:div w:id="1061750975">
                              <w:marLeft w:val="0"/>
                              <w:marRight w:val="0"/>
                              <w:marTop w:val="0"/>
                              <w:marBottom w:val="0"/>
                              <w:divBdr>
                                <w:top w:val="none" w:sz="0" w:space="0" w:color="auto"/>
                                <w:left w:val="none" w:sz="0" w:space="0" w:color="auto"/>
                                <w:bottom w:val="none" w:sz="0" w:space="0" w:color="auto"/>
                                <w:right w:val="none" w:sz="0" w:space="0" w:color="auto"/>
                              </w:divBdr>
                              <w:divsChild>
                                <w:div w:id="1358045778">
                                  <w:marLeft w:val="0"/>
                                  <w:marRight w:val="0"/>
                                  <w:marTop w:val="0"/>
                                  <w:marBottom w:val="0"/>
                                  <w:divBdr>
                                    <w:top w:val="none" w:sz="0" w:space="0" w:color="auto"/>
                                    <w:left w:val="none" w:sz="0" w:space="0" w:color="auto"/>
                                    <w:bottom w:val="none" w:sz="0" w:space="0" w:color="auto"/>
                                    <w:right w:val="none" w:sz="0" w:space="0" w:color="auto"/>
                                  </w:divBdr>
                                  <w:divsChild>
                                    <w:div w:id="159929432">
                                      <w:marLeft w:val="0"/>
                                      <w:marRight w:val="0"/>
                                      <w:marTop w:val="0"/>
                                      <w:marBottom w:val="0"/>
                                      <w:divBdr>
                                        <w:top w:val="none" w:sz="0" w:space="0" w:color="auto"/>
                                        <w:left w:val="none" w:sz="0" w:space="0" w:color="auto"/>
                                        <w:bottom w:val="none" w:sz="0" w:space="0" w:color="auto"/>
                                        <w:right w:val="none" w:sz="0" w:space="0" w:color="auto"/>
                                      </w:divBdr>
                                      <w:divsChild>
                                        <w:div w:id="444152609">
                                          <w:marLeft w:val="0"/>
                                          <w:marRight w:val="0"/>
                                          <w:marTop w:val="0"/>
                                          <w:marBottom w:val="0"/>
                                          <w:divBdr>
                                            <w:top w:val="none" w:sz="0" w:space="0" w:color="auto"/>
                                            <w:left w:val="none" w:sz="0" w:space="0" w:color="auto"/>
                                            <w:bottom w:val="none" w:sz="0" w:space="0" w:color="auto"/>
                                            <w:right w:val="none" w:sz="0" w:space="0" w:color="auto"/>
                                          </w:divBdr>
                                          <w:divsChild>
                                            <w:div w:id="1465588115">
                                              <w:marLeft w:val="0"/>
                                              <w:marRight w:val="0"/>
                                              <w:marTop w:val="0"/>
                                              <w:marBottom w:val="0"/>
                                              <w:divBdr>
                                                <w:top w:val="none" w:sz="0" w:space="0" w:color="auto"/>
                                                <w:left w:val="none" w:sz="0" w:space="0" w:color="auto"/>
                                                <w:bottom w:val="none" w:sz="0" w:space="0" w:color="auto"/>
                                                <w:right w:val="none" w:sz="0" w:space="0" w:color="auto"/>
                                              </w:divBdr>
                                              <w:divsChild>
                                                <w:div w:id="806121278">
                                                  <w:marLeft w:val="0"/>
                                                  <w:marRight w:val="0"/>
                                                  <w:marTop w:val="0"/>
                                                  <w:marBottom w:val="0"/>
                                                  <w:divBdr>
                                                    <w:top w:val="none" w:sz="0" w:space="0" w:color="auto"/>
                                                    <w:left w:val="none" w:sz="0" w:space="0" w:color="auto"/>
                                                    <w:bottom w:val="none" w:sz="0" w:space="0" w:color="auto"/>
                                                    <w:right w:val="none" w:sz="0" w:space="0" w:color="auto"/>
                                                  </w:divBdr>
                                                  <w:divsChild>
                                                    <w:div w:id="508570284">
                                                      <w:marLeft w:val="0"/>
                                                      <w:marRight w:val="0"/>
                                                      <w:marTop w:val="0"/>
                                                      <w:marBottom w:val="0"/>
                                                      <w:divBdr>
                                                        <w:top w:val="none" w:sz="0" w:space="0" w:color="auto"/>
                                                        <w:left w:val="none" w:sz="0" w:space="0" w:color="auto"/>
                                                        <w:bottom w:val="none" w:sz="0" w:space="0" w:color="auto"/>
                                                        <w:right w:val="none" w:sz="0" w:space="0" w:color="auto"/>
                                                      </w:divBdr>
                                                      <w:divsChild>
                                                        <w:div w:id="507601264">
                                                          <w:marLeft w:val="0"/>
                                                          <w:marRight w:val="0"/>
                                                          <w:marTop w:val="0"/>
                                                          <w:marBottom w:val="0"/>
                                                          <w:divBdr>
                                                            <w:top w:val="none" w:sz="0" w:space="0" w:color="auto"/>
                                                            <w:left w:val="none" w:sz="0" w:space="0" w:color="auto"/>
                                                            <w:bottom w:val="none" w:sz="0" w:space="0" w:color="auto"/>
                                                            <w:right w:val="none" w:sz="0" w:space="0" w:color="auto"/>
                                                          </w:divBdr>
                                                          <w:divsChild>
                                                            <w:div w:id="522939750">
                                                              <w:marLeft w:val="0"/>
                                                              <w:marRight w:val="0"/>
                                                              <w:marTop w:val="0"/>
                                                              <w:marBottom w:val="0"/>
                                                              <w:divBdr>
                                                                <w:top w:val="none" w:sz="0" w:space="0" w:color="auto"/>
                                                                <w:left w:val="none" w:sz="0" w:space="0" w:color="auto"/>
                                                                <w:bottom w:val="none" w:sz="0" w:space="0" w:color="auto"/>
                                                                <w:right w:val="none" w:sz="0" w:space="0" w:color="auto"/>
                                                              </w:divBdr>
                                                              <w:divsChild>
                                                                <w:div w:id="231476959">
                                                                  <w:marLeft w:val="0"/>
                                                                  <w:marRight w:val="0"/>
                                                                  <w:marTop w:val="0"/>
                                                                  <w:marBottom w:val="0"/>
                                                                  <w:divBdr>
                                                                    <w:top w:val="none" w:sz="0" w:space="0" w:color="auto"/>
                                                                    <w:left w:val="none" w:sz="0" w:space="0" w:color="auto"/>
                                                                    <w:bottom w:val="none" w:sz="0" w:space="0" w:color="auto"/>
                                                                    <w:right w:val="none" w:sz="0" w:space="0" w:color="auto"/>
                                                                  </w:divBdr>
                                                                  <w:divsChild>
                                                                    <w:div w:id="141584868">
                                                                      <w:marLeft w:val="0"/>
                                                                      <w:marRight w:val="0"/>
                                                                      <w:marTop w:val="0"/>
                                                                      <w:marBottom w:val="0"/>
                                                                      <w:divBdr>
                                                                        <w:top w:val="none" w:sz="0" w:space="0" w:color="auto"/>
                                                                        <w:left w:val="none" w:sz="0" w:space="0" w:color="auto"/>
                                                                        <w:bottom w:val="none" w:sz="0" w:space="0" w:color="auto"/>
                                                                        <w:right w:val="none" w:sz="0" w:space="0" w:color="auto"/>
                                                                      </w:divBdr>
                                                                      <w:divsChild>
                                                                        <w:div w:id="882058763">
                                                                          <w:marLeft w:val="0"/>
                                                                          <w:marRight w:val="0"/>
                                                                          <w:marTop w:val="0"/>
                                                                          <w:marBottom w:val="0"/>
                                                                          <w:divBdr>
                                                                            <w:top w:val="none" w:sz="0" w:space="0" w:color="auto"/>
                                                                            <w:left w:val="none" w:sz="0" w:space="0" w:color="auto"/>
                                                                            <w:bottom w:val="none" w:sz="0" w:space="0" w:color="auto"/>
                                                                            <w:right w:val="none" w:sz="0" w:space="0" w:color="auto"/>
                                                                          </w:divBdr>
                                                                          <w:divsChild>
                                                                            <w:div w:id="178854865">
                                                                              <w:marLeft w:val="0"/>
                                                                              <w:marRight w:val="0"/>
                                                                              <w:marTop w:val="0"/>
                                                                              <w:marBottom w:val="0"/>
                                                                              <w:divBdr>
                                                                                <w:top w:val="none" w:sz="0" w:space="0" w:color="auto"/>
                                                                                <w:left w:val="none" w:sz="0" w:space="0" w:color="auto"/>
                                                                                <w:bottom w:val="none" w:sz="0" w:space="0" w:color="auto"/>
                                                                                <w:right w:val="none" w:sz="0" w:space="0" w:color="auto"/>
                                                                              </w:divBdr>
                                                                              <w:divsChild>
                                                                                <w:div w:id="266813071">
                                                                                  <w:marLeft w:val="0"/>
                                                                                  <w:marRight w:val="0"/>
                                                                                  <w:marTop w:val="0"/>
                                                                                  <w:marBottom w:val="0"/>
                                                                                  <w:divBdr>
                                                                                    <w:top w:val="none" w:sz="0" w:space="0" w:color="auto"/>
                                                                                    <w:left w:val="none" w:sz="0" w:space="0" w:color="auto"/>
                                                                                    <w:bottom w:val="none" w:sz="0" w:space="0" w:color="auto"/>
                                                                                    <w:right w:val="none" w:sz="0" w:space="0" w:color="auto"/>
                                                                                  </w:divBdr>
                                                                                  <w:divsChild>
                                                                                    <w:div w:id="1203329671">
                                                                                      <w:marLeft w:val="0"/>
                                                                                      <w:marRight w:val="0"/>
                                                                                      <w:marTop w:val="0"/>
                                                                                      <w:marBottom w:val="0"/>
                                                                                      <w:divBdr>
                                                                                        <w:top w:val="none" w:sz="0" w:space="0" w:color="auto"/>
                                                                                        <w:left w:val="none" w:sz="0" w:space="0" w:color="auto"/>
                                                                                        <w:bottom w:val="none" w:sz="0" w:space="0" w:color="auto"/>
                                                                                        <w:right w:val="none" w:sz="0" w:space="0" w:color="auto"/>
                                                                                      </w:divBdr>
                                                                                      <w:divsChild>
                                                                                        <w:div w:id="230120907">
                                                                                          <w:marLeft w:val="0"/>
                                                                                          <w:marRight w:val="0"/>
                                                                                          <w:marTop w:val="0"/>
                                                                                          <w:marBottom w:val="0"/>
                                                                                          <w:divBdr>
                                                                                            <w:top w:val="none" w:sz="0" w:space="0" w:color="auto"/>
                                                                                            <w:left w:val="none" w:sz="0" w:space="0" w:color="auto"/>
                                                                                            <w:bottom w:val="none" w:sz="0" w:space="0" w:color="auto"/>
                                                                                            <w:right w:val="none" w:sz="0" w:space="0" w:color="auto"/>
                                                                                          </w:divBdr>
                                                                                          <w:divsChild>
                                                                                            <w:div w:id="765617823">
                                                                                              <w:marLeft w:val="0"/>
                                                                                              <w:marRight w:val="0"/>
                                                                                              <w:marTop w:val="0"/>
                                                                                              <w:marBottom w:val="0"/>
                                                                                              <w:divBdr>
                                                                                                <w:top w:val="none" w:sz="0" w:space="0" w:color="auto"/>
                                                                                                <w:left w:val="none" w:sz="0" w:space="0" w:color="auto"/>
                                                                                                <w:bottom w:val="none" w:sz="0" w:space="0" w:color="auto"/>
                                                                                                <w:right w:val="none" w:sz="0" w:space="0" w:color="auto"/>
                                                                                              </w:divBdr>
                                                                                              <w:divsChild>
                                                                                                <w:div w:id="17863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78238">
                                                                              <w:marLeft w:val="0"/>
                                                                              <w:marRight w:val="0"/>
                                                                              <w:marTop w:val="0"/>
                                                                              <w:marBottom w:val="0"/>
                                                                              <w:divBdr>
                                                                                <w:top w:val="none" w:sz="0" w:space="0" w:color="auto"/>
                                                                                <w:left w:val="none" w:sz="0" w:space="0" w:color="auto"/>
                                                                                <w:bottom w:val="none" w:sz="0" w:space="0" w:color="auto"/>
                                                                                <w:right w:val="none" w:sz="0" w:space="0" w:color="auto"/>
                                                                              </w:divBdr>
                                                                              <w:divsChild>
                                                                                <w:div w:id="1133671735">
                                                                                  <w:marLeft w:val="0"/>
                                                                                  <w:marRight w:val="0"/>
                                                                                  <w:marTop w:val="0"/>
                                                                                  <w:marBottom w:val="0"/>
                                                                                  <w:divBdr>
                                                                                    <w:top w:val="none" w:sz="0" w:space="0" w:color="auto"/>
                                                                                    <w:left w:val="none" w:sz="0" w:space="0" w:color="auto"/>
                                                                                    <w:bottom w:val="none" w:sz="0" w:space="0" w:color="auto"/>
                                                                                    <w:right w:val="none" w:sz="0" w:space="0" w:color="auto"/>
                                                                                  </w:divBdr>
                                                                                  <w:divsChild>
                                                                                    <w:div w:id="400719155">
                                                                                      <w:marLeft w:val="0"/>
                                                                                      <w:marRight w:val="0"/>
                                                                                      <w:marTop w:val="0"/>
                                                                                      <w:marBottom w:val="0"/>
                                                                                      <w:divBdr>
                                                                                        <w:top w:val="none" w:sz="0" w:space="0" w:color="auto"/>
                                                                                        <w:left w:val="none" w:sz="0" w:space="0" w:color="auto"/>
                                                                                        <w:bottom w:val="none" w:sz="0" w:space="0" w:color="auto"/>
                                                                                        <w:right w:val="none" w:sz="0" w:space="0" w:color="auto"/>
                                                                                      </w:divBdr>
                                                                                    </w:div>
                                                                                    <w:div w:id="2065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40655">
                                                                      <w:marLeft w:val="0"/>
                                                                      <w:marRight w:val="0"/>
                                                                      <w:marTop w:val="0"/>
                                                                      <w:marBottom w:val="0"/>
                                                                      <w:divBdr>
                                                                        <w:top w:val="none" w:sz="0" w:space="0" w:color="auto"/>
                                                                        <w:left w:val="none" w:sz="0" w:space="0" w:color="auto"/>
                                                                        <w:bottom w:val="none" w:sz="0" w:space="0" w:color="auto"/>
                                                                        <w:right w:val="none" w:sz="0" w:space="0" w:color="auto"/>
                                                                      </w:divBdr>
                                                                      <w:divsChild>
                                                                        <w:div w:id="1440444194">
                                                                          <w:marLeft w:val="0"/>
                                                                          <w:marRight w:val="0"/>
                                                                          <w:marTop w:val="0"/>
                                                                          <w:marBottom w:val="0"/>
                                                                          <w:divBdr>
                                                                            <w:top w:val="none" w:sz="0" w:space="0" w:color="auto"/>
                                                                            <w:left w:val="none" w:sz="0" w:space="0" w:color="auto"/>
                                                                            <w:bottom w:val="none" w:sz="0" w:space="0" w:color="auto"/>
                                                                            <w:right w:val="none" w:sz="0" w:space="0" w:color="auto"/>
                                                                          </w:divBdr>
                                                                          <w:divsChild>
                                                                            <w:div w:id="67115570">
                                                                              <w:marLeft w:val="0"/>
                                                                              <w:marRight w:val="0"/>
                                                                              <w:marTop w:val="0"/>
                                                                              <w:marBottom w:val="0"/>
                                                                              <w:divBdr>
                                                                                <w:top w:val="none" w:sz="0" w:space="0" w:color="auto"/>
                                                                                <w:left w:val="none" w:sz="0" w:space="0" w:color="auto"/>
                                                                                <w:bottom w:val="none" w:sz="0" w:space="0" w:color="auto"/>
                                                                                <w:right w:val="none" w:sz="0" w:space="0" w:color="auto"/>
                                                                              </w:divBdr>
                                                                              <w:divsChild>
                                                                                <w:div w:id="8072238">
                                                                                  <w:marLeft w:val="0"/>
                                                                                  <w:marRight w:val="0"/>
                                                                                  <w:marTop w:val="0"/>
                                                                                  <w:marBottom w:val="0"/>
                                                                                  <w:divBdr>
                                                                                    <w:top w:val="none" w:sz="0" w:space="0" w:color="auto"/>
                                                                                    <w:left w:val="none" w:sz="0" w:space="0" w:color="auto"/>
                                                                                    <w:bottom w:val="none" w:sz="0" w:space="0" w:color="auto"/>
                                                                                    <w:right w:val="none" w:sz="0" w:space="0" w:color="auto"/>
                                                                                  </w:divBdr>
                                                                                  <w:divsChild>
                                                                                    <w:div w:id="135026200">
                                                                                      <w:marLeft w:val="0"/>
                                                                                      <w:marRight w:val="0"/>
                                                                                      <w:marTop w:val="0"/>
                                                                                      <w:marBottom w:val="0"/>
                                                                                      <w:divBdr>
                                                                                        <w:top w:val="none" w:sz="0" w:space="0" w:color="auto"/>
                                                                                        <w:left w:val="none" w:sz="0" w:space="0" w:color="auto"/>
                                                                                        <w:bottom w:val="none" w:sz="0" w:space="0" w:color="auto"/>
                                                                                        <w:right w:val="none" w:sz="0" w:space="0" w:color="auto"/>
                                                                                      </w:divBdr>
                                                                                    </w:div>
                                                                                    <w:div w:id="13040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900">
                                                                              <w:marLeft w:val="0"/>
                                                                              <w:marRight w:val="0"/>
                                                                              <w:marTop w:val="0"/>
                                                                              <w:marBottom w:val="0"/>
                                                                              <w:divBdr>
                                                                                <w:top w:val="none" w:sz="0" w:space="0" w:color="auto"/>
                                                                                <w:left w:val="none" w:sz="0" w:space="0" w:color="auto"/>
                                                                                <w:bottom w:val="none" w:sz="0" w:space="0" w:color="auto"/>
                                                                                <w:right w:val="none" w:sz="0" w:space="0" w:color="auto"/>
                                                                              </w:divBdr>
                                                                              <w:divsChild>
                                                                                <w:div w:id="539392256">
                                                                                  <w:marLeft w:val="0"/>
                                                                                  <w:marRight w:val="0"/>
                                                                                  <w:marTop w:val="0"/>
                                                                                  <w:marBottom w:val="0"/>
                                                                                  <w:divBdr>
                                                                                    <w:top w:val="none" w:sz="0" w:space="0" w:color="auto"/>
                                                                                    <w:left w:val="none" w:sz="0" w:space="0" w:color="auto"/>
                                                                                    <w:bottom w:val="none" w:sz="0" w:space="0" w:color="auto"/>
                                                                                    <w:right w:val="none" w:sz="0" w:space="0" w:color="auto"/>
                                                                                  </w:divBdr>
                                                                                  <w:divsChild>
                                                                                    <w:div w:id="1059867204">
                                                                                      <w:marLeft w:val="0"/>
                                                                                      <w:marRight w:val="0"/>
                                                                                      <w:marTop w:val="0"/>
                                                                                      <w:marBottom w:val="0"/>
                                                                                      <w:divBdr>
                                                                                        <w:top w:val="none" w:sz="0" w:space="0" w:color="auto"/>
                                                                                        <w:left w:val="none" w:sz="0" w:space="0" w:color="auto"/>
                                                                                        <w:bottom w:val="none" w:sz="0" w:space="0" w:color="auto"/>
                                                                                        <w:right w:val="none" w:sz="0" w:space="0" w:color="auto"/>
                                                                                      </w:divBdr>
                                                                                      <w:divsChild>
                                                                                        <w:div w:id="188688368">
                                                                                          <w:marLeft w:val="0"/>
                                                                                          <w:marRight w:val="0"/>
                                                                                          <w:marTop w:val="0"/>
                                                                                          <w:marBottom w:val="0"/>
                                                                                          <w:divBdr>
                                                                                            <w:top w:val="none" w:sz="0" w:space="0" w:color="auto"/>
                                                                                            <w:left w:val="none" w:sz="0" w:space="0" w:color="auto"/>
                                                                                            <w:bottom w:val="none" w:sz="0" w:space="0" w:color="auto"/>
                                                                                            <w:right w:val="none" w:sz="0" w:space="0" w:color="auto"/>
                                                                                          </w:divBdr>
                                                                                          <w:divsChild>
                                                                                            <w:div w:id="179979649">
                                                                                              <w:marLeft w:val="0"/>
                                                                                              <w:marRight w:val="0"/>
                                                                                              <w:marTop w:val="0"/>
                                                                                              <w:marBottom w:val="0"/>
                                                                                              <w:divBdr>
                                                                                                <w:top w:val="none" w:sz="0" w:space="0" w:color="auto"/>
                                                                                                <w:left w:val="none" w:sz="0" w:space="0" w:color="auto"/>
                                                                                                <w:bottom w:val="none" w:sz="0" w:space="0" w:color="auto"/>
                                                                                                <w:right w:val="none" w:sz="0" w:space="0" w:color="auto"/>
                                                                                              </w:divBdr>
                                                                                              <w:divsChild>
                                                                                                <w:div w:id="1964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6708">
                                                                      <w:marLeft w:val="0"/>
                                                                      <w:marRight w:val="0"/>
                                                                      <w:marTop w:val="0"/>
                                                                      <w:marBottom w:val="0"/>
                                                                      <w:divBdr>
                                                                        <w:top w:val="none" w:sz="0" w:space="0" w:color="auto"/>
                                                                        <w:left w:val="none" w:sz="0" w:space="0" w:color="auto"/>
                                                                        <w:bottom w:val="none" w:sz="0" w:space="0" w:color="auto"/>
                                                                        <w:right w:val="none" w:sz="0" w:space="0" w:color="auto"/>
                                                                      </w:divBdr>
                                                                      <w:divsChild>
                                                                        <w:div w:id="1234580755">
                                                                          <w:marLeft w:val="0"/>
                                                                          <w:marRight w:val="0"/>
                                                                          <w:marTop w:val="0"/>
                                                                          <w:marBottom w:val="0"/>
                                                                          <w:divBdr>
                                                                            <w:top w:val="none" w:sz="0" w:space="0" w:color="auto"/>
                                                                            <w:left w:val="none" w:sz="0" w:space="0" w:color="auto"/>
                                                                            <w:bottom w:val="none" w:sz="0" w:space="0" w:color="auto"/>
                                                                            <w:right w:val="none" w:sz="0" w:space="0" w:color="auto"/>
                                                                          </w:divBdr>
                                                                          <w:divsChild>
                                                                            <w:div w:id="949508077">
                                                                              <w:marLeft w:val="0"/>
                                                                              <w:marRight w:val="0"/>
                                                                              <w:marTop w:val="0"/>
                                                                              <w:marBottom w:val="0"/>
                                                                              <w:divBdr>
                                                                                <w:top w:val="none" w:sz="0" w:space="0" w:color="auto"/>
                                                                                <w:left w:val="none" w:sz="0" w:space="0" w:color="auto"/>
                                                                                <w:bottom w:val="none" w:sz="0" w:space="0" w:color="auto"/>
                                                                                <w:right w:val="none" w:sz="0" w:space="0" w:color="auto"/>
                                                                              </w:divBdr>
                                                                              <w:divsChild>
                                                                                <w:div w:id="1915503539">
                                                                                  <w:marLeft w:val="0"/>
                                                                                  <w:marRight w:val="0"/>
                                                                                  <w:marTop w:val="0"/>
                                                                                  <w:marBottom w:val="0"/>
                                                                                  <w:divBdr>
                                                                                    <w:top w:val="none" w:sz="0" w:space="0" w:color="auto"/>
                                                                                    <w:left w:val="none" w:sz="0" w:space="0" w:color="auto"/>
                                                                                    <w:bottom w:val="none" w:sz="0" w:space="0" w:color="auto"/>
                                                                                    <w:right w:val="none" w:sz="0" w:space="0" w:color="auto"/>
                                                                                  </w:divBdr>
                                                                                  <w:divsChild>
                                                                                    <w:div w:id="4767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16959">
                                                                              <w:marLeft w:val="0"/>
                                                                              <w:marRight w:val="0"/>
                                                                              <w:marTop w:val="0"/>
                                                                              <w:marBottom w:val="0"/>
                                                                              <w:divBdr>
                                                                                <w:top w:val="none" w:sz="0" w:space="0" w:color="auto"/>
                                                                                <w:left w:val="none" w:sz="0" w:space="0" w:color="auto"/>
                                                                                <w:bottom w:val="none" w:sz="0" w:space="0" w:color="auto"/>
                                                                                <w:right w:val="none" w:sz="0" w:space="0" w:color="auto"/>
                                                                              </w:divBdr>
                                                                              <w:divsChild>
                                                                                <w:div w:id="1629125695">
                                                                                  <w:marLeft w:val="0"/>
                                                                                  <w:marRight w:val="0"/>
                                                                                  <w:marTop w:val="0"/>
                                                                                  <w:marBottom w:val="0"/>
                                                                                  <w:divBdr>
                                                                                    <w:top w:val="none" w:sz="0" w:space="0" w:color="auto"/>
                                                                                    <w:left w:val="none" w:sz="0" w:space="0" w:color="auto"/>
                                                                                    <w:bottom w:val="none" w:sz="0" w:space="0" w:color="auto"/>
                                                                                    <w:right w:val="none" w:sz="0" w:space="0" w:color="auto"/>
                                                                                  </w:divBdr>
                                                                                  <w:divsChild>
                                                                                    <w:div w:id="492064489">
                                                                                      <w:marLeft w:val="0"/>
                                                                                      <w:marRight w:val="0"/>
                                                                                      <w:marTop w:val="0"/>
                                                                                      <w:marBottom w:val="0"/>
                                                                                      <w:divBdr>
                                                                                        <w:top w:val="none" w:sz="0" w:space="0" w:color="auto"/>
                                                                                        <w:left w:val="none" w:sz="0" w:space="0" w:color="auto"/>
                                                                                        <w:bottom w:val="none" w:sz="0" w:space="0" w:color="auto"/>
                                                                                        <w:right w:val="none" w:sz="0" w:space="0" w:color="auto"/>
                                                                                      </w:divBdr>
                                                                                      <w:divsChild>
                                                                                        <w:div w:id="747387165">
                                                                                          <w:marLeft w:val="0"/>
                                                                                          <w:marRight w:val="0"/>
                                                                                          <w:marTop w:val="0"/>
                                                                                          <w:marBottom w:val="0"/>
                                                                                          <w:divBdr>
                                                                                            <w:top w:val="none" w:sz="0" w:space="0" w:color="auto"/>
                                                                                            <w:left w:val="none" w:sz="0" w:space="0" w:color="auto"/>
                                                                                            <w:bottom w:val="none" w:sz="0" w:space="0" w:color="auto"/>
                                                                                            <w:right w:val="none" w:sz="0" w:space="0" w:color="auto"/>
                                                                                          </w:divBdr>
                                                                                          <w:divsChild>
                                                                                            <w:div w:id="374500367">
                                                                                              <w:marLeft w:val="0"/>
                                                                                              <w:marRight w:val="0"/>
                                                                                              <w:marTop w:val="0"/>
                                                                                              <w:marBottom w:val="0"/>
                                                                                              <w:divBdr>
                                                                                                <w:top w:val="none" w:sz="0" w:space="0" w:color="auto"/>
                                                                                                <w:left w:val="none" w:sz="0" w:space="0" w:color="auto"/>
                                                                                                <w:bottom w:val="none" w:sz="0" w:space="0" w:color="auto"/>
                                                                                                <w:right w:val="none" w:sz="0" w:space="0" w:color="auto"/>
                                                                                              </w:divBdr>
                                                                                              <w:divsChild>
                                                                                                <w:div w:id="62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005151">
                                                                      <w:marLeft w:val="0"/>
                                                                      <w:marRight w:val="0"/>
                                                                      <w:marTop w:val="0"/>
                                                                      <w:marBottom w:val="0"/>
                                                                      <w:divBdr>
                                                                        <w:top w:val="none" w:sz="0" w:space="0" w:color="auto"/>
                                                                        <w:left w:val="none" w:sz="0" w:space="0" w:color="auto"/>
                                                                        <w:bottom w:val="none" w:sz="0" w:space="0" w:color="auto"/>
                                                                        <w:right w:val="none" w:sz="0" w:space="0" w:color="auto"/>
                                                                      </w:divBdr>
                                                                      <w:divsChild>
                                                                        <w:div w:id="718212328">
                                                                          <w:marLeft w:val="0"/>
                                                                          <w:marRight w:val="0"/>
                                                                          <w:marTop w:val="0"/>
                                                                          <w:marBottom w:val="0"/>
                                                                          <w:divBdr>
                                                                            <w:top w:val="none" w:sz="0" w:space="0" w:color="auto"/>
                                                                            <w:left w:val="none" w:sz="0" w:space="0" w:color="auto"/>
                                                                            <w:bottom w:val="none" w:sz="0" w:space="0" w:color="auto"/>
                                                                            <w:right w:val="none" w:sz="0" w:space="0" w:color="auto"/>
                                                                          </w:divBdr>
                                                                          <w:divsChild>
                                                                            <w:div w:id="1191257077">
                                                                              <w:marLeft w:val="0"/>
                                                                              <w:marRight w:val="0"/>
                                                                              <w:marTop w:val="0"/>
                                                                              <w:marBottom w:val="0"/>
                                                                              <w:divBdr>
                                                                                <w:top w:val="none" w:sz="0" w:space="0" w:color="auto"/>
                                                                                <w:left w:val="none" w:sz="0" w:space="0" w:color="auto"/>
                                                                                <w:bottom w:val="none" w:sz="0" w:space="0" w:color="auto"/>
                                                                                <w:right w:val="none" w:sz="0" w:space="0" w:color="auto"/>
                                                                              </w:divBdr>
                                                                              <w:divsChild>
                                                                                <w:div w:id="1738934631">
                                                                                  <w:marLeft w:val="0"/>
                                                                                  <w:marRight w:val="0"/>
                                                                                  <w:marTop w:val="0"/>
                                                                                  <w:marBottom w:val="0"/>
                                                                                  <w:divBdr>
                                                                                    <w:top w:val="none" w:sz="0" w:space="0" w:color="auto"/>
                                                                                    <w:left w:val="none" w:sz="0" w:space="0" w:color="auto"/>
                                                                                    <w:bottom w:val="none" w:sz="0" w:space="0" w:color="auto"/>
                                                                                    <w:right w:val="none" w:sz="0" w:space="0" w:color="auto"/>
                                                                                  </w:divBdr>
                                                                                  <w:divsChild>
                                                                                    <w:div w:id="658116131">
                                                                                      <w:marLeft w:val="0"/>
                                                                                      <w:marRight w:val="0"/>
                                                                                      <w:marTop w:val="0"/>
                                                                                      <w:marBottom w:val="0"/>
                                                                                      <w:divBdr>
                                                                                        <w:top w:val="none" w:sz="0" w:space="0" w:color="auto"/>
                                                                                        <w:left w:val="none" w:sz="0" w:space="0" w:color="auto"/>
                                                                                        <w:bottom w:val="none" w:sz="0" w:space="0" w:color="auto"/>
                                                                                        <w:right w:val="none" w:sz="0" w:space="0" w:color="auto"/>
                                                                                      </w:divBdr>
                                                                                    </w:div>
                                                                                    <w:div w:id="18930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115">
                                                                              <w:marLeft w:val="0"/>
                                                                              <w:marRight w:val="0"/>
                                                                              <w:marTop w:val="0"/>
                                                                              <w:marBottom w:val="0"/>
                                                                              <w:divBdr>
                                                                                <w:top w:val="none" w:sz="0" w:space="0" w:color="auto"/>
                                                                                <w:left w:val="none" w:sz="0" w:space="0" w:color="auto"/>
                                                                                <w:bottom w:val="none" w:sz="0" w:space="0" w:color="auto"/>
                                                                                <w:right w:val="none" w:sz="0" w:space="0" w:color="auto"/>
                                                                              </w:divBdr>
                                                                              <w:divsChild>
                                                                                <w:div w:id="1620407644">
                                                                                  <w:marLeft w:val="0"/>
                                                                                  <w:marRight w:val="0"/>
                                                                                  <w:marTop w:val="0"/>
                                                                                  <w:marBottom w:val="0"/>
                                                                                  <w:divBdr>
                                                                                    <w:top w:val="none" w:sz="0" w:space="0" w:color="auto"/>
                                                                                    <w:left w:val="none" w:sz="0" w:space="0" w:color="auto"/>
                                                                                    <w:bottom w:val="none" w:sz="0" w:space="0" w:color="auto"/>
                                                                                    <w:right w:val="none" w:sz="0" w:space="0" w:color="auto"/>
                                                                                  </w:divBdr>
                                                                                  <w:divsChild>
                                                                                    <w:div w:id="2063483534">
                                                                                      <w:marLeft w:val="0"/>
                                                                                      <w:marRight w:val="0"/>
                                                                                      <w:marTop w:val="0"/>
                                                                                      <w:marBottom w:val="0"/>
                                                                                      <w:divBdr>
                                                                                        <w:top w:val="none" w:sz="0" w:space="0" w:color="auto"/>
                                                                                        <w:left w:val="none" w:sz="0" w:space="0" w:color="auto"/>
                                                                                        <w:bottom w:val="none" w:sz="0" w:space="0" w:color="auto"/>
                                                                                        <w:right w:val="none" w:sz="0" w:space="0" w:color="auto"/>
                                                                                      </w:divBdr>
                                                                                      <w:divsChild>
                                                                                        <w:div w:id="590505047">
                                                                                          <w:marLeft w:val="0"/>
                                                                                          <w:marRight w:val="0"/>
                                                                                          <w:marTop w:val="0"/>
                                                                                          <w:marBottom w:val="0"/>
                                                                                          <w:divBdr>
                                                                                            <w:top w:val="none" w:sz="0" w:space="0" w:color="auto"/>
                                                                                            <w:left w:val="none" w:sz="0" w:space="0" w:color="auto"/>
                                                                                            <w:bottom w:val="none" w:sz="0" w:space="0" w:color="auto"/>
                                                                                            <w:right w:val="none" w:sz="0" w:space="0" w:color="auto"/>
                                                                                          </w:divBdr>
                                                                                          <w:divsChild>
                                                                                            <w:div w:id="1147937985">
                                                                                              <w:marLeft w:val="0"/>
                                                                                              <w:marRight w:val="0"/>
                                                                                              <w:marTop w:val="0"/>
                                                                                              <w:marBottom w:val="0"/>
                                                                                              <w:divBdr>
                                                                                                <w:top w:val="none" w:sz="0" w:space="0" w:color="auto"/>
                                                                                                <w:left w:val="none" w:sz="0" w:space="0" w:color="auto"/>
                                                                                                <w:bottom w:val="none" w:sz="0" w:space="0" w:color="auto"/>
                                                                                                <w:right w:val="none" w:sz="0" w:space="0" w:color="auto"/>
                                                                                              </w:divBdr>
                                                                                              <w:divsChild>
                                                                                                <w:div w:id="9938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94891">
                                                                      <w:marLeft w:val="0"/>
                                                                      <w:marRight w:val="0"/>
                                                                      <w:marTop w:val="0"/>
                                                                      <w:marBottom w:val="0"/>
                                                                      <w:divBdr>
                                                                        <w:top w:val="none" w:sz="0" w:space="0" w:color="auto"/>
                                                                        <w:left w:val="none" w:sz="0" w:space="0" w:color="auto"/>
                                                                        <w:bottom w:val="none" w:sz="0" w:space="0" w:color="auto"/>
                                                                        <w:right w:val="none" w:sz="0" w:space="0" w:color="auto"/>
                                                                      </w:divBdr>
                                                                      <w:divsChild>
                                                                        <w:div w:id="2081441164">
                                                                          <w:marLeft w:val="0"/>
                                                                          <w:marRight w:val="0"/>
                                                                          <w:marTop w:val="0"/>
                                                                          <w:marBottom w:val="0"/>
                                                                          <w:divBdr>
                                                                            <w:top w:val="none" w:sz="0" w:space="0" w:color="auto"/>
                                                                            <w:left w:val="none" w:sz="0" w:space="0" w:color="auto"/>
                                                                            <w:bottom w:val="none" w:sz="0" w:space="0" w:color="auto"/>
                                                                            <w:right w:val="none" w:sz="0" w:space="0" w:color="auto"/>
                                                                          </w:divBdr>
                                                                          <w:divsChild>
                                                                            <w:div w:id="1155145312">
                                                                              <w:marLeft w:val="0"/>
                                                                              <w:marRight w:val="0"/>
                                                                              <w:marTop w:val="0"/>
                                                                              <w:marBottom w:val="0"/>
                                                                              <w:divBdr>
                                                                                <w:top w:val="none" w:sz="0" w:space="0" w:color="auto"/>
                                                                                <w:left w:val="none" w:sz="0" w:space="0" w:color="auto"/>
                                                                                <w:bottom w:val="none" w:sz="0" w:space="0" w:color="auto"/>
                                                                                <w:right w:val="none" w:sz="0" w:space="0" w:color="auto"/>
                                                                              </w:divBdr>
                                                                              <w:divsChild>
                                                                                <w:div w:id="1586374944">
                                                                                  <w:marLeft w:val="0"/>
                                                                                  <w:marRight w:val="0"/>
                                                                                  <w:marTop w:val="0"/>
                                                                                  <w:marBottom w:val="0"/>
                                                                                  <w:divBdr>
                                                                                    <w:top w:val="none" w:sz="0" w:space="0" w:color="auto"/>
                                                                                    <w:left w:val="none" w:sz="0" w:space="0" w:color="auto"/>
                                                                                    <w:bottom w:val="none" w:sz="0" w:space="0" w:color="auto"/>
                                                                                    <w:right w:val="none" w:sz="0" w:space="0" w:color="auto"/>
                                                                                  </w:divBdr>
                                                                                  <w:divsChild>
                                                                                    <w:div w:id="1273974827">
                                                                                      <w:marLeft w:val="0"/>
                                                                                      <w:marRight w:val="0"/>
                                                                                      <w:marTop w:val="0"/>
                                                                                      <w:marBottom w:val="0"/>
                                                                                      <w:divBdr>
                                                                                        <w:top w:val="none" w:sz="0" w:space="0" w:color="auto"/>
                                                                                        <w:left w:val="none" w:sz="0" w:space="0" w:color="auto"/>
                                                                                        <w:bottom w:val="none" w:sz="0" w:space="0" w:color="auto"/>
                                                                                        <w:right w:val="none" w:sz="0" w:space="0" w:color="auto"/>
                                                                                      </w:divBdr>
                                                                                    </w:div>
                                                                                    <w:div w:id="19883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29694">
                                                                              <w:marLeft w:val="0"/>
                                                                              <w:marRight w:val="0"/>
                                                                              <w:marTop w:val="0"/>
                                                                              <w:marBottom w:val="0"/>
                                                                              <w:divBdr>
                                                                                <w:top w:val="none" w:sz="0" w:space="0" w:color="auto"/>
                                                                                <w:left w:val="none" w:sz="0" w:space="0" w:color="auto"/>
                                                                                <w:bottom w:val="none" w:sz="0" w:space="0" w:color="auto"/>
                                                                                <w:right w:val="none" w:sz="0" w:space="0" w:color="auto"/>
                                                                              </w:divBdr>
                                                                              <w:divsChild>
                                                                                <w:div w:id="1972978702">
                                                                                  <w:marLeft w:val="0"/>
                                                                                  <w:marRight w:val="0"/>
                                                                                  <w:marTop w:val="0"/>
                                                                                  <w:marBottom w:val="0"/>
                                                                                  <w:divBdr>
                                                                                    <w:top w:val="none" w:sz="0" w:space="0" w:color="auto"/>
                                                                                    <w:left w:val="none" w:sz="0" w:space="0" w:color="auto"/>
                                                                                    <w:bottom w:val="none" w:sz="0" w:space="0" w:color="auto"/>
                                                                                    <w:right w:val="none" w:sz="0" w:space="0" w:color="auto"/>
                                                                                  </w:divBdr>
                                                                                  <w:divsChild>
                                                                                    <w:div w:id="339165482">
                                                                                      <w:marLeft w:val="0"/>
                                                                                      <w:marRight w:val="0"/>
                                                                                      <w:marTop w:val="0"/>
                                                                                      <w:marBottom w:val="0"/>
                                                                                      <w:divBdr>
                                                                                        <w:top w:val="none" w:sz="0" w:space="0" w:color="auto"/>
                                                                                        <w:left w:val="none" w:sz="0" w:space="0" w:color="auto"/>
                                                                                        <w:bottom w:val="none" w:sz="0" w:space="0" w:color="auto"/>
                                                                                        <w:right w:val="none" w:sz="0" w:space="0" w:color="auto"/>
                                                                                      </w:divBdr>
                                                                                      <w:divsChild>
                                                                                        <w:div w:id="1604459536">
                                                                                          <w:marLeft w:val="0"/>
                                                                                          <w:marRight w:val="0"/>
                                                                                          <w:marTop w:val="0"/>
                                                                                          <w:marBottom w:val="0"/>
                                                                                          <w:divBdr>
                                                                                            <w:top w:val="none" w:sz="0" w:space="0" w:color="auto"/>
                                                                                            <w:left w:val="none" w:sz="0" w:space="0" w:color="auto"/>
                                                                                            <w:bottom w:val="none" w:sz="0" w:space="0" w:color="auto"/>
                                                                                            <w:right w:val="none" w:sz="0" w:space="0" w:color="auto"/>
                                                                                          </w:divBdr>
                                                                                          <w:divsChild>
                                                                                            <w:div w:id="861629356">
                                                                                              <w:marLeft w:val="0"/>
                                                                                              <w:marRight w:val="0"/>
                                                                                              <w:marTop w:val="0"/>
                                                                                              <w:marBottom w:val="0"/>
                                                                                              <w:divBdr>
                                                                                                <w:top w:val="none" w:sz="0" w:space="0" w:color="auto"/>
                                                                                                <w:left w:val="none" w:sz="0" w:space="0" w:color="auto"/>
                                                                                                <w:bottom w:val="none" w:sz="0" w:space="0" w:color="auto"/>
                                                                                                <w:right w:val="none" w:sz="0" w:space="0" w:color="auto"/>
                                                                                              </w:divBdr>
                                                                                              <w:divsChild>
                                                                                                <w:div w:id="61244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006172">
                                                                      <w:marLeft w:val="0"/>
                                                                      <w:marRight w:val="0"/>
                                                                      <w:marTop w:val="0"/>
                                                                      <w:marBottom w:val="0"/>
                                                                      <w:divBdr>
                                                                        <w:top w:val="none" w:sz="0" w:space="0" w:color="auto"/>
                                                                        <w:left w:val="none" w:sz="0" w:space="0" w:color="auto"/>
                                                                        <w:bottom w:val="none" w:sz="0" w:space="0" w:color="auto"/>
                                                                        <w:right w:val="none" w:sz="0" w:space="0" w:color="auto"/>
                                                                      </w:divBdr>
                                                                      <w:divsChild>
                                                                        <w:div w:id="1323702522">
                                                                          <w:marLeft w:val="0"/>
                                                                          <w:marRight w:val="0"/>
                                                                          <w:marTop w:val="0"/>
                                                                          <w:marBottom w:val="0"/>
                                                                          <w:divBdr>
                                                                            <w:top w:val="none" w:sz="0" w:space="0" w:color="auto"/>
                                                                            <w:left w:val="none" w:sz="0" w:space="0" w:color="auto"/>
                                                                            <w:bottom w:val="none" w:sz="0" w:space="0" w:color="auto"/>
                                                                            <w:right w:val="none" w:sz="0" w:space="0" w:color="auto"/>
                                                                          </w:divBdr>
                                                                          <w:divsChild>
                                                                            <w:div w:id="115566548">
                                                                              <w:marLeft w:val="0"/>
                                                                              <w:marRight w:val="0"/>
                                                                              <w:marTop w:val="0"/>
                                                                              <w:marBottom w:val="0"/>
                                                                              <w:divBdr>
                                                                                <w:top w:val="none" w:sz="0" w:space="0" w:color="auto"/>
                                                                                <w:left w:val="none" w:sz="0" w:space="0" w:color="auto"/>
                                                                                <w:bottom w:val="none" w:sz="0" w:space="0" w:color="auto"/>
                                                                                <w:right w:val="none" w:sz="0" w:space="0" w:color="auto"/>
                                                                              </w:divBdr>
                                                                              <w:divsChild>
                                                                                <w:div w:id="1440225482">
                                                                                  <w:marLeft w:val="0"/>
                                                                                  <w:marRight w:val="0"/>
                                                                                  <w:marTop w:val="0"/>
                                                                                  <w:marBottom w:val="0"/>
                                                                                  <w:divBdr>
                                                                                    <w:top w:val="none" w:sz="0" w:space="0" w:color="auto"/>
                                                                                    <w:left w:val="none" w:sz="0" w:space="0" w:color="auto"/>
                                                                                    <w:bottom w:val="none" w:sz="0" w:space="0" w:color="auto"/>
                                                                                    <w:right w:val="none" w:sz="0" w:space="0" w:color="auto"/>
                                                                                  </w:divBdr>
                                                                                  <w:divsChild>
                                                                                    <w:div w:id="1383285740">
                                                                                      <w:marLeft w:val="0"/>
                                                                                      <w:marRight w:val="0"/>
                                                                                      <w:marTop w:val="0"/>
                                                                                      <w:marBottom w:val="0"/>
                                                                                      <w:divBdr>
                                                                                        <w:top w:val="none" w:sz="0" w:space="0" w:color="auto"/>
                                                                                        <w:left w:val="none" w:sz="0" w:space="0" w:color="auto"/>
                                                                                        <w:bottom w:val="none" w:sz="0" w:space="0" w:color="auto"/>
                                                                                        <w:right w:val="none" w:sz="0" w:space="0" w:color="auto"/>
                                                                                      </w:divBdr>
                                                                                      <w:divsChild>
                                                                                        <w:div w:id="1424493901">
                                                                                          <w:marLeft w:val="0"/>
                                                                                          <w:marRight w:val="0"/>
                                                                                          <w:marTop w:val="0"/>
                                                                                          <w:marBottom w:val="0"/>
                                                                                          <w:divBdr>
                                                                                            <w:top w:val="none" w:sz="0" w:space="0" w:color="auto"/>
                                                                                            <w:left w:val="none" w:sz="0" w:space="0" w:color="auto"/>
                                                                                            <w:bottom w:val="none" w:sz="0" w:space="0" w:color="auto"/>
                                                                                            <w:right w:val="none" w:sz="0" w:space="0" w:color="auto"/>
                                                                                          </w:divBdr>
                                                                                          <w:divsChild>
                                                                                            <w:div w:id="717973987">
                                                                                              <w:marLeft w:val="0"/>
                                                                                              <w:marRight w:val="0"/>
                                                                                              <w:marTop w:val="0"/>
                                                                                              <w:marBottom w:val="0"/>
                                                                                              <w:divBdr>
                                                                                                <w:top w:val="none" w:sz="0" w:space="0" w:color="auto"/>
                                                                                                <w:left w:val="none" w:sz="0" w:space="0" w:color="auto"/>
                                                                                                <w:bottom w:val="none" w:sz="0" w:space="0" w:color="auto"/>
                                                                                                <w:right w:val="none" w:sz="0" w:space="0" w:color="auto"/>
                                                                                              </w:divBdr>
                                                                                              <w:divsChild>
                                                                                                <w:div w:id="11546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384932">
                                                                              <w:marLeft w:val="0"/>
                                                                              <w:marRight w:val="0"/>
                                                                              <w:marTop w:val="0"/>
                                                                              <w:marBottom w:val="0"/>
                                                                              <w:divBdr>
                                                                                <w:top w:val="none" w:sz="0" w:space="0" w:color="auto"/>
                                                                                <w:left w:val="none" w:sz="0" w:space="0" w:color="auto"/>
                                                                                <w:bottom w:val="none" w:sz="0" w:space="0" w:color="auto"/>
                                                                                <w:right w:val="none" w:sz="0" w:space="0" w:color="auto"/>
                                                                              </w:divBdr>
                                                                              <w:divsChild>
                                                                                <w:div w:id="1530024805">
                                                                                  <w:marLeft w:val="0"/>
                                                                                  <w:marRight w:val="0"/>
                                                                                  <w:marTop w:val="0"/>
                                                                                  <w:marBottom w:val="0"/>
                                                                                  <w:divBdr>
                                                                                    <w:top w:val="none" w:sz="0" w:space="0" w:color="auto"/>
                                                                                    <w:left w:val="none" w:sz="0" w:space="0" w:color="auto"/>
                                                                                    <w:bottom w:val="none" w:sz="0" w:space="0" w:color="auto"/>
                                                                                    <w:right w:val="none" w:sz="0" w:space="0" w:color="auto"/>
                                                                                  </w:divBdr>
                                                                                  <w:divsChild>
                                                                                    <w:div w:id="207453118">
                                                                                      <w:marLeft w:val="0"/>
                                                                                      <w:marRight w:val="0"/>
                                                                                      <w:marTop w:val="0"/>
                                                                                      <w:marBottom w:val="0"/>
                                                                                      <w:divBdr>
                                                                                        <w:top w:val="none" w:sz="0" w:space="0" w:color="auto"/>
                                                                                        <w:left w:val="none" w:sz="0" w:space="0" w:color="auto"/>
                                                                                        <w:bottom w:val="none" w:sz="0" w:space="0" w:color="auto"/>
                                                                                        <w:right w:val="none" w:sz="0" w:space="0" w:color="auto"/>
                                                                                      </w:divBdr>
                                                                                    </w:div>
                                                                                    <w:div w:id="17735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68536">
                                                                      <w:marLeft w:val="0"/>
                                                                      <w:marRight w:val="0"/>
                                                                      <w:marTop w:val="0"/>
                                                                      <w:marBottom w:val="0"/>
                                                                      <w:divBdr>
                                                                        <w:top w:val="none" w:sz="0" w:space="0" w:color="auto"/>
                                                                        <w:left w:val="none" w:sz="0" w:space="0" w:color="auto"/>
                                                                        <w:bottom w:val="none" w:sz="0" w:space="0" w:color="auto"/>
                                                                        <w:right w:val="none" w:sz="0" w:space="0" w:color="auto"/>
                                                                      </w:divBdr>
                                                                      <w:divsChild>
                                                                        <w:div w:id="1570336701">
                                                                          <w:marLeft w:val="0"/>
                                                                          <w:marRight w:val="0"/>
                                                                          <w:marTop w:val="0"/>
                                                                          <w:marBottom w:val="0"/>
                                                                          <w:divBdr>
                                                                            <w:top w:val="none" w:sz="0" w:space="0" w:color="auto"/>
                                                                            <w:left w:val="none" w:sz="0" w:space="0" w:color="auto"/>
                                                                            <w:bottom w:val="none" w:sz="0" w:space="0" w:color="auto"/>
                                                                            <w:right w:val="none" w:sz="0" w:space="0" w:color="auto"/>
                                                                          </w:divBdr>
                                                                          <w:divsChild>
                                                                            <w:div w:id="645090011">
                                                                              <w:marLeft w:val="0"/>
                                                                              <w:marRight w:val="0"/>
                                                                              <w:marTop w:val="0"/>
                                                                              <w:marBottom w:val="0"/>
                                                                              <w:divBdr>
                                                                                <w:top w:val="none" w:sz="0" w:space="0" w:color="auto"/>
                                                                                <w:left w:val="none" w:sz="0" w:space="0" w:color="auto"/>
                                                                                <w:bottom w:val="none" w:sz="0" w:space="0" w:color="auto"/>
                                                                                <w:right w:val="none" w:sz="0" w:space="0" w:color="auto"/>
                                                                              </w:divBdr>
                                                                              <w:divsChild>
                                                                                <w:div w:id="1732459855">
                                                                                  <w:marLeft w:val="0"/>
                                                                                  <w:marRight w:val="0"/>
                                                                                  <w:marTop w:val="0"/>
                                                                                  <w:marBottom w:val="0"/>
                                                                                  <w:divBdr>
                                                                                    <w:top w:val="none" w:sz="0" w:space="0" w:color="auto"/>
                                                                                    <w:left w:val="none" w:sz="0" w:space="0" w:color="auto"/>
                                                                                    <w:bottom w:val="none" w:sz="0" w:space="0" w:color="auto"/>
                                                                                    <w:right w:val="none" w:sz="0" w:space="0" w:color="auto"/>
                                                                                  </w:divBdr>
                                                                                  <w:divsChild>
                                                                                    <w:div w:id="1260405192">
                                                                                      <w:marLeft w:val="0"/>
                                                                                      <w:marRight w:val="0"/>
                                                                                      <w:marTop w:val="0"/>
                                                                                      <w:marBottom w:val="0"/>
                                                                                      <w:divBdr>
                                                                                        <w:top w:val="none" w:sz="0" w:space="0" w:color="auto"/>
                                                                                        <w:left w:val="none" w:sz="0" w:space="0" w:color="auto"/>
                                                                                        <w:bottom w:val="none" w:sz="0" w:space="0" w:color="auto"/>
                                                                                        <w:right w:val="none" w:sz="0" w:space="0" w:color="auto"/>
                                                                                      </w:divBdr>
                                                                                    </w:div>
                                                                                    <w:div w:id="16733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56834">
                                                                              <w:marLeft w:val="0"/>
                                                                              <w:marRight w:val="0"/>
                                                                              <w:marTop w:val="0"/>
                                                                              <w:marBottom w:val="0"/>
                                                                              <w:divBdr>
                                                                                <w:top w:val="none" w:sz="0" w:space="0" w:color="auto"/>
                                                                                <w:left w:val="none" w:sz="0" w:space="0" w:color="auto"/>
                                                                                <w:bottom w:val="none" w:sz="0" w:space="0" w:color="auto"/>
                                                                                <w:right w:val="none" w:sz="0" w:space="0" w:color="auto"/>
                                                                              </w:divBdr>
                                                                              <w:divsChild>
                                                                                <w:div w:id="1066074916">
                                                                                  <w:marLeft w:val="0"/>
                                                                                  <w:marRight w:val="0"/>
                                                                                  <w:marTop w:val="0"/>
                                                                                  <w:marBottom w:val="0"/>
                                                                                  <w:divBdr>
                                                                                    <w:top w:val="none" w:sz="0" w:space="0" w:color="auto"/>
                                                                                    <w:left w:val="none" w:sz="0" w:space="0" w:color="auto"/>
                                                                                    <w:bottom w:val="none" w:sz="0" w:space="0" w:color="auto"/>
                                                                                    <w:right w:val="none" w:sz="0" w:space="0" w:color="auto"/>
                                                                                  </w:divBdr>
                                                                                  <w:divsChild>
                                                                                    <w:div w:id="912740533">
                                                                                      <w:marLeft w:val="0"/>
                                                                                      <w:marRight w:val="0"/>
                                                                                      <w:marTop w:val="0"/>
                                                                                      <w:marBottom w:val="0"/>
                                                                                      <w:divBdr>
                                                                                        <w:top w:val="none" w:sz="0" w:space="0" w:color="auto"/>
                                                                                        <w:left w:val="none" w:sz="0" w:space="0" w:color="auto"/>
                                                                                        <w:bottom w:val="none" w:sz="0" w:space="0" w:color="auto"/>
                                                                                        <w:right w:val="none" w:sz="0" w:space="0" w:color="auto"/>
                                                                                      </w:divBdr>
                                                                                      <w:divsChild>
                                                                                        <w:div w:id="602954886">
                                                                                          <w:marLeft w:val="0"/>
                                                                                          <w:marRight w:val="0"/>
                                                                                          <w:marTop w:val="0"/>
                                                                                          <w:marBottom w:val="0"/>
                                                                                          <w:divBdr>
                                                                                            <w:top w:val="none" w:sz="0" w:space="0" w:color="auto"/>
                                                                                            <w:left w:val="none" w:sz="0" w:space="0" w:color="auto"/>
                                                                                            <w:bottom w:val="none" w:sz="0" w:space="0" w:color="auto"/>
                                                                                            <w:right w:val="none" w:sz="0" w:space="0" w:color="auto"/>
                                                                                          </w:divBdr>
                                                                                          <w:divsChild>
                                                                                            <w:div w:id="129635140">
                                                                                              <w:marLeft w:val="0"/>
                                                                                              <w:marRight w:val="0"/>
                                                                                              <w:marTop w:val="0"/>
                                                                                              <w:marBottom w:val="0"/>
                                                                                              <w:divBdr>
                                                                                                <w:top w:val="none" w:sz="0" w:space="0" w:color="auto"/>
                                                                                                <w:left w:val="none" w:sz="0" w:space="0" w:color="auto"/>
                                                                                                <w:bottom w:val="none" w:sz="0" w:space="0" w:color="auto"/>
                                                                                                <w:right w:val="none" w:sz="0" w:space="0" w:color="auto"/>
                                                                                              </w:divBdr>
                                                                                              <w:divsChild>
                                                                                                <w:div w:id="4077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386376">
                                                                      <w:marLeft w:val="0"/>
                                                                      <w:marRight w:val="0"/>
                                                                      <w:marTop w:val="0"/>
                                                                      <w:marBottom w:val="0"/>
                                                                      <w:divBdr>
                                                                        <w:top w:val="none" w:sz="0" w:space="0" w:color="auto"/>
                                                                        <w:left w:val="none" w:sz="0" w:space="0" w:color="auto"/>
                                                                        <w:bottom w:val="none" w:sz="0" w:space="0" w:color="auto"/>
                                                                        <w:right w:val="none" w:sz="0" w:space="0" w:color="auto"/>
                                                                      </w:divBdr>
                                                                      <w:divsChild>
                                                                        <w:div w:id="27487251">
                                                                          <w:marLeft w:val="0"/>
                                                                          <w:marRight w:val="0"/>
                                                                          <w:marTop w:val="0"/>
                                                                          <w:marBottom w:val="0"/>
                                                                          <w:divBdr>
                                                                            <w:top w:val="none" w:sz="0" w:space="0" w:color="auto"/>
                                                                            <w:left w:val="none" w:sz="0" w:space="0" w:color="auto"/>
                                                                            <w:bottom w:val="none" w:sz="0" w:space="0" w:color="auto"/>
                                                                            <w:right w:val="none" w:sz="0" w:space="0" w:color="auto"/>
                                                                          </w:divBdr>
                                                                          <w:divsChild>
                                                                            <w:div w:id="768740683">
                                                                              <w:marLeft w:val="0"/>
                                                                              <w:marRight w:val="0"/>
                                                                              <w:marTop w:val="0"/>
                                                                              <w:marBottom w:val="0"/>
                                                                              <w:divBdr>
                                                                                <w:top w:val="none" w:sz="0" w:space="0" w:color="auto"/>
                                                                                <w:left w:val="none" w:sz="0" w:space="0" w:color="auto"/>
                                                                                <w:bottom w:val="none" w:sz="0" w:space="0" w:color="auto"/>
                                                                                <w:right w:val="none" w:sz="0" w:space="0" w:color="auto"/>
                                                                              </w:divBdr>
                                                                              <w:divsChild>
                                                                                <w:div w:id="2041205717">
                                                                                  <w:marLeft w:val="0"/>
                                                                                  <w:marRight w:val="0"/>
                                                                                  <w:marTop w:val="0"/>
                                                                                  <w:marBottom w:val="0"/>
                                                                                  <w:divBdr>
                                                                                    <w:top w:val="none" w:sz="0" w:space="0" w:color="auto"/>
                                                                                    <w:left w:val="none" w:sz="0" w:space="0" w:color="auto"/>
                                                                                    <w:bottom w:val="none" w:sz="0" w:space="0" w:color="auto"/>
                                                                                    <w:right w:val="none" w:sz="0" w:space="0" w:color="auto"/>
                                                                                  </w:divBdr>
                                                                                  <w:divsChild>
                                                                                    <w:div w:id="150828923">
                                                                                      <w:marLeft w:val="0"/>
                                                                                      <w:marRight w:val="0"/>
                                                                                      <w:marTop w:val="0"/>
                                                                                      <w:marBottom w:val="0"/>
                                                                                      <w:divBdr>
                                                                                        <w:top w:val="none" w:sz="0" w:space="0" w:color="auto"/>
                                                                                        <w:left w:val="none" w:sz="0" w:space="0" w:color="auto"/>
                                                                                        <w:bottom w:val="none" w:sz="0" w:space="0" w:color="auto"/>
                                                                                        <w:right w:val="none" w:sz="0" w:space="0" w:color="auto"/>
                                                                                      </w:divBdr>
                                                                                    </w:div>
                                                                                    <w:div w:id="14516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5842">
                                                                              <w:marLeft w:val="0"/>
                                                                              <w:marRight w:val="0"/>
                                                                              <w:marTop w:val="0"/>
                                                                              <w:marBottom w:val="0"/>
                                                                              <w:divBdr>
                                                                                <w:top w:val="none" w:sz="0" w:space="0" w:color="auto"/>
                                                                                <w:left w:val="none" w:sz="0" w:space="0" w:color="auto"/>
                                                                                <w:bottom w:val="none" w:sz="0" w:space="0" w:color="auto"/>
                                                                                <w:right w:val="none" w:sz="0" w:space="0" w:color="auto"/>
                                                                              </w:divBdr>
                                                                              <w:divsChild>
                                                                                <w:div w:id="1689595576">
                                                                                  <w:marLeft w:val="0"/>
                                                                                  <w:marRight w:val="0"/>
                                                                                  <w:marTop w:val="0"/>
                                                                                  <w:marBottom w:val="0"/>
                                                                                  <w:divBdr>
                                                                                    <w:top w:val="none" w:sz="0" w:space="0" w:color="auto"/>
                                                                                    <w:left w:val="none" w:sz="0" w:space="0" w:color="auto"/>
                                                                                    <w:bottom w:val="none" w:sz="0" w:space="0" w:color="auto"/>
                                                                                    <w:right w:val="none" w:sz="0" w:space="0" w:color="auto"/>
                                                                                  </w:divBdr>
                                                                                  <w:divsChild>
                                                                                    <w:div w:id="291904993">
                                                                                      <w:marLeft w:val="0"/>
                                                                                      <w:marRight w:val="0"/>
                                                                                      <w:marTop w:val="0"/>
                                                                                      <w:marBottom w:val="0"/>
                                                                                      <w:divBdr>
                                                                                        <w:top w:val="none" w:sz="0" w:space="0" w:color="auto"/>
                                                                                        <w:left w:val="none" w:sz="0" w:space="0" w:color="auto"/>
                                                                                        <w:bottom w:val="none" w:sz="0" w:space="0" w:color="auto"/>
                                                                                        <w:right w:val="none" w:sz="0" w:space="0" w:color="auto"/>
                                                                                      </w:divBdr>
                                                                                      <w:divsChild>
                                                                                        <w:div w:id="2054039041">
                                                                                          <w:marLeft w:val="0"/>
                                                                                          <w:marRight w:val="0"/>
                                                                                          <w:marTop w:val="0"/>
                                                                                          <w:marBottom w:val="0"/>
                                                                                          <w:divBdr>
                                                                                            <w:top w:val="none" w:sz="0" w:space="0" w:color="auto"/>
                                                                                            <w:left w:val="none" w:sz="0" w:space="0" w:color="auto"/>
                                                                                            <w:bottom w:val="none" w:sz="0" w:space="0" w:color="auto"/>
                                                                                            <w:right w:val="none" w:sz="0" w:space="0" w:color="auto"/>
                                                                                          </w:divBdr>
                                                                                          <w:divsChild>
                                                                                            <w:div w:id="1359159555">
                                                                                              <w:marLeft w:val="0"/>
                                                                                              <w:marRight w:val="0"/>
                                                                                              <w:marTop w:val="0"/>
                                                                                              <w:marBottom w:val="0"/>
                                                                                              <w:divBdr>
                                                                                                <w:top w:val="none" w:sz="0" w:space="0" w:color="auto"/>
                                                                                                <w:left w:val="none" w:sz="0" w:space="0" w:color="auto"/>
                                                                                                <w:bottom w:val="none" w:sz="0" w:space="0" w:color="auto"/>
                                                                                                <w:right w:val="none" w:sz="0" w:space="0" w:color="auto"/>
                                                                                              </w:divBdr>
                                                                                              <w:divsChild>
                                                                                                <w:div w:id="2717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402358">
                                                                      <w:marLeft w:val="0"/>
                                                                      <w:marRight w:val="0"/>
                                                                      <w:marTop w:val="0"/>
                                                                      <w:marBottom w:val="0"/>
                                                                      <w:divBdr>
                                                                        <w:top w:val="none" w:sz="0" w:space="0" w:color="auto"/>
                                                                        <w:left w:val="none" w:sz="0" w:space="0" w:color="auto"/>
                                                                        <w:bottom w:val="none" w:sz="0" w:space="0" w:color="auto"/>
                                                                        <w:right w:val="none" w:sz="0" w:space="0" w:color="auto"/>
                                                                      </w:divBdr>
                                                                      <w:divsChild>
                                                                        <w:div w:id="1889876225">
                                                                          <w:marLeft w:val="0"/>
                                                                          <w:marRight w:val="0"/>
                                                                          <w:marTop w:val="0"/>
                                                                          <w:marBottom w:val="0"/>
                                                                          <w:divBdr>
                                                                            <w:top w:val="none" w:sz="0" w:space="0" w:color="auto"/>
                                                                            <w:left w:val="none" w:sz="0" w:space="0" w:color="auto"/>
                                                                            <w:bottom w:val="none" w:sz="0" w:space="0" w:color="auto"/>
                                                                            <w:right w:val="none" w:sz="0" w:space="0" w:color="auto"/>
                                                                          </w:divBdr>
                                                                          <w:divsChild>
                                                                            <w:div w:id="948664932">
                                                                              <w:marLeft w:val="0"/>
                                                                              <w:marRight w:val="0"/>
                                                                              <w:marTop w:val="0"/>
                                                                              <w:marBottom w:val="0"/>
                                                                              <w:divBdr>
                                                                                <w:top w:val="none" w:sz="0" w:space="0" w:color="auto"/>
                                                                                <w:left w:val="none" w:sz="0" w:space="0" w:color="auto"/>
                                                                                <w:bottom w:val="none" w:sz="0" w:space="0" w:color="auto"/>
                                                                                <w:right w:val="none" w:sz="0" w:space="0" w:color="auto"/>
                                                                              </w:divBdr>
                                                                              <w:divsChild>
                                                                                <w:div w:id="1174683137">
                                                                                  <w:marLeft w:val="0"/>
                                                                                  <w:marRight w:val="0"/>
                                                                                  <w:marTop w:val="0"/>
                                                                                  <w:marBottom w:val="0"/>
                                                                                  <w:divBdr>
                                                                                    <w:top w:val="none" w:sz="0" w:space="0" w:color="auto"/>
                                                                                    <w:left w:val="none" w:sz="0" w:space="0" w:color="auto"/>
                                                                                    <w:bottom w:val="none" w:sz="0" w:space="0" w:color="auto"/>
                                                                                    <w:right w:val="none" w:sz="0" w:space="0" w:color="auto"/>
                                                                                  </w:divBdr>
                                                                                  <w:divsChild>
                                                                                    <w:div w:id="2360118">
                                                                                      <w:marLeft w:val="0"/>
                                                                                      <w:marRight w:val="0"/>
                                                                                      <w:marTop w:val="0"/>
                                                                                      <w:marBottom w:val="0"/>
                                                                                      <w:divBdr>
                                                                                        <w:top w:val="none" w:sz="0" w:space="0" w:color="auto"/>
                                                                                        <w:left w:val="none" w:sz="0" w:space="0" w:color="auto"/>
                                                                                        <w:bottom w:val="none" w:sz="0" w:space="0" w:color="auto"/>
                                                                                        <w:right w:val="none" w:sz="0" w:space="0" w:color="auto"/>
                                                                                      </w:divBdr>
                                                                                      <w:divsChild>
                                                                                        <w:div w:id="847016027">
                                                                                          <w:marLeft w:val="0"/>
                                                                                          <w:marRight w:val="0"/>
                                                                                          <w:marTop w:val="0"/>
                                                                                          <w:marBottom w:val="0"/>
                                                                                          <w:divBdr>
                                                                                            <w:top w:val="none" w:sz="0" w:space="0" w:color="auto"/>
                                                                                            <w:left w:val="none" w:sz="0" w:space="0" w:color="auto"/>
                                                                                            <w:bottom w:val="none" w:sz="0" w:space="0" w:color="auto"/>
                                                                                            <w:right w:val="none" w:sz="0" w:space="0" w:color="auto"/>
                                                                                          </w:divBdr>
                                                                                          <w:divsChild>
                                                                                            <w:div w:id="1245531206">
                                                                                              <w:marLeft w:val="0"/>
                                                                                              <w:marRight w:val="0"/>
                                                                                              <w:marTop w:val="0"/>
                                                                                              <w:marBottom w:val="0"/>
                                                                                              <w:divBdr>
                                                                                                <w:top w:val="none" w:sz="0" w:space="0" w:color="auto"/>
                                                                                                <w:left w:val="none" w:sz="0" w:space="0" w:color="auto"/>
                                                                                                <w:bottom w:val="none" w:sz="0" w:space="0" w:color="auto"/>
                                                                                                <w:right w:val="none" w:sz="0" w:space="0" w:color="auto"/>
                                                                                              </w:divBdr>
                                                                                              <w:divsChild>
                                                                                                <w:div w:id="8449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552438">
                                                                              <w:marLeft w:val="0"/>
                                                                              <w:marRight w:val="0"/>
                                                                              <w:marTop w:val="0"/>
                                                                              <w:marBottom w:val="0"/>
                                                                              <w:divBdr>
                                                                                <w:top w:val="none" w:sz="0" w:space="0" w:color="auto"/>
                                                                                <w:left w:val="none" w:sz="0" w:space="0" w:color="auto"/>
                                                                                <w:bottom w:val="none" w:sz="0" w:space="0" w:color="auto"/>
                                                                                <w:right w:val="none" w:sz="0" w:space="0" w:color="auto"/>
                                                                              </w:divBdr>
                                                                              <w:divsChild>
                                                                                <w:div w:id="1632518968">
                                                                                  <w:marLeft w:val="0"/>
                                                                                  <w:marRight w:val="0"/>
                                                                                  <w:marTop w:val="0"/>
                                                                                  <w:marBottom w:val="0"/>
                                                                                  <w:divBdr>
                                                                                    <w:top w:val="none" w:sz="0" w:space="0" w:color="auto"/>
                                                                                    <w:left w:val="none" w:sz="0" w:space="0" w:color="auto"/>
                                                                                    <w:bottom w:val="none" w:sz="0" w:space="0" w:color="auto"/>
                                                                                    <w:right w:val="none" w:sz="0" w:space="0" w:color="auto"/>
                                                                                  </w:divBdr>
                                                                                  <w:divsChild>
                                                                                    <w:div w:id="1212881035">
                                                                                      <w:marLeft w:val="0"/>
                                                                                      <w:marRight w:val="0"/>
                                                                                      <w:marTop w:val="0"/>
                                                                                      <w:marBottom w:val="0"/>
                                                                                      <w:divBdr>
                                                                                        <w:top w:val="none" w:sz="0" w:space="0" w:color="auto"/>
                                                                                        <w:left w:val="none" w:sz="0" w:space="0" w:color="auto"/>
                                                                                        <w:bottom w:val="none" w:sz="0" w:space="0" w:color="auto"/>
                                                                                        <w:right w:val="none" w:sz="0" w:space="0" w:color="auto"/>
                                                                                      </w:divBdr>
                                                                                    </w:div>
                                                                                    <w:div w:id="20071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77818">
                                                                      <w:marLeft w:val="0"/>
                                                                      <w:marRight w:val="0"/>
                                                                      <w:marTop w:val="0"/>
                                                                      <w:marBottom w:val="0"/>
                                                                      <w:divBdr>
                                                                        <w:top w:val="none" w:sz="0" w:space="0" w:color="auto"/>
                                                                        <w:left w:val="none" w:sz="0" w:space="0" w:color="auto"/>
                                                                        <w:bottom w:val="none" w:sz="0" w:space="0" w:color="auto"/>
                                                                        <w:right w:val="none" w:sz="0" w:space="0" w:color="auto"/>
                                                                      </w:divBdr>
                                                                      <w:divsChild>
                                                                        <w:div w:id="1534922106">
                                                                          <w:marLeft w:val="0"/>
                                                                          <w:marRight w:val="0"/>
                                                                          <w:marTop w:val="0"/>
                                                                          <w:marBottom w:val="0"/>
                                                                          <w:divBdr>
                                                                            <w:top w:val="none" w:sz="0" w:space="0" w:color="auto"/>
                                                                            <w:left w:val="none" w:sz="0" w:space="0" w:color="auto"/>
                                                                            <w:bottom w:val="none" w:sz="0" w:space="0" w:color="auto"/>
                                                                            <w:right w:val="none" w:sz="0" w:space="0" w:color="auto"/>
                                                                          </w:divBdr>
                                                                          <w:divsChild>
                                                                            <w:div w:id="24336232">
                                                                              <w:marLeft w:val="0"/>
                                                                              <w:marRight w:val="0"/>
                                                                              <w:marTop w:val="0"/>
                                                                              <w:marBottom w:val="0"/>
                                                                              <w:divBdr>
                                                                                <w:top w:val="none" w:sz="0" w:space="0" w:color="auto"/>
                                                                                <w:left w:val="none" w:sz="0" w:space="0" w:color="auto"/>
                                                                                <w:bottom w:val="none" w:sz="0" w:space="0" w:color="auto"/>
                                                                                <w:right w:val="none" w:sz="0" w:space="0" w:color="auto"/>
                                                                              </w:divBdr>
                                                                              <w:divsChild>
                                                                                <w:div w:id="1727755572">
                                                                                  <w:marLeft w:val="0"/>
                                                                                  <w:marRight w:val="0"/>
                                                                                  <w:marTop w:val="0"/>
                                                                                  <w:marBottom w:val="0"/>
                                                                                  <w:divBdr>
                                                                                    <w:top w:val="none" w:sz="0" w:space="0" w:color="auto"/>
                                                                                    <w:left w:val="none" w:sz="0" w:space="0" w:color="auto"/>
                                                                                    <w:bottom w:val="none" w:sz="0" w:space="0" w:color="auto"/>
                                                                                    <w:right w:val="none" w:sz="0" w:space="0" w:color="auto"/>
                                                                                  </w:divBdr>
                                                                                  <w:divsChild>
                                                                                    <w:div w:id="296372582">
                                                                                      <w:marLeft w:val="0"/>
                                                                                      <w:marRight w:val="0"/>
                                                                                      <w:marTop w:val="0"/>
                                                                                      <w:marBottom w:val="0"/>
                                                                                      <w:divBdr>
                                                                                        <w:top w:val="none" w:sz="0" w:space="0" w:color="auto"/>
                                                                                        <w:left w:val="none" w:sz="0" w:space="0" w:color="auto"/>
                                                                                        <w:bottom w:val="none" w:sz="0" w:space="0" w:color="auto"/>
                                                                                        <w:right w:val="none" w:sz="0" w:space="0" w:color="auto"/>
                                                                                      </w:divBdr>
                                                                                      <w:divsChild>
                                                                                        <w:div w:id="811213063">
                                                                                          <w:marLeft w:val="0"/>
                                                                                          <w:marRight w:val="0"/>
                                                                                          <w:marTop w:val="0"/>
                                                                                          <w:marBottom w:val="0"/>
                                                                                          <w:divBdr>
                                                                                            <w:top w:val="none" w:sz="0" w:space="0" w:color="auto"/>
                                                                                            <w:left w:val="none" w:sz="0" w:space="0" w:color="auto"/>
                                                                                            <w:bottom w:val="none" w:sz="0" w:space="0" w:color="auto"/>
                                                                                            <w:right w:val="none" w:sz="0" w:space="0" w:color="auto"/>
                                                                                          </w:divBdr>
                                                                                          <w:divsChild>
                                                                                            <w:div w:id="1981962844">
                                                                                              <w:marLeft w:val="0"/>
                                                                                              <w:marRight w:val="0"/>
                                                                                              <w:marTop w:val="0"/>
                                                                                              <w:marBottom w:val="0"/>
                                                                                              <w:divBdr>
                                                                                                <w:top w:val="none" w:sz="0" w:space="0" w:color="auto"/>
                                                                                                <w:left w:val="none" w:sz="0" w:space="0" w:color="auto"/>
                                                                                                <w:bottom w:val="none" w:sz="0" w:space="0" w:color="auto"/>
                                                                                                <w:right w:val="none" w:sz="0" w:space="0" w:color="auto"/>
                                                                                              </w:divBdr>
                                                                                              <w:divsChild>
                                                                                                <w:div w:id="18209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659636">
                                                                              <w:marLeft w:val="0"/>
                                                                              <w:marRight w:val="0"/>
                                                                              <w:marTop w:val="0"/>
                                                                              <w:marBottom w:val="0"/>
                                                                              <w:divBdr>
                                                                                <w:top w:val="none" w:sz="0" w:space="0" w:color="auto"/>
                                                                                <w:left w:val="none" w:sz="0" w:space="0" w:color="auto"/>
                                                                                <w:bottom w:val="none" w:sz="0" w:space="0" w:color="auto"/>
                                                                                <w:right w:val="none" w:sz="0" w:space="0" w:color="auto"/>
                                                                              </w:divBdr>
                                                                              <w:divsChild>
                                                                                <w:div w:id="124741692">
                                                                                  <w:marLeft w:val="0"/>
                                                                                  <w:marRight w:val="0"/>
                                                                                  <w:marTop w:val="0"/>
                                                                                  <w:marBottom w:val="0"/>
                                                                                  <w:divBdr>
                                                                                    <w:top w:val="none" w:sz="0" w:space="0" w:color="auto"/>
                                                                                    <w:left w:val="none" w:sz="0" w:space="0" w:color="auto"/>
                                                                                    <w:bottom w:val="none" w:sz="0" w:space="0" w:color="auto"/>
                                                                                    <w:right w:val="none" w:sz="0" w:space="0" w:color="auto"/>
                                                                                  </w:divBdr>
                                                                                  <w:divsChild>
                                                                                    <w:div w:id="8333301">
                                                                                      <w:marLeft w:val="0"/>
                                                                                      <w:marRight w:val="0"/>
                                                                                      <w:marTop w:val="0"/>
                                                                                      <w:marBottom w:val="0"/>
                                                                                      <w:divBdr>
                                                                                        <w:top w:val="none" w:sz="0" w:space="0" w:color="auto"/>
                                                                                        <w:left w:val="none" w:sz="0" w:space="0" w:color="auto"/>
                                                                                        <w:bottom w:val="none" w:sz="0" w:space="0" w:color="auto"/>
                                                                                        <w:right w:val="none" w:sz="0" w:space="0" w:color="auto"/>
                                                                                      </w:divBdr>
                                                                                    </w:div>
                                                                                    <w:div w:id="5582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706">
                                                                      <w:marLeft w:val="0"/>
                                                                      <w:marRight w:val="0"/>
                                                                      <w:marTop w:val="0"/>
                                                                      <w:marBottom w:val="0"/>
                                                                      <w:divBdr>
                                                                        <w:top w:val="none" w:sz="0" w:space="0" w:color="auto"/>
                                                                        <w:left w:val="none" w:sz="0" w:space="0" w:color="auto"/>
                                                                        <w:bottom w:val="none" w:sz="0" w:space="0" w:color="auto"/>
                                                                        <w:right w:val="none" w:sz="0" w:space="0" w:color="auto"/>
                                                                      </w:divBdr>
                                                                      <w:divsChild>
                                                                        <w:div w:id="275405176">
                                                                          <w:marLeft w:val="0"/>
                                                                          <w:marRight w:val="0"/>
                                                                          <w:marTop w:val="0"/>
                                                                          <w:marBottom w:val="0"/>
                                                                          <w:divBdr>
                                                                            <w:top w:val="none" w:sz="0" w:space="0" w:color="auto"/>
                                                                            <w:left w:val="none" w:sz="0" w:space="0" w:color="auto"/>
                                                                            <w:bottom w:val="none" w:sz="0" w:space="0" w:color="auto"/>
                                                                            <w:right w:val="none" w:sz="0" w:space="0" w:color="auto"/>
                                                                          </w:divBdr>
                                                                          <w:divsChild>
                                                                            <w:div w:id="724985394">
                                                                              <w:marLeft w:val="0"/>
                                                                              <w:marRight w:val="0"/>
                                                                              <w:marTop w:val="0"/>
                                                                              <w:marBottom w:val="0"/>
                                                                              <w:divBdr>
                                                                                <w:top w:val="none" w:sz="0" w:space="0" w:color="auto"/>
                                                                                <w:left w:val="none" w:sz="0" w:space="0" w:color="auto"/>
                                                                                <w:bottom w:val="none" w:sz="0" w:space="0" w:color="auto"/>
                                                                                <w:right w:val="none" w:sz="0" w:space="0" w:color="auto"/>
                                                                              </w:divBdr>
                                                                              <w:divsChild>
                                                                                <w:div w:id="842819686">
                                                                                  <w:marLeft w:val="0"/>
                                                                                  <w:marRight w:val="0"/>
                                                                                  <w:marTop w:val="0"/>
                                                                                  <w:marBottom w:val="0"/>
                                                                                  <w:divBdr>
                                                                                    <w:top w:val="none" w:sz="0" w:space="0" w:color="auto"/>
                                                                                    <w:left w:val="none" w:sz="0" w:space="0" w:color="auto"/>
                                                                                    <w:bottom w:val="none" w:sz="0" w:space="0" w:color="auto"/>
                                                                                    <w:right w:val="none" w:sz="0" w:space="0" w:color="auto"/>
                                                                                  </w:divBdr>
                                                                                  <w:divsChild>
                                                                                    <w:div w:id="124665148">
                                                                                      <w:marLeft w:val="0"/>
                                                                                      <w:marRight w:val="0"/>
                                                                                      <w:marTop w:val="0"/>
                                                                                      <w:marBottom w:val="0"/>
                                                                                      <w:divBdr>
                                                                                        <w:top w:val="none" w:sz="0" w:space="0" w:color="auto"/>
                                                                                        <w:left w:val="none" w:sz="0" w:space="0" w:color="auto"/>
                                                                                        <w:bottom w:val="none" w:sz="0" w:space="0" w:color="auto"/>
                                                                                        <w:right w:val="none" w:sz="0" w:space="0" w:color="auto"/>
                                                                                      </w:divBdr>
                                                                                    </w:div>
                                                                                    <w:div w:id="11082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33934">
                                                                              <w:marLeft w:val="0"/>
                                                                              <w:marRight w:val="0"/>
                                                                              <w:marTop w:val="0"/>
                                                                              <w:marBottom w:val="0"/>
                                                                              <w:divBdr>
                                                                                <w:top w:val="none" w:sz="0" w:space="0" w:color="auto"/>
                                                                                <w:left w:val="none" w:sz="0" w:space="0" w:color="auto"/>
                                                                                <w:bottom w:val="none" w:sz="0" w:space="0" w:color="auto"/>
                                                                                <w:right w:val="none" w:sz="0" w:space="0" w:color="auto"/>
                                                                              </w:divBdr>
                                                                              <w:divsChild>
                                                                                <w:div w:id="1199516033">
                                                                                  <w:marLeft w:val="0"/>
                                                                                  <w:marRight w:val="0"/>
                                                                                  <w:marTop w:val="0"/>
                                                                                  <w:marBottom w:val="0"/>
                                                                                  <w:divBdr>
                                                                                    <w:top w:val="none" w:sz="0" w:space="0" w:color="auto"/>
                                                                                    <w:left w:val="none" w:sz="0" w:space="0" w:color="auto"/>
                                                                                    <w:bottom w:val="none" w:sz="0" w:space="0" w:color="auto"/>
                                                                                    <w:right w:val="none" w:sz="0" w:space="0" w:color="auto"/>
                                                                                  </w:divBdr>
                                                                                  <w:divsChild>
                                                                                    <w:div w:id="1992900871">
                                                                                      <w:marLeft w:val="0"/>
                                                                                      <w:marRight w:val="0"/>
                                                                                      <w:marTop w:val="0"/>
                                                                                      <w:marBottom w:val="0"/>
                                                                                      <w:divBdr>
                                                                                        <w:top w:val="none" w:sz="0" w:space="0" w:color="auto"/>
                                                                                        <w:left w:val="none" w:sz="0" w:space="0" w:color="auto"/>
                                                                                        <w:bottom w:val="none" w:sz="0" w:space="0" w:color="auto"/>
                                                                                        <w:right w:val="none" w:sz="0" w:space="0" w:color="auto"/>
                                                                                      </w:divBdr>
                                                                                      <w:divsChild>
                                                                                        <w:div w:id="1783105816">
                                                                                          <w:marLeft w:val="0"/>
                                                                                          <w:marRight w:val="0"/>
                                                                                          <w:marTop w:val="0"/>
                                                                                          <w:marBottom w:val="0"/>
                                                                                          <w:divBdr>
                                                                                            <w:top w:val="none" w:sz="0" w:space="0" w:color="auto"/>
                                                                                            <w:left w:val="none" w:sz="0" w:space="0" w:color="auto"/>
                                                                                            <w:bottom w:val="none" w:sz="0" w:space="0" w:color="auto"/>
                                                                                            <w:right w:val="none" w:sz="0" w:space="0" w:color="auto"/>
                                                                                          </w:divBdr>
                                                                                          <w:divsChild>
                                                                                            <w:div w:id="1488595673">
                                                                                              <w:marLeft w:val="0"/>
                                                                                              <w:marRight w:val="0"/>
                                                                                              <w:marTop w:val="0"/>
                                                                                              <w:marBottom w:val="0"/>
                                                                                              <w:divBdr>
                                                                                                <w:top w:val="none" w:sz="0" w:space="0" w:color="auto"/>
                                                                                                <w:left w:val="none" w:sz="0" w:space="0" w:color="auto"/>
                                                                                                <w:bottom w:val="none" w:sz="0" w:space="0" w:color="auto"/>
                                                                                                <w:right w:val="none" w:sz="0" w:space="0" w:color="auto"/>
                                                                                              </w:divBdr>
                                                                                              <w:divsChild>
                                                                                                <w:div w:id="1853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832617">
      <w:bodyDiv w:val="1"/>
      <w:marLeft w:val="0"/>
      <w:marRight w:val="0"/>
      <w:marTop w:val="0"/>
      <w:marBottom w:val="0"/>
      <w:divBdr>
        <w:top w:val="none" w:sz="0" w:space="0" w:color="auto"/>
        <w:left w:val="none" w:sz="0" w:space="0" w:color="auto"/>
        <w:bottom w:val="none" w:sz="0" w:space="0" w:color="auto"/>
        <w:right w:val="none" w:sz="0" w:space="0" w:color="auto"/>
      </w:divBdr>
    </w:div>
    <w:div w:id="1424184454">
      <w:marLeft w:val="0"/>
      <w:marRight w:val="0"/>
      <w:marTop w:val="0"/>
      <w:marBottom w:val="0"/>
      <w:divBdr>
        <w:top w:val="none" w:sz="0" w:space="0" w:color="auto"/>
        <w:left w:val="none" w:sz="0" w:space="0" w:color="auto"/>
        <w:bottom w:val="none" w:sz="0" w:space="0" w:color="auto"/>
        <w:right w:val="none" w:sz="0" w:space="0" w:color="auto"/>
      </w:divBdr>
      <w:divsChild>
        <w:div w:id="1424184464">
          <w:marLeft w:val="0"/>
          <w:marRight w:val="0"/>
          <w:marTop w:val="0"/>
          <w:marBottom w:val="0"/>
          <w:divBdr>
            <w:top w:val="none" w:sz="0" w:space="0" w:color="auto"/>
            <w:left w:val="none" w:sz="0" w:space="0" w:color="auto"/>
            <w:bottom w:val="none" w:sz="0" w:space="0" w:color="auto"/>
            <w:right w:val="none" w:sz="0" w:space="0" w:color="auto"/>
          </w:divBdr>
          <w:divsChild>
            <w:div w:id="1424184460">
              <w:marLeft w:val="0"/>
              <w:marRight w:val="0"/>
              <w:marTop w:val="0"/>
              <w:marBottom w:val="0"/>
              <w:divBdr>
                <w:top w:val="none" w:sz="0" w:space="0" w:color="auto"/>
                <w:left w:val="none" w:sz="0" w:space="0" w:color="auto"/>
                <w:bottom w:val="none" w:sz="0" w:space="0" w:color="auto"/>
                <w:right w:val="none" w:sz="0" w:space="0" w:color="auto"/>
              </w:divBdr>
              <w:divsChild>
                <w:div w:id="1424184451">
                  <w:marLeft w:val="0"/>
                  <w:marRight w:val="0"/>
                  <w:marTop w:val="200"/>
                  <w:marBottom w:val="0"/>
                  <w:divBdr>
                    <w:top w:val="none" w:sz="0" w:space="0" w:color="auto"/>
                    <w:left w:val="none" w:sz="0" w:space="0" w:color="auto"/>
                    <w:bottom w:val="none" w:sz="0" w:space="0" w:color="auto"/>
                    <w:right w:val="none" w:sz="0" w:space="0" w:color="auto"/>
                  </w:divBdr>
                  <w:divsChild>
                    <w:div w:id="1424184456">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84455">
      <w:marLeft w:val="0"/>
      <w:marRight w:val="0"/>
      <w:marTop w:val="0"/>
      <w:marBottom w:val="0"/>
      <w:divBdr>
        <w:top w:val="none" w:sz="0" w:space="0" w:color="auto"/>
        <w:left w:val="none" w:sz="0" w:space="0" w:color="auto"/>
        <w:bottom w:val="none" w:sz="0" w:space="0" w:color="auto"/>
        <w:right w:val="none" w:sz="0" w:space="0" w:color="auto"/>
      </w:divBdr>
    </w:div>
    <w:div w:id="1424184457">
      <w:marLeft w:val="0"/>
      <w:marRight w:val="0"/>
      <w:marTop w:val="0"/>
      <w:marBottom w:val="0"/>
      <w:divBdr>
        <w:top w:val="none" w:sz="0" w:space="0" w:color="auto"/>
        <w:left w:val="none" w:sz="0" w:space="0" w:color="auto"/>
        <w:bottom w:val="none" w:sz="0" w:space="0" w:color="auto"/>
        <w:right w:val="none" w:sz="0" w:space="0" w:color="auto"/>
      </w:divBdr>
      <w:divsChild>
        <w:div w:id="1424184452">
          <w:marLeft w:val="0"/>
          <w:marRight w:val="0"/>
          <w:marTop w:val="0"/>
          <w:marBottom w:val="0"/>
          <w:divBdr>
            <w:top w:val="none" w:sz="0" w:space="0" w:color="auto"/>
            <w:left w:val="none" w:sz="0" w:space="0" w:color="auto"/>
            <w:bottom w:val="none" w:sz="0" w:space="0" w:color="auto"/>
            <w:right w:val="none" w:sz="0" w:space="0" w:color="auto"/>
          </w:divBdr>
          <w:divsChild>
            <w:div w:id="1424184453">
              <w:marLeft w:val="0"/>
              <w:marRight w:val="0"/>
              <w:marTop w:val="0"/>
              <w:marBottom w:val="0"/>
              <w:divBdr>
                <w:top w:val="none" w:sz="0" w:space="0" w:color="auto"/>
                <w:left w:val="none" w:sz="0" w:space="0" w:color="auto"/>
                <w:bottom w:val="none" w:sz="0" w:space="0" w:color="auto"/>
                <w:right w:val="none" w:sz="0" w:space="0" w:color="auto"/>
              </w:divBdr>
              <w:divsChild>
                <w:div w:id="1424184463">
                  <w:marLeft w:val="0"/>
                  <w:marRight w:val="0"/>
                  <w:marTop w:val="200"/>
                  <w:marBottom w:val="0"/>
                  <w:divBdr>
                    <w:top w:val="none" w:sz="0" w:space="0" w:color="auto"/>
                    <w:left w:val="none" w:sz="0" w:space="0" w:color="auto"/>
                    <w:bottom w:val="none" w:sz="0" w:space="0" w:color="auto"/>
                    <w:right w:val="none" w:sz="0" w:space="0" w:color="auto"/>
                  </w:divBdr>
                  <w:divsChild>
                    <w:div w:id="142418446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84458">
      <w:marLeft w:val="0"/>
      <w:marRight w:val="0"/>
      <w:marTop w:val="0"/>
      <w:marBottom w:val="0"/>
      <w:divBdr>
        <w:top w:val="none" w:sz="0" w:space="0" w:color="auto"/>
        <w:left w:val="none" w:sz="0" w:space="0" w:color="auto"/>
        <w:bottom w:val="none" w:sz="0" w:space="0" w:color="auto"/>
        <w:right w:val="none" w:sz="0" w:space="0" w:color="auto"/>
      </w:divBdr>
    </w:div>
    <w:div w:id="1424184459">
      <w:marLeft w:val="0"/>
      <w:marRight w:val="0"/>
      <w:marTop w:val="0"/>
      <w:marBottom w:val="0"/>
      <w:divBdr>
        <w:top w:val="none" w:sz="0" w:space="0" w:color="auto"/>
        <w:left w:val="none" w:sz="0" w:space="0" w:color="auto"/>
        <w:bottom w:val="none" w:sz="0" w:space="0" w:color="auto"/>
        <w:right w:val="none" w:sz="0" w:space="0" w:color="auto"/>
      </w:divBdr>
    </w:div>
    <w:div w:id="1424184462">
      <w:marLeft w:val="0"/>
      <w:marRight w:val="0"/>
      <w:marTop w:val="0"/>
      <w:marBottom w:val="0"/>
      <w:divBdr>
        <w:top w:val="none" w:sz="0" w:space="0" w:color="auto"/>
        <w:left w:val="none" w:sz="0" w:space="0" w:color="auto"/>
        <w:bottom w:val="none" w:sz="0" w:space="0" w:color="auto"/>
        <w:right w:val="none" w:sz="0" w:space="0" w:color="auto"/>
      </w:divBdr>
    </w:div>
    <w:div w:id="1438910690">
      <w:bodyDiv w:val="1"/>
      <w:marLeft w:val="0"/>
      <w:marRight w:val="0"/>
      <w:marTop w:val="0"/>
      <w:marBottom w:val="0"/>
      <w:divBdr>
        <w:top w:val="none" w:sz="0" w:space="0" w:color="auto"/>
        <w:left w:val="none" w:sz="0" w:space="0" w:color="auto"/>
        <w:bottom w:val="none" w:sz="0" w:space="0" w:color="auto"/>
        <w:right w:val="none" w:sz="0" w:space="0" w:color="auto"/>
      </w:divBdr>
    </w:div>
    <w:div w:id="1457722119">
      <w:bodyDiv w:val="1"/>
      <w:marLeft w:val="0"/>
      <w:marRight w:val="0"/>
      <w:marTop w:val="0"/>
      <w:marBottom w:val="0"/>
      <w:divBdr>
        <w:top w:val="none" w:sz="0" w:space="0" w:color="auto"/>
        <w:left w:val="none" w:sz="0" w:space="0" w:color="auto"/>
        <w:bottom w:val="none" w:sz="0" w:space="0" w:color="auto"/>
        <w:right w:val="none" w:sz="0" w:space="0" w:color="auto"/>
      </w:divBdr>
    </w:div>
    <w:div w:id="1518302699">
      <w:bodyDiv w:val="1"/>
      <w:marLeft w:val="0"/>
      <w:marRight w:val="0"/>
      <w:marTop w:val="0"/>
      <w:marBottom w:val="0"/>
      <w:divBdr>
        <w:top w:val="none" w:sz="0" w:space="0" w:color="auto"/>
        <w:left w:val="none" w:sz="0" w:space="0" w:color="auto"/>
        <w:bottom w:val="none" w:sz="0" w:space="0" w:color="auto"/>
        <w:right w:val="none" w:sz="0" w:space="0" w:color="auto"/>
      </w:divBdr>
    </w:div>
    <w:div w:id="1519615645">
      <w:bodyDiv w:val="1"/>
      <w:marLeft w:val="0"/>
      <w:marRight w:val="0"/>
      <w:marTop w:val="0"/>
      <w:marBottom w:val="0"/>
      <w:divBdr>
        <w:top w:val="none" w:sz="0" w:space="0" w:color="auto"/>
        <w:left w:val="none" w:sz="0" w:space="0" w:color="auto"/>
        <w:bottom w:val="none" w:sz="0" w:space="0" w:color="auto"/>
        <w:right w:val="none" w:sz="0" w:space="0" w:color="auto"/>
      </w:divBdr>
    </w:div>
    <w:div w:id="1524972285">
      <w:bodyDiv w:val="1"/>
      <w:marLeft w:val="0"/>
      <w:marRight w:val="0"/>
      <w:marTop w:val="0"/>
      <w:marBottom w:val="0"/>
      <w:divBdr>
        <w:top w:val="none" w:sz="0" w:space="0" w:color="auto"/>
        <w:left w:val="none" w:sz="0" w:space="0" w:color="auto"/>
        <w:bottom w:val="none" w:sz="0" w:space="0" w:color="auto"/>
        <w:right w:val="none" w:sz="0" w:space="0" w:color="auto"/>
      </w:divBdr>
    </w:div>
    <w:div w:id="1536118340">
      <w:bodyDiv w:val="1"/>
      <w:marLeft w:val="0"/>
      <w:marRight w:val="0"/>
      <w:marTop w:val="0"/>
      <w:marBottom w:val="0"/>
      <w:divBdr>
        <w:top w:val="none" w:sz="0" w:space="0" w:color="auto"/>
        <w:left w:val="none" w:sz="0" w:space="0" w:color="auto"/>
        <w:bottom w:val="none" w:sz="0" w:space="0" w:color="auto"/>
        <w:right w:val="none" w:sz="0" w:space="0" w:color="auto"/>
      </w:divBdr>
    </w:div>
    <w:div w:id="1564370297">
      <w:bodyDiv w:val="1"/>
      <w:marLeft w:val="0"/>
      <w:marRight w:val="0"/>
      <w:marTop w:val="0"/>
      <w:marBottom w:val="0"/>
      <w:divBdr>
        <w:top w:val="none" w:sz="0" w:space="0" w:color="auto"/>
        <w:left w:val="none" w:sz="0" w:space="0" w:color="auto"/>
        <w:bottom w:val="none" w:sz="0" w:space="0" w:color="auto"/>
        <w:right w:val="none" w:sz="0" w:space="0" w:color="auto"/>
      </w:divBdr>
    </w:div>
    <w:div w:id="1580096788">
      <w:bodyDiv w:val="1"/>
      <w:marLeft w:val="0"/>
      <w:marRight w:val="0"/>
      <w:marTop w:val="0"/>
      <w:marBottom w:val="0"/>
      <w:divBdr>
        <w:top w:val="none" w:sz="0" w:space="0" w:color="auto"/>
        <w:left w:val="none" w:sz="0" w:space="0" w:color="auto"/>
        <w:bottom w:val="none" w:sz="0" w:space="0" w:color="auto"/>
        <w:right w:val="none" w:sz="0" w:space="0" w:color="auto"/>
      </w:divBdr>
    </w:div>
    <w:div w:id="1597401982">
      <w:bodyDiv w:val="1"/>
      <w:marLeft w:val="0"/>
      <w:marRight w:val="0"/>
      <w:marTop w:val="0"/>
      <w:marBottom w:val="0"/>
      <w:divBdr>
        <w:top w:val="none" w:sz="0" w:space="0" w:color="auto"/>
        <w:left w:val="none" w:sz="0" w:space="0" w:color="auto"/>
        <w:bottom w:val="none" w:sz="0" w:space="0" w:color="auto"/>
        <w:right w:val="none" w:sz="0" w:space="0" w:color="auto"/>
      </w:divBdr>
    </w:div>
    <w:div w:id="1660385718">
      <w:bodyDiv w:val="1"/>
      <w:marLeft w:val="0"/>
      <w:marRight w:val="0"/>
      <w:marTop w:val="0"/>
      <w:marBottom w:val="0"/>
      <w:divBdr>
        <w:top w:val="none" w:sz="0" w:space="0" w:color="auto"/>
        <w:left w:val="none" w:sz="0" w:space="0" w:color="auto"/>
        <w:bottom w:val="none" w:sz="0" w:space="0" w:color="auto"/>
        <w:right w:val="none" w:sz="0" w:space="0" w:color="auto"/>
      </w:divBdr>
    </w:div>
    <w:div w:id="1690831778">
      <w:bodyDiv w:val="1"/>
      <w:marLeft w:val="0"/>
      <w:marRight w:val="0"/>
      <w:marTop w:val="0"/>
      <w:marBottom w:val="0"/>
      <w:divBdr>
        <w:top w:val="none" w:sz="0" w:space="0" w:color="auto"/>
        <w:left w:val="none" w:sz="0" w:space="0" w:color="auto"/>
        <w:bottom w:val="none" w:sz="0" w:space="0" w:color="auto"/>
        <w:right w:val="none" w:sz="0" w:space="0" w:color="auto"/>
      </w:divBdr>
    </w:div>
    <w:div w:id="1694768202">
      <w:bodyDiv w:val="1"/>
      <w:marLeft w:val="0"/>
      <w:marRight w:val="0"/>
      <w:marTop w:val="0"/>
      <w:marBottom w:val="0"/>
      <w:divBdr>
        <w:top w:val="none" w:sz="0" w:space="0" w:color="auto"/>
        <w:left w:val="none" w:sz="0" w:space="0" w:color="auto"/>
        <w:bottom w:val="none" w:sz="0" w:space="0" w:color="auto"/>
        <w:right w:val="none" w:sz="0" w:space="0" w:color="auto"/>
      </w:divBdr>
    </w:div>
    <w:div w:id="1745713793">
      <w:bodyDiv w:val="1"/>
      <w:marLeft w:val="0"/>
      <w:marRight w:val="0"/>
      <w:marTop w:val="0"/>
      <w:marBottom w:val="0"/>
      <w:divBdr>
        <w:top w:val="none" w:sz="0" w:space="0" w:color="auto"/>
        <w:left w:val="none" w:sz="0" w:space="0" w:color="auto"/>
        <w:bottom w:val="none" w:sz="0" w:space="0" w:color="auto"/>
        <w:right w:val="none" w:sz="0" w:space="0" w:color="auto"/>
      </w:divBdr>
    </w:div>
    <w:div w:id="1746027754">
      <w:bodyDiv w:val="1"/>
      <w:marLeft w:val="0"/>
      <w:marRight w:val="0"/>
      <w:marTop w:val="0"/>
      <w:marBottom w:val="0"/>
      <w:divBdr>
        <w:top w:val="none" w:sz="0" w:space="0" w:color="auto"/>
        <w:left w:val="none" w:sz="0" w:space="0" w:color="auto"/>
        <w:bottom w:val="none" w:sz="0" w:space="0" w:color="auto"/>
        <w:right w:val="none" w:sz="0" w:space="0" w:color="auto"/>
      </w:divBdr>
    </w:div>
    <w:div w:id="1759213130">
      <w:bodyDiv w:val="1"/>
      <w:marLeft w:val="0"/>
      <w:marRight w:val="0"/>
      <w:marTop w:val="0"/>
      <w:marBottom w:val="0"/>
      <w:divBdr>
        <w:top w:val="none" w:sz="0" w:space="0" w:color="auto"/>
        <w:left w:val="none" w:sz="0" w:space="0" w:color="auto"/>
        <w:bottom w:val="none" w:sz="0" w:space="0" w:color="auto"/>
        <w:right w:val="none" w:sz="0" w:space="0" w:color="auto"/>
      </w:divBdr>
    </w:div>
    <w:div w:id="1811898170">
      <w:bodyDiv w:val="1"/>
      <w:marLeft w:val="0"/>
      <w:marRight w:val="0"/>
      <w:marTop w:val="0"/>
      <w:marBottom w:val="0"/>
      <w:divBdr>
        <w:top w:val="none" w:sz="0" w:space="0" w:color="auto"/>
        <w:left w:val="none" w:sz="0" w:space="0" w:color="auto"/>
        <w:bottom w:val="none" w:sz="0" w:space="0" w:color="auto"/>
        <w:right w:val="none" w:sz="0" w:space="0" w:color="auto"/>
      </w:divBdr>
    </w:div>
    <w:div w:id="1814251341">
      <w:bodyDiv w:val="1"/>
      <w:marLeft w:val="0"/>
      <w:marRight w:val="0"/>
      <w:marTop w:val="0"/>
      <w:marBottom w:val="0"/>
      <w:divBdr>
        <w:top w:val="none" w:sz="0" w:space="0" w:color="auto"/>
        <w:left w:val="none" w:sz="0" w:space="0" w:color="auto"/>
        <w:bottom w:val="none" w:sz="0" w:space="0" w:color="auto"/>
        <w:right w:val="none" w:sz="0" w:space="0" w:color="auto"/>
      </w:divBdr>
    </w:div>
    <w:div w:id="1843203715">
      <w:bodyDiv w:val="1"/>
      <w:marLeft w:val="0"/>
      <w:marRight w:val="0"/>
      <w:marTop w:val="0"/>
      <w:marBottom w:val="0"/>
      <w:divBdr>
        <w:top w:val="none" w:sz="0" w:space="0" w:color="auto"/>
        <w:left w:val="none" w:sz="0" w:space="0" w:color="auto"/>
        <w:bottom w:val="none" w:sz="0" w:space="0" w:color="auto"/>
        <w:right w:val="none" w:sz="0" w:space="0" w:color="auto"/>
      </w:divBdr>
    </w:div>
    <w:div w:id="1859586581">
      <w:bodyDiv w:val="1"/>
      <w:marLeft w:val="0"/>
      <w:marRight w:val="0"/>
      <w:marTop w:val="0"/>
      <w:marBottom w:val="0"/>
      <w:divBdr>
        <w:top w:val="none" w:sz="0" w:space="0" w:color="auto"/>
        <w:left w:val="none" w:sz="0" w:space="0" w:color="auto"/>
        <w:bottom w:val="none" w:sz="0" w:space="0" w:color="auto"/>
        <w:right w:val="none" w:sz="0" w:space="0" w:color="auto"/>
      </w:divBdr>
    </w:div>
    <w:div w:id="1885869785">
      <w:bodyDiv w:val="1"/>
      <w:marLeft w:val="0"/>
      <w:marRight w:val="0"/>
      <w:marTop w:val="0"/>
      <w:marBottom w:val="0"/>
      <w:divBdr>
        <w:top w:val="none" w:sz="0" w:space="0" w:color="auto"/>
        <w:left w:val="none" w:sz="0" w:space="0" w:color="auto"/>
        <w:bottom w:val="none" w:sz="0" w:space="0" w:color="auto"/>
        <w:right w:val="none" w:sz="0" w:space="0" w:color="auto"/>
      </w:divBdr>
    </w:div>
    <w:div w:id="1914970073">
      <w:bodyDiv w:val="1"/>
      <w:marLeft w:val="0"/>
      <w:marRight w:val="0"/>
      <w:marTop w:val="0"/>
      <w:marBottom w:val="0"/>
      <w:divBdr>
        <w:top w:val="none" w:sz="0" w:space="0" w:color="auto"/>
        <w:left w:val="none" w:sz="0" w:space="0" w:color="auto"/>
        <w:bottom w:val="none" w:sz="0" w:space="0" w:color="auto"/>
        <w:right w:val="none" w:sz="0" w:space="0" w:color="auto"/>
      </w:divBdr>
    </w:div>
    <w:div w:id="1930696426">
      <w:bodyDiv w:val="1"/>
      <w:marLeft w:val="0"/>
      <w:marRight w:val="0"/>
      <w:marTop w:val="0"/>
      <w:marBottom w:val="0"/>
      <w:divBdr>
        <w:top w:val="none" w:sz="0" w:space="0" w:color="auto"/>
        <w:left w:val="none" w:sz="0" w:space="0" w:color="auto"/>
        <w:bottom w:val="none" w:sz="0" w:space="0" w:color="auto"/>
        <w:right w:val="none" w:sz="0" w:space="0" w:color="auto"/>
      </w:divBdr>
    </w:div>
    <w:div w:id="1957055989">
      <w:bodyDiv w:val="1"/>
      <w:marLeft w:val="0"/>
      <w:marRight w:val="0"/>
      <w:marTop w:val="0"/>
      <w:marBottom w:val="0"/>
      <w:divBdr>
        <w:top w:val="none" w:sz="0" w:space="0" w:color="auto"/>
        <w:left w:val="none" w:sz="0" w:space="0" w:color="auto"/>
        <w:bottom w:val="none" w:sz="0" w:space="0" w:color="auto"/>
        <w:right w:val="none" w:sz="0" w:space="0" w:color="auto"/>
      </w:divBdr>
    </w:div>
    <w:div w:id="1959412245">
      <w:bodyDiv w:val="1"/>
      <w:marLeft w:val="0"/>
      <w:marRight w:val="0"/>
      <w:marTop w:val="0"/>
      <w:marBottom w:val="0"/>
      <w:divBdr>
        <w:top w:val="none" w:sz="0" w:space="0" w:color="auto"/>
        <w:left w:val="none" w:sz="0" w:space="0" w:color="auto"/>
        <w:bottom w:val="none" w:sz="0" w:space="0" w:color="auto"/>
        <w:right w:val="none" w:sz="0" w:space="0" w:color="auto"/>
      </w:divBdr>
    </w:div>
    <w:div w:id="1971402373">
      <w:bodyDiv w:val="1"/>
      <w:marLeft w:val="0"/>
      <w:marRight w:val="0"/>
      <w:marTop w:val="0"/>
      <w:marBottom w:val="0"/>
      <w:divBdr>
        <w:top w:val="none" w:sz="0" w:space="0" w:color="auto"/>
        <w:left w:val="none" w:sz="0" w:space="0" w:color="auto"/>
        <w:bottom w:val="none" w:sz="0" w:space="0" w:color="auto"/>
        <w:right w:val="none" w:sz="0" w:space="0" w:color="auto"/>
      </w:divBdr>
    </w:div>
    <w:div w:id="1975140437">
      <w:bodyDiv w:val="1"/>
      <w:marLeft w:val="0"/>
      <w:marRight w:val="0"/>
      <w:marTop w:val="0"/>
      <w:marBottom w:val="0"/>
      <w:divBdr>
        <w:top w:val="none" w:sz="0" w:space="0" w:color="auto"/>
        <w:left w:val="none" w:sz="0" w:space="0" w:color="auto"/>
        <w:bottom w:val="none" w:sz="0" w:space="0" w:color="auto"/>
        <w:right w:val="none" w:sz="0" w:space="0" w:color="auto"/>
      </w:divBdr>
    </w:div>
    <w:div w:id="1982150837">
      <w:bodyDiv w:val="1"/>
      <w:marLeft w:val="0"/>
      <w:marRight w:val="0"/>
      <w:marTop w:val="0"/>
      <w:marBottom w:val="0"/>
      <w:divBdr>
        <w:top w:val="none" w:sz="0" w:space="0" w:color="auto"/>
        <w:left w:val="none" w:sz="0" w:space="0" w:color="auto"/>
        <w:bottom w:val="none" w:sz="0" w:space="0" w:color="auto"/>
        <w:right w:val="none" w:sz="0" w:space="0" w:color="auto"/>
      </w:divBdr>
    </w:div>
    <w:div w:id="1984657599">
      <w:bodyDiv w:val="1"/>
      <w:marLeft w:val="0"/>
      <w:marRight w:val="0"/>
      <w:marTop w:val="0"/>
      <w:marBottom w:val="0"/>
      <w:divBdr>
        <w:top w:val="none" w:sz="0" w:space="0" w:color="auto"/>
        <w:left w:val="none" w:sz="0" w:space="0" w:color="auto"/>
        <w:bottom w:val="none" w:sz="0" w:space="0" w:color="auto"/>
        <w:right w:val="none" w:sz="0" w:space="0" w:color="auto"/>
      </w:divBdr>
    </w:div>
    <w:div w:id="2008090752">
      <w:bodyDiv w:val="1"/>
      <w:marLeft w:val="0"/>
      <w:marRight w:val="0"/>
      <w:marTop w:val="0"/>
      <w:marBottom w:val="0"/>
      <w:divBdr>
        <w:top w:val="none" w:sz="0" w:space="0" w:color="auto"/>
        <w:left w:val="none" w:sz="0" w:space="0" w:color="auto"/>
        <w:bottom w:val="none" w:sz="0" w:space="0" w:color="auto"/>
        <w:right w:val="none" w:sz="0" w:space="0" w:color="auto"/>
      </w:divBdr>
    </w:div>
    <w:div w:id="2008169899">
      <w:bodyDiv w:val="1"/>
      <w:marLeft w:val="0"/>
      <w:marRight w:val="0"/>
      <w:marTop w:val="0"/>
      <w:marBottom w:val="0"/>
      <w:divBdr>
        <w:top w:val="none" w:sz="0" w:space="0" w:color="auto"/>
        <w:left w:val="none" w:sz="0" w:space="0" w:color="auto"/>
        <w:bottom w:val="none" w:sz="0" w:space="0" w:color="auto"/>
        <w:right w:val="none" w:sz="0" w:space="0" w:color="auto"/>
      </w:divBdr>
    </w:div>
    <w:div w:id="2027098069">
      <w:bodyDiv w:val="1"/>
      <w:marLeft w:val="0"/>
      <w:marRight w:val="0"/>
      <w:marTop w:val="0"/>
      <w:marBottom w:val="0"/>
      <w:divBdr>
        <w:top w:val="none" w:sz="0" w:space="0" w:color="auto"/>
        <w:left w:val="none" w:sz="0" w:space="0" w:color="auto"/>
        <w:bottom w:val="none" w:sz="0" w:space="0" w:color="auto"/>
        <w:right w:val="none" w:sz="0" w:space="0" w:color="auto"/>
      </w:divBdr>
    </w:div>
    <w:div w:id="2037609049">
      <w:bodyDiv w:val="1"/>
      <w:marLeft w:val="0"/>
      <w:marRight w:val="0"/>
      <w:marTop w:val="0"/>
      <w:marBottom w:val="0"/>
      <w:divBdr>
        <w:top w:val="none" w:sz="0" w:space="0" w:color="auto"/>
        <w:left w:val="none" w:sz="0" w:space="0" w:color="auto"/>
        <w:bottom w:val="none" w:sz="0" w:space="0" w:color="auto"/>
        <w:right w:val="none" w:sz="0" w:space="0" w:color="auto"/>
      </w:divBdr>
    </w:div>
    <w:div w:id="2097826634">
      <w:bodyDiv w:val="1"/>
      <w:marLeft w:val="0"/>
      <w:marRight w:val="0"/>
      <w:marTop w:val="0"/>
      <w:marBottom w:val="0"/>
      <w:divBdr>
        <w:top w:val="none" w:sz="0" w:space="0" w:color="auto"/>
        <w:left w:val="none" w:sz="0" w:space="0" w:color="auto"/>
        <w:bottom w:val="none" w:sz="0" w:space="0" w:color="auto"/>
        <w:right w:val="none" w:sz="0" w:space="0" w:color="auto"/>
      </w:divBdr>
    </w:div>
    <w:div w:id="2103529772">
      <w:bodyDiv w:val="1"/>
      <w:marLeft w:val="0"/>
      <w:marRight w:val="0"/>
      <w:marTop w:val="0"/>
      <w:marBottom w:val="0"/>
      <w:divBdr>
        <w:top w:val="none" w:sz="0" w:space="0" w:color="auto"/>
        <w:left w:val="none" w:sz="0" w:space="0" w:color="auto"/>
        <w:bottom w:val="none" w:sz="0" w:space="0" w:color="auto"/>
        <w:right w:val="none" w:sz="0" w:space="0" w:color="auto"/>
      </w:divBdr>
    </w:div>
    <w:div w:id="2115009480">
      <w:bodyDiv w:val="1"/>
      <w:marLeft w:val="0"/>
      <w:marRight w:val="0"/>
      <w:marTop w:val="0"/>
      <w:marBottom w:val="0"/>
      <w:divBdr>
        <w:top w:val="none" w:sz="0" w:space="0" w:color="auto"/>
        <w:left w:val="none" w:sz="0" w:space="0" w:color="auto"/>
        <w:bottom w:val="none" w:sz="0" w:space="0" w:color="auto"/>
        <w:right w:val="none" w:sz="0" w:space="0" w:color="auto"/>
      </w:divBdr>
    </w:div>
    <w:div w:id="2128692232">
      <w:bodyDiv w:val="1"/>
      <w:marLeft w:val="0"/>
      <w:marRight w:val="0"/>
      <w:marTop w:val="0"/>
      <w:marBottom w:val="0"/>
      <w:divBdr>
        <w:top w:val="none" w:sz="0" w:space="0" w:color="auto"/>
        <w:left w:val="none" w:sz="0" w:space="0" w:color="auto"/>
        <w:bottom w:val="none" w:sz="0" w:space="0" w:color="auto"/>
        <w:right w:val="none" w:sz="0" w:space="0" w:color="auto"/>
      </w:divBdr>
    </w:div>
    <w:div w:id="21371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project.citrix.com/"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2.xml"/><Relationship Id="rId24" Type="http://schemas.openxmlformats.org/officeDocument/2006/relationships/hyperlink" Target="http://aws.amazon.com/cloudformation/aws-cloudformation-templates"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http://www.citrix.com/products/xendesktop/overview.html" TargetMode="Externa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citrix.sharefile.com/d/s87be5ee38a24b578" TargetMode="External"/><Relationship Id="rId19" Type="http://schemas.openxmlformats.org/officeDocument/2006/relationships/hyperlink" Target="https://cloud.google.com/compute/docs/operating-systems/"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cloud.google.com/compute/docs/howtos/startupscript" TargetMode="External"/><Relationship Id="rId43" Type="http://schemas.openxmlformats.org/officeDocument/2006/relationships/image" Target="media/image19.png"/><Relationship Id="rId48" Type="http://schemas.openxmlformats.org/officeDocument/2006/relationships/hyperlink" Target="https://aws.amazon.com/marketplace/pp/B00A9ZLKFK" TargetMode="External"/><Relationship Id="rId56" Type="http://schemas.openxmlformats.org/officeDocument/2006/relationships/hyperlink" Target="http://www.citrix.com/content/dam/citrix/en_us/documents/products-solutions/citrix-hdx-technologies.pdf" TargetMode="External"/><Relationship Id="rId64" Type="http://schemas.openxmlformats.org/officeDocument/2006/relationships/hyperlink" Target="http://aws.amazon.com/" TargetMode="External"/><Relationship Id="rId69" Type="http://schemas.openxmlformats.org/officeDocument/2006/relationships/glossaryDocument" Target="glossary/document.xml"/><Relationship Id="rId8" Type="http://schemas.openxmlformats.org/officeDocument/2006/relationships/comments" Target="comment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citrix.com/edocs" TargetMode="External"/><Relationship Id="rId33" Type="http://schemas.openxmlformats.org/officeDocument/2006/relationships/hyperlink" Target="https://cloud.google.com/compute/docs/instances_and_network"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upport.citrix.com/servlet/KbServlet/download/30706-102-697507/XD%20-%20Modular%20Reference%20Architecture.pdf" TargetMode="External"/><Relationship Id="rId67" Type="http://schemas.openxmlformats.org/officeDocument/2006/relationships/fontTable" Target="fontTable.xml"/><Relationship Id="rId20" Type="http://schemas.openxmlformats.org/officeDocument/2006/relationships/hyperlink" Target="http://project.citrix.com/"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yperlink" Target="http://www.citrix.com/products/netscaler-application-delivery-controller/platforms/aws.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cloud.google.com/compute/docs/disks/" TargetMode="External"/><Relationship Id="rId28" Type="http://schemas.openxmlformats.org/officeDocument/2006/relationships/image" Target="media/image7.emf"/><Relationship Id="rId36" Type="http://schemas.openxmlformats.org/officeDocument/2006/relationships/image" Target="media/image12.png"/><Relationship Id="rId49" Type="http://schemas.openxmlformats.org/officeDocument/2006/relationships/hyperlink" Target="https://s3.amazonaws.com/awsmp-usageinstructions/CitrixUI.html" TargetMode="External"/><Relationship Id="rId57" Type="http://schemas.openxmlformats.org/officeDocument/2006/relationships/footer" Target="footer4.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yperlink" Target="http://support.citrix.com/article/CTX140427" TargetMode="External"/><Relationship Id="rId65" Type="http://schemas.openxmlformats.org/officeDocument/2006/relationships/hyperlink" Target="http://www.citrix.com/content/dam/citrix/en_us/documents/products-solutions/citrix-hdx-technologies.pdf"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hyperlink" Target="http://project.citrix.com" TargetMode="External"/><Relationship Id="rId39" Type="http://schemas.openxmlformats.org/officeDocument/2006/relationships/image" Target="media/image15.png"/><Relationship Id="rId34" Type="http://schemas.openxmlformats.org/officeDocument/2006/relationships/hyperlink" Target="https://cloud.google.com/compute/docs/instances" TargetMode="External"/><Relationship Id="rId50" Type="http://schemas.openxmlformats.org/officeDocument/2006/relationships/image" Target="media/image24.png"/><Relationship Id="rId55"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hyperlink" Target="http://www.citrix.com" TargetMode="External"/><Relationship Id="rId1" Type="http://schemas.openxmlformats.org/officeDocument/2006/relationships/hyperlink" Target="http://www.citrix.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n\ShareFile\Folders\WWC%20-%20Desktops%20&amp;%20Apps\Deliverables\Templates\Deliverable%20Template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79B25D528446E9815AEEEC27160515"/>
        <w:category>
          <w:name w:val="General"/>
          <w:gallery w:val="placeholder"/>
        </w:category>
        <w:types>
          <w:type w:val="bbPlcHdr"/>
        </w:types>
        <w:behaviors>
          <w:behavior w:val="content"/>
        </w:behaviors>
        <w:guid w:val="{7CF0C16B-4F18-44C6-A194-7BB7AF2A8EE8}"/>
      </w:docPartPr>
      <w:docPartBody>
        <w:p w:rsidR="009B5634" w:rsidRDefault="009B5634">
          <w:pPr>
            <w:pStyle w:val="9679B25D528446E9815AEEEC27160515"/>
          </w:pPr>
          <w:r w:rsidRPr="00104CB4">
            <w:rPr>
              <w:rStyle w:val="PlaceholderText"/>
            </w:rPr>
            <w:t>Click here to enter text.</w:t>
          </w:r>
        </w:p>
      </w:docPartBody>
    </w:docPart>
    <w:docPart>
      <w:docPartPr>
        <w:name w:val="56A6465038AE4FD08C69E667F5060713"/>
        <w:category>
          <w:name w:val="General"/>
          <w:gallery w:val="placeholder"/>
        </w:category>
        <w:types>
          <w:type w:val="bbPlcHdr"/>
        </w:types>
        <w:behaviors>
          <w:behavior w:val="content"/>
        </w:behaviors>
        <w:guid w:val="{98A7E621-1B47-43B6-9180-BC39898BF49B}"/>
      </w:docPartPr>
      <w:docPartBody>
        <w:p w:rsidR="009B5634" w:rsidRDefault="00483951" w:rsidP="00483951">
          <w:pPr>
            <w:pStyle w:val="56A6465038AE4FD08C69E667F50607131"/>
          </w:pPr>
          <w:r w:rsidRPr="0006373A">
            <w:rPr>
              <w:rFonts w:eastAsia="MS Mincho"/>
              <w:b w:val="0"/>
              <w:sz w:val="32"/>
              <w:szCs w:val="32"/>
            </w:rPr>
            <w:t>[Select Date]</w:t>
          </w:r>
        </w:p>
      </w:docPartBody>
    </w:docPart>
    <w:docPart>
      <w:docPartPr>
        <w:name w:val="A21677C540CBCE4EA1DA2F7EC8A93808"/>
        <w:category>
          <w:name w:val="General"/>
          <w:gallery w:val="placeholder"/>
        </w:category>
        <w:types>
          <w:type w:val="bbPlcHdr"/>
        </w:types>
        <w:behaviors>
          <w:behavior w:val="content"/>
        </w:behaviors>
        <w:guid w:val="{6A619CC6-E255-B647-AB99-DF49CA42E637}"/>
      </w:docPartPr>
      <w:docPartBody>
        <w:p w:rsidR="001949F2" w:rsidRDefault="001949F2" w:rsidP="001949F2">
          <w:pPr>
            <w:pStyle w:val="A21677C540CBCE4EA1DA2F7EC8A93808"/>
          </w:pPr>
          <w:r>
            <w:t>[Type text]</w:t>
          </w:r>
        </w:p>
      </w:docPartBody>
    </w:docPart>
    <w:docPart>
      <w:docPartPr>
        <w:name w:val="41531E0D711816489D887C6532E7895C"/>
        <w:category>
          <w:name w:val="General"/>
          <w:gallery w:val="placeholder"/>
        </w:category>
        <w:types>
          <w:type w:val="bbPlcHdr"/>
        </w:types>
        <w:behaviors>
          <w:behavior w:val="content"/>
        </w:behaviors>
        <w:guid w:val="{909C9106-98CD-4242-829C-B844A90766E7}"/>
      </w:docPartPr>
      <w:docPartBody>
        <w:p w:rsidR="001949F2" w:rsidRDefault="001949F2" w:rsidP="001949F2">
          <w:pPr>
            <w:pStyle w:val="41531E0D711816489D887C6532E7895C"/>
          </w:pPr>
          <w:r>
            <w:t>[Type text]</w:t>
          </w:r>
        </w:p>
      </w:docPartBody>
    </w:docPart>
    <w:docPart>
      <w:docPartPr>
        <w:name w:val="36EABAA8165B684880C2BCAA98EB0753"/>
        <w:category>
          <w:name w:val="General"/>
          <w:gallery w:val="placeholder"/>
        </w:category>
        <w:types>
          <w:type w:val="bbPlcHdr"/>
        </w:types>
        <w:behaviors>
          <w:behavior w:val="content"/>
        </w:behaviors>
        <w:guid w:val="{ACDECD8D-5E96-0F44-95DD-B3E95814E3E6}"/>
      </w:docPartPr>
      <w:docPartBody>
        <w:p w:rsidR="001949F2" w:rsidRDefault="001949F2" w:rsidP="001949F2">
          <w:pPr>
            <w:pStyle w:val="36EABAA8165B684880C2BCAA98EB075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Helvetica 55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Sabon LT">
    <w:altName w:val="Sabon L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634"/>
    <w:rsid w:val="000111EA"/>
    <w:rsid w:val="00026FE1"/>
    <w:rsid w:val="00085199"/>
    <w:rsid w:val="0010334F"/>
    <w:rsid w:val="00113BCE"/>
    <w:rsid w:val="00132A41"/>
    <w:rsid w:val="001949F2"/>
    <w:rsid w:val="001E7184"/>
    <w:rsid w:val="002D5BB0"/>
    <w:rsid w:val="003024E0"/>
    <w:rsid w:val="00363541"/>
    <w:rsid w:val="00411B5A"/>
    <w:rsid w:val="00483951"/>
    <w:rsid w:val="00487896"/>
    <w:rsid w:val="005037AC"/>
    <w:rsid w:val="00527EDC"/>
    <w:rsid w:val="00582C03"/>
    <w:rsid w:val="005A1134"/>
    <w:rsid w:val="005F00EF"/>
    <w:rsid w:val="00616599"/>
    <w:rsid w:val="006C64F7"/>
    <w:rsid w:val="006D20D0"/>
    <w:rsid w:val="00813A2E"/>
    <w:rsid w:val="00837FEF"/>
    <w:rsid w:val="009B5634"/>
    <w:rsid w:val="009D1832"/>
    <w:rsid w:val="00A16C10"/>
    <w:rsid w:val="00AF6921"/>
    <w:rsid w:val="00B13F89"/>
    <w:rsid w:val="00D02CA7"/>
    <w:rsid w:val="00D45BFA"/>
    <w:rsid w:val="00D87C70"/>
    <w:rsid w:val="00E501CB"/>
    <w:rsid w:val="00F12436"/>
    <w:rsid w:val="00F24093"/>
    <w:rsid w:val="00FC62AA"/>
    <w:rsid w:val="00FE5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2AA"/>
    <w:rPr>
      <w:color w:val="808080"/>
    </w:rPr>
  </w:style>
  <w:style w:type="paragraph" w:customStyle="1" w:styleId="9679B25D528446E9815AEEEC27160515">
    <w:name w:val="9679B25D528446E9815AEEEC27160515"/>
  </w:style>
  <w:style w:type="paragraph" w:customStyle="1" w:styleId="56A6465038AE4FD08C69E667F5060713">
    <w:name w:val="56A6465038AE4FD08C69E667F5060713"/>
  </w:style>
  <w:style w:type="paragraph" w:customStyle="1" w:styleId="2D7487D444344034B999BE80A871F3BA">
    <w:name w:val="2D7487D444344034B999BE80A871F3BA"/>
  </w:style>
  <w:style w:type="paragraph" w:customStyle="1" w:styleId="2498AB092E4E467188B59BED53D72A2C">
    <w:name w:val="2498AB092E4E467188B59BED53D72A2C"/>
  </w:style>
  <w:style w:type="paragraph" w:customStyle="1" w:styleId="CEDCABF564144932B16C93DAF3794534">
    <w:name w:val="CEDCABF564144932B16C93DAF3794534"/>
  </w:style>
  <w:style w:type="paragraph" w:customStyle="1" w:styleId="884AD6F811134C23A14C3E6A03DC3D5B">
    <w:name w:val="884AD6F811134C23A14C3E6A03DC3D5B"/>
  </w:style>
  <w:style w:type="paragraph" w:customStyle="1" w:styleId="F8B84A023F3A4A42BDBA6515F836A4EC">
    <w:name w:val="F8B84A023F3A4A42BDBA6515F836A4EC"/>
  </w:style>
  <w:style w:type="paragraph" w:customStyle="1" w:styleId="EAED32B7AC6A4D5FB5640529BAC1AF90">
    <w:name w:val="EAED32B7AC6A4D5FB5640529BAC1AF90"/>
  </w:style>
  <w:style w:type="paragraph" w:customStyle="1" w:styleId="F6238DDF5FE448D19EBF28C8F8749E90">
    <w:name w:val="F6238DDF5FE448D19EBF28C8F8749E90"/>
  </w:style>
  <w:style w:type="paragraph" w:customStyle="1" w:styleId="057103FD165643B6BDDB0835931A40E7">
    <w:name w:val="057103FD165643B6BDDB0835931A40E7"/>
  </w:style>
  <w:style w:type="paragraph" w:customStyle="1" w:styleId="C5644EB7CA6F425C8D11E5F56C1B656F">
    <w:name w:val="C5644EB7CA6F425C8D11E5F56C1B656F"/>
  </w:style>
  <w:style w:type="paragraph" w:customStyle="1" w:styleId="EF1F0D81B586472A9869B7BEAAC9407A">
    <w:name w:val="EF1F0D81B586472A9869B7BEAAC9407A"/>
  </w:style>
  <w:style w:type="paragraph" w:customStyle="1" w:styleId="7E2CF8642847458297B5606D29C4DABB">
    <w:name w:val="7E2CF8642847458297B5606D29C4DABB"/>
  </w:style>
  <w:style w:type="paragraph" w:customStyle="1" w:styleId="7DA489B6E4944A22AFE4042E36CFDC97">
    <w:name w:val="7DA489B6E4944A22AFE4042E36CFDC97"/>
  </w:style>
  <w:style w:type="paragraph" w:customStyle="1" w:styleId="250B70F0008040F8A6D8BC249ECB36FD">
    <w:name w:val="250B70F0008040F8A6D8BC249ECB36FD"/>
  </w:style>
  <w:style w:type="paragraph" w:customStyle="1" w:styleId="2F848B17247C4D91A7138DE600A5ED7C">
    <w:name w:val="2F848B17247C4D91A7138DE600A5ED7C"/>
  </w:style>
  <w:style w:type="paragraph" w:customStyle="1" w:styleId="889E904E759D44698E74B3F1F89553EA">
    <w:name w:val="889E904E759D44698E74B3F1F89553EA"/>
  </w:style>
  <w:style w:type="paragraph" w:customStyle="1" w:styleId="78F15AD6882E467EA255617E5B3849B3">
    <w:name w:val="78F15AD6882E467EA255617E5B3849B3"/>
  </w:style>
  <w:style w:type="paragraph" w:customStyle="1" w:styleId="A350729B03AA4323994D49A5AEC5F849">
    <w:name w:val="A350729B03AA4323994D49A5AEC5F849"/>
  </w:style>
  <w:style w:type="paragraph" w:customStyle="1" w:styleId="F9B372F01CDA45D580734EA3B08501FC">
    <w:name w:val="F9B372F01CDA45D580734EA3B08501FC"/>
    <w:rsid w:val="009B5634"/>
  </w:style>
  <w:style w:type="paragraph" w:customStyle="1" w:styleId="881198E3CB844D15BC0DEBC4FCA37A73">
    <w:name w:val="881198E3CB844D15BC0DEBC4FCA37A73"/>
    <w:rsid w:val="009B5634"/>
  </w:style>
  <w:style w:type="paragraph" w:customStyle="1" w:styleId="68CAD8FB84FF4B4080BAA77A14411426">
    <w:name w:val="68CAD8FB84FF4B4080BAA77A14411426"/>
    <w:rsid w:val="009B5634"/>
  </w:style>
  <w:style w:type="paragraph" w:customStyle="1" w:styleId="43A92541BD514F1D9EB1024C90B89713">
    <w:name w:val="43A92541BD514F1D9EB1024C90B89713"/>
    <w:rsid w:val="009B5634"/>
  </w:style>
  <w:style w:type="paragraph" w:customStyle="1" w:styleId="A63AA37743EF43ECA99573DF6BEE019F">
    <w:name w:val="A63AA37743EF43ECA99573DF6BEE019F"/>
    <w:rsid w:val="009B5634"/>
  </w:style>
  <w:style w:type="paragraph" w:customStyle="1" w:styleId="DC041A6F0F0A4988B6F3AAE1C09D6019">
    <w:name w:val="DC041A6F0F0A4988B6F3AAE1C09D6019"/>
    <w:rsid w:val="009B5634"/>
  </w:style>
  <w:style w:type="paragraph" w:customStyle="1" w:styleId="4D35EE805CEF4F398833F21EFCA643C0">
    <w:name w:val="4D35EE805CEF4F398833F21EFCA643C0"/>
    <w:rsid w:val="009B5634"/>
  </w:style>
  <w:style w:type="paragraph" w:customStyle="1" w:styleId="04CC6AFCA1DE4BF39E21E342BC413E35">
    <w:name w:val="04CC6AFCA1DE4BF39E21E342BC413E35"/>
    <w:rsid w:val="009B5634"/>
  </w:style>
  <w:style w:type="paragraph" w:customStyle="1" w:styleId="3FE921B33D20432CBFA75360E76E1B7D">
    <w:name w:val="3FE921B33D20432CBFA75360E76E1B7D"/>
    <w:rsid w:val="009B5634"/>
  </w:style>
  <w:style w:type="paragraph" w:customStyle="1" w:styleId="E289208D3AA24858854087149526DF47">
    <w:name w:val="E289208D3AA24858854087149526DF47"/>
    <w:rsid w:val="009B5634"/>
  </w:style>
  <w:style w:type="paragraph" w:customStyle="1" w:styleId="7D3D1F786B484EBC96C7A4DBB47E3F27">
    <w:name w:val="7D3D1F786B484EBC96C7A4DBB47E3F27"/>
    <w:rsid w:val="009B5634"/>
  </w:style>
  <w:style w:type="paragraph" w:customStyle="1" w:styleId="913ACAE999DD4262B14393F9FDD4278B">
    <w:name w:val="913ACAE999DD4262B14393F9FDD4278B"/>
    <w:rsid w:val="009B5634"/>
  </w:style>
  <w:style w:type="paragraph" w:customStyle="1" w:styleId="5E9A80D2694C4718AED817C39DC8640B">
    <w:name w:val="5E9A80D2694C4718AED817C39DC8640B"/>
    <w:rsid w:val="009B5634"/>
  </w:style>
  <w:style w:type="paragraph" w:customStyle="1" w:styleId="9B4EDB1739434642BC6CABA3242010C1">
    <w:name w:val="9B4EDB1739434642BC6CABA3242010C1"/>
    <w:rsid w:val="009B5634"/>
  </w:style>
  <w:style w:type="paragraph" w:customStyle="1" w:styleId="E5D50614473B4F96A38828E51BA1F5BF">
    <w:name w:val="E5D50614473B4F96A38828E51BA1F5BF"/>
    <w:rsid w:val="009B5634"/>
  </w:style>
  <w:style w:type="paragraph" w:customStyle="1" w:styleId="A23DCFA9336246EF96DC2D940993D399">
    <w:name w:val="A23DCFA9336246EF96DC2D940993D399"/>
    <w:rsid w:val="009B5634"/>
  </w:style>
  <w:style w:type="paragraph" w:customStyle="1" w:styleId="6303150F82DD49CE97613CE584E075FC">
    <w:name w:val="6303150F82DD49CE97613CE584E075FC"/>
    <w:rsid w:val="009B5634"/>
  </w:style>
  <w:style w:type="paragraph" w:customStyle="1" w:styleId="2CF28AD904EC4A3D9AFD68BAAAB7F569">
    <w:name w:val="2CF28AD904EC4A3D9AFD68BAAAB7F569"/>
    <w:rsid w:val="009B5634"/>
  </w:style>
  <w:style w:type="paragraph" w:customStyle="1" w:styleId="91A50E6B33F14067934B55500CF8B331">
    <w:name w:val="91A50E6B33F14067934B55500CF8B331"/>
    <w:rsid w:val="009B5634"/>
  </w:style>
  <w:style w:type="paragraph" w:customStyle="1" w:styleId="771260D5D884460FADE48585CD1FE03B">
    <w:name w:val="771260D5D884460FADE48585CD1FE03B"/>
    <w:rsid w:val="009B5634"/>
  </w:style>
  <w:style w:type="paragraph" w:customStyle="1" w:styleId="650881C35E484EA89EADFDC36A05F934">
    <w:name w:val="650881C35E484EA89EADFDC36A05F934"/>
    <w:rsid w:val="009B5634"/>
  </w:style>
  <w:style w:type="paragraph" w:customStyle="1" w:styleId="8EEC9C172ED54FCF965FD0914FE51F68">
    <w:name w:val="8EEC9C172ED54FCF965FD0914FE51F68"/>
    <w:rsid w:val="009B5634"/>
  </w:style>
  <w:style w:type="paragraph" w:customStyle="1" w:styleId="80AD25A8F9014AAABF5928BF58ACB96B">
    <w:name w:val="80AD25A8F9014AAABF5928BF58ACB96B"/>
    <w:rsid w:val="009B5634"/>
  </w:style>
  <w:style w:type="paragraph" w:customStyle="1" w:styleId="7B709B8F0F2948AAA6FA104FD0071550">
    <w:name w:val="7B709B8F0F2948AAA6FA104FD0071550"/>
    <w:rsid w:val="009B5634"/>
  </w:style>
  <w:style w:type="paragraph" w:customStyle="1" w:styleId="8D3785585EF747C7B177E4D3BAF268D1">
    <w:name w:val="8D3785585EF747C7B177E4D3BAF268D1"/>
    <w:rsid w:val="009B5634"/>
  </w:style>
  <w:style w:type="paragraph" w:customStyle="1" w:styleId="E44E5731CA224F5DA30C6F126D5A29DB">
    <w:name w:val="E44E5731CA224F5DA30C6F126D5A29DB"/>
    <w:rsid w:val="009B5634"/>
  </w:style>
  <w:style w:type="paragraph" w:customStyle="1" w:styleId="8DC74AC7A3A84775B1BDB4B7BF277A3B">
    <w:name w:val="8DC74AC7A3A84775B1BDB4B7BF277A3B"/>
    <w:rsid w:val="009B5634"/>
  </w:style>
  <w:style w:type="paragraph" w:customStyle="1" w:styleId="D7ABCB09628D4FDA98261FDACAD6C5DC">
    <w:name w:val="D7ABCB09628D4FDA98261FDACAD6C5DC"/>
    <w:rsid w:val="009B5634"/>
  </w:style>
  <w:style w:type="paragraph" w:customStyle="1" w:styleId="9D930F3A1482416EB0CCC9BF9A3A40C0">
    <w:name w:val="9D930F3A1482416EB0CCC9BF9A3A40C0"/>
    <w:rsid w:val="00085199"/>
  </w:style>
  <w:style w:type="paragraph" w:customStyle="1" w:styleId="9EE08C2F4D7445F3A810F7F6C0B220D3">
    <w:name w:val="9EE08C2F4D7445F3A810F7F6C0B220D3"/>
    <w:rsid w:val="006C64F7"/>
  </w:style>
  <w:style w:type="paragraph" w:customStyle="1" w:styleId="5D5DD862B5D246A6A6AE614F1C887546">
    <w:name w:val="5D5DD862B5D246A6A6AE614F1C887546"/>
    <w:rsid w:val="006C64F7"/>
  </w:style>
  <w:style w:type="paragraph" w:customStyle="1" w:styleId="689A0F0F3333475280FB72A803E1A046">
    <w:name w:val="689A0F0F3333475280FB72A803E1A046"/>
    <w:rsid w:val="00D02CA7"/>
    <w:rPr>
      <w:lang w:val="en-GB" w:eastAsia="en-GB"/>
    </w:rPr>
  </w:style>
  <w:style w:type="paragraph" w:customStyle="1" w:styleId="B2E3218E082143328ADA1A7A41C6A1FB">
    <w:name w:val="B2E3218E082143328ADA1A7A41C6A1FB"/>
    <w:rsid w:val="00D02CA7"/>
    <w:rPr>
      <w:lang w:val="en-GB" w:eastAsia="en-GB"/>
    </w:rPr>
  </w:style>
  <w:style w:type="paragraph" w:customStyle="1" w:styleId="4DC0EBD4815841EA84676A7712C9AB6C">
    <w:name w:val="4DC0EBD4815841EA84676A7712C9AB6C"/>
    <w:rsid w:val="00D02CA7"/>
    <w:rPr>
      <w:lang w:val="en-GB" w:eastAsia="en-GB"/>
    </w:rPr>
  </w:style>
  <w:style w:type="paragraph" w:customStyle="1" w:styleId="CF9A8B63367347BEBED12EC93D0DE70B">
    <w:name w:val="CF9A8B63367347BEBED12EC93D0DE70B"/>
    <w:rsid w:val="00D02CA7"/>
    <w:rPr>
      <w:lang w:val="en-GB" w:eastAsia="en-GB"/>
    </w:rPr>
  </w:style>
  <w:style w:type="paragraph" w:customStyle="1" w:styleId="A53FAB7D039E42BEBE67977C1C5BA45A">
    <w:name w:val="A53FAB7D039E42BEBE67977C1C5BA45A"/>
    <w:rsid w:val="00483951"/>
  </w:style>
  <w:style w:type="paragraph" w:customStyle="1" w:styleId="40FF523C92914ACB8750B4C26E9AECFE">
    <w:name w:val="40FF523C92914ACB8750B4C26E9AECFE"/>
    <w:rsid w:val="00483951"/>
  </w:style>
  <w:style w:type="paragraph" w:customStyle="1" w:styleId="2DBD7D9EC9C1447D8C4F3A6600E7E2A6">
    <w:name w:val="2DBD7D9EC9C1447D8C4F3A6600E7E2A6"/>
    <w:rsid w:val="00483951"/>
  </w:style>
  <w:style w:type="paragraph" w:customStyle="1" w:styleId="5DC159A9D0794D20913681425C9C7E70">
    <w:name w:val="5DC159A9D0794D20913681425C9C7E70"/>
    <w:rsid w:val="00483951"/>
  </w:style>
  <w:style w:type="paragraph" w:customStyle="1" w:styleId="C077F1FE459F4C0D87FD25CF7834B0BB">
    <w:name w:val="C077F1FE459F4C0D87FD25CF7834B0BB"/>
    <w:rsid w:val="00483951"/>
  </w:style>
  <w:style w:type="paragraph" w:customStyle="1" w:styleId="03ED6322B13D4B2E880329B7F0E9C79D">
    <w:name w:val="03ED6322B13D4B2E880329B7F0E9C79D"/>
    <w:rsid w:val="00483951"/>
  </w:style>
  <w:style w:type="paragraph" w:customStyle="1" w:styleId="1C6B4CA5BEF549CF883F9709B80C29C0">
    <w:name w:val="1C6B4CA5BEF549CF883F9709B80C29C0"/>
    <w:rsid w:val="00483951"/>
  </w:style>
  <w:style w:type="paragraph" w:customStyle="1" w:styleId="9BB37D4A12CB4E1CB084EC3F81A32637">
    <w:name w:val="9BB37D4A12CB4E1CB084EC3F81A32637"/>
    <w:rsid w:val="00483951"/>
  </w:style>
  <w:style w:type="paragraph" w:customStyle="1" w:styleId="879083BFCCF945E0A5C03D0CBF65E3A7">
    <w:name w:val="879083BFCCF945E0A5C03D0CBF65E3A7"/>
    <w:rsid w:val="00483951"/>
  </w:style>
  <w:style w:type="paragraph" w:customStyle="1" w:styleId="A4408669CA3543788D8A8AF5BEF46C22">
    <w:name w:val="A4408669CA3543788D8A8AF5BEF46C22"/>
    <w:rsid w:val="00483951"/>
  </w:style>
  <w:style w:type="paragraph" w:customStyle="1" w:styleId="9F5AA5148A814EF4B2986A3E372D688B">
    <w:name w:val="9F5AA5148A814EF4B2986A3E372D688B"/>
    <w:rsid w:val="00483951"/>
  </w:style>
  <w:style w:type="paragraph" w:customStyle="1" w:styleId="5F9346F8CB99424F8C60A5D5279F51E9">
    <w:name w:val="5F9346F8CB99424F8C60A5D5279F51E9"/>
    <w:rsid w:val="00483951"/>
  </w:style>
  <w:style w:type="paragraph" w:customStyle="1" w:styleId="40FC21DEBC314C5B898A3B2766713DD6">
    <w:name w:val="40FC21DEBC314C5B898A3B2766713DD6"/>
    <w:rsid w:val="00483951"/>
  </w:style>
  <w:style w:type="paragraph" w:customStyle="1" w:styleId="42F80B4174574A369243A8DDDF8785C7">
    <w:name w:val="42F80B4174574A369243A8DDDF8785C7"/>
    <w:rsid w:val="00483951"/>
  </w:style>
  <w:style w:type="paragraph" w:customStyle="1" w:styleId="D7AAB8F94D4949E895B37E288E671C49">
    <w:name w:val="D7AAB8F94D4949E895B37E288E671C49"/>
    <w:rsid w:val="00483951"/>
  </w:style>
  <w:style w:type="paragraph" w:customStyle="1" w:styleId="8E9B1719FD904DF7BD0DAA8A6B7A8837">
    <w:name w:val="8E9B1719FD904DF7BD0DAA8A6B7A8837"/>
    <w:rsid w:val="00483951"/>
  </w:style>
  <w:style w:type="paragraph" w:customStyle="1" w:styleId="C541E62DCED2410593E8D6DE38F42E4A">
    <w:name w:val="C541E62DCED2410593E8D6DE38F42E4A"/>
    <w:rsid w:val="00483951"/>
  </w:style>
  <w:style w:type="paragraph" w:customStyle="1" w:styleId="8DF9A21558B24248B72BF485EB9FD943">
    <w:name w:val="8DF9A21558B24248B72BF485EB9FD943"/>
    <w:rsid w:val="00483951"/>
  </w:style>
  <w:style w:type="paragraph" w:customStyle="1" w:styleId="E4ED2174DBC1457391F6AA47CF195595">
    <w:name w:val="E4ED2174DBC1457391F6AA47CF195595"/>
    <w:rsid w:val="00483951"/>
  </w:style>
  <w:style w:type="paragraph" w:customStyle="1" w:styleId="56A6465038AE4FD08C69E667F50607131">
    <w:name w:val="56A6465038AE4FD08C69E667F50607131"/>
    <w:rsid w:val="00483951"/>
    <w:pPr>
      <w:spacing w:before="240" w:after="120" w:line="240" w:lineRule="auto"/>
      <w:ind w:left="2160"/>
      <w:contextualSpacing/>
    </w:pPr>
    <w:rPr>
      <w:rFonts w:ascii="Arial Bold" w:eastAsia="Times New Roman" w:hAnsi="Arial Bold" w:cs="Times New Roman"/>
      <w:b/>
      <w:color w:val="4D4F53"/>
      <w:spacing w:val="5"/>
      <w:kern w:val="28"/>
      <w:sz w:val="48"/>
      <w:szCs w:val="52"/>
      <w:lang w:eastAsia="zh-CN"/>
    </w:rPr>
  </w:style>
  <w:style w:type="paragraph" w:customStyle="1" w:styleId="318709561D434E07BDE851134F6B2F5C">
    <w:name w:val="318709561D434E07BDE851134F6B2F5C"/>
    <w:rsid w:val="00483951"/>
    <w:pPr>
      <w:spacing w:before="60" w:after="60" w:line="240" w:lineRule="auto"/>
    </w:pPr>
    <w:rPr>
      <w:rFonts w:ascii="Arial" w:eastAsia="MS Mincho" w:hAnsi="Arial" w:cs="Times New Roman"/>
      <w:color w:val="4D4F53"/>
      <w:sz w:val="18"/>
      <w:szCs w:val="24"/>
    </w:rPr>
  </w:style>
  <w:style w:type="paragraph" w:customStyle="1" w:styleId="A53FAB7D039E42BEBE67977C1C5BA45A1">
    <w:name w:val="A53FAB7D039E42BEBE67977C1C5BA45A1"/>
    <w:rsid w:val="00483951"/>
    <w:pPr>
      <w:spacing w:before="60" w:after="60" w:line="240" w:lineRule="auto"/>
    </w:pPr>
    <w:rPr>
      <w:rFonts w:ascii="Arial" w:eastAsia="MS Mincho" w:hAnsi="Arial" w:cs="Times New Roman"/>
      <w:color w:val="4D4F53"/>
      <w:sz w:val="18"/>
      <w:szCs w:val="24"/>
    </w:rPr>
  </w:style>
  <w:style w:type="paragraph" w:customStyle="1" w:styleId="40FF523C92914ACB8750B4C26E9AECFE1">
    <w:name w:val="40FF523C92914ACB8750B4C26E9AECFE1"/>
    <w:rsid w:val="00483951"/>
    <w:pPr>
      <w:spacing w:before="60" w:after="60" w:line="240" w:lineRule="auto"/>
    </w:pPr>
    <w:rPr>
      <w:rFonts w:ascii="Arial" w:eastAsia="MS Mincho" w:hAnsi="Arial" w:cs="Times New Roman"/>
      <w:color w:val="4D4F53"/>
      <w:sz w:val="18"/>
      <w:szCs w:val="24"/>
    </w:rPr>
  </w:style>
  <w:style w:type="paragraph" w:customStyle="1" w:styleId="2DBD7D9EC9C1447D8C4F3A6600E7E2A61">
    <w:name w:val="2DBD7D9EC9C1447D8C4F3A6600E7E2A61"/>
    <w:rsid w:val="00483951"/>
    <w:pPr>
      <w:spacing w:before="60" w:after="60" w:line="240" w:lineRule="auto"/>
    </w:pPr>
    <w:rPr>
      <w:rFonts w:ascii="Arial" w:eastAsia="MS Mincho" w:hAnsi="Arial" w:cs="Times New Roman"/>
      <w:color w:val="4D4F53"/>
      <w:sz w:val="18"/>
      <w:szCs w:val="24"/>
    </w:rPr>
  </w:style>
  <w:style w:type="paragraph" w:customStyle="1" w:styleId="ECA1E40D672C4D55805E77C127D80EA7">
    <w:name w:val="ECA1E40D672C4D55805E77C127D80EA7"/>
    <w:rsid w:val="00483951"/>
    <w:pPr>
      <w:spacing w:before="60" w:after="60" w:line="240" w:lineRule="auto"/>
    </w:pPr>
    <w:rPr>
      <w:rFonts w:ascii="Arial" w:eastAsia="MS Mincho" w:hAnsi="Arial" w:cs="Times New Roman"/>
      <w:color w:val="4D4F53"/>
      <w:sz w:val="18"/>
      <w:szCs w:val="24"/>
    </w:rPr>
  </w:style>
  <w:style w:type="paragraph" w:customStyle="1" w:styleId="5DC159A9D0794D20913681425C9C7E701">
    <w:name w:val="5DC159A9D0794D20913681425C9C7E701"/>
    <w:rsid w:val="00483951"/>
    <w:pPr>
      <w:spacing w:before="60" w:after="60" w:line="240" w:lineRule="auto"/>
    </w:pPr>
    <w:rPr>
      <w:rFonts w:ascii="Arial" w:eastAsia="MS Mincho" w:hAnsi="Arial" w:cs="Times New Roman"/>
      <w:color w:val="4D4F53"/>
      <w:sz w:val="18"/>
      <w:szCs w:val="24"/>
    </w:rPr>
  </w:style>
  <w:style w:type="paragraph" w:customStyle="1" w:styleId="C077F1FE459F4C0D87FD25CF7834B0BB1">
    <w:name w:val="C077F1FE459F4C0D87FD25CF7834B0BB1"/>
    <w:rsid w:val="00483951"/>
    <w:pPr>
      <w:spacing w:before="60" w:after="60" w:line="240" w:lineRule="auto"/>
    </w:pPr>
    <w:rPr>
      <w:rFonts w:ascii="Arial" w:eastAsia="MS Mincho" w:hAnsi="Arial" w:cs="Times New Roman"/>
      <w:color w:val="4D4F53"/>
      <w:sz w:val="18"/>
      <w:szCs w:val="24"/>
    </w:rPr>
  </w:style>
  <w:style w:type="paragraph" w:customStyle="1" w:styleId="03ED6322B13D4B2E880329B7F0E9C79D1">
    <w:name w:val="03ED6322B13D4B2E880329B7F0E9C79D1"/>
    <w:rsid w:val="00483951"/>
    <w:pPr>
      <w:spacing w:before="60" w:after="60" w:line="240" w:lineRule="auto"/>
    </w:pPr>
    <w:rPr>
      <w:rFonts w:ascii="Arial" w:eastAsia="MS Mincho" w:hAnsi="Arial" w:cs="Times New Roman"/>
      <w:color w:val="4D4F53"/>
      <w:sz w:val="18"/>
      <w:szCs w:val="24"/>
    </w:rPr>
  </w:style>
  <w:style w:type="paragraph" w:customStyle="1" w:styleId="F3C056BC71684DED909E32985CC2E116">
    <w:name w:val="F3C056BC71684DED909E32985CC2E116"/>
    <w:rsid w:val="00483951"/>
    <w:pPr>
      <w:spacing w:before="60" w:after="60" w:line="240" w:lineRule="auto"/>
    </w:pPr>
    <w:rPr>
      <w:rFonts w:ascii="Arial" w:eastAsia="MS Mincho" w:hAnsi="Arial" w:cs="Times New Roman"/>
      <w:color w:val="4D4F53"/>
      <w:sz w:val="18"/>
      <w:szCs w:val="24"/>
    </w:rPr>
  </w:style>
  <w:style w:type="paragraph" w:customStyle="1" w:styleId="1C6B4CA5BEF549CF883F9709B80C29C01">
    <w:name w:val="1C6B4CA5BEF549CF883F9709B80C29C01"/>
    <w:rsid w:val="00483951"/>
    <w:pPr>
      <w:spacing w:before="60" w:after="60" w:line="240" w:lineRule="auto"/>
    </w:pPr>
    <w:rPr>
      <w:rFonts w:ascii="Arial" w:eastAsia="MS Mincho" w:hAnsi="Arial" w:cs="Times New Roman"/>
      <w:color w:val="4D4F53"/>
      <w:sz w:val="18"/>
      <w:szCs w:val="24"/>
    </w:rPr>
  </w:style>
  <w:style w:type="paragraph" w:customStyle="1" w:styleId="9BB37D4A12CB4E1CB084EC3F81A326371">
    <w:name w:val="9BB37D4A12CB4E1CB084EC3F81A326371"/>
    <w:rsid w:val="00483951"/>
    <w:pPr>
      <w:spacing w:before="60" w:after="60" w:line="240" w:lineRule="auto"/>
    </w:pPr>
    <w:rPr>
      <w:rFonts w:ascii="Arial" w:eastAsia="MS Mincho" w:hAnsi="Arial" w:cs="Times New Roman"/>
      <w:color w:val="4D4F53"/>
      <w:sz w:val="18"/>
      <w:szCs w:val="24"/>
    </w:rPr>
  </w:style>
  <w:style w:type="paragraph" w:customStyle="1" w:styleId="879083BFCCF945E0A5C03D0CBF65E3A71">
    <w:name w:val="879083BFCCF945E0A5C03D0CBF65E3A71"/>
    <w:rsid w:val="00483951"/>
    <w:pPr>
      <w:spacing w:before="60" w:after="60" w:line="240" w:lineRule="auto"/>
    </w:pPr>
    <w:rPr>
      <w:rFonts w:ascii="Arial" w:eastAsia="MS Mincho" w:hAnsi="Arial" w:cs="Times New Roman"/>
      <w:color w:val="4D4F53"/>
      <w:sz w:val="18"/>
      <w:szCs w:val="24"/>
    </w:rPr>
  </w:style>
  <w:style w:type="paragraph" w:customStyle="1" w:styleId="EE98E7380EAB48909060E0BD57BA03E0">
    <w:name w:val="EE98E7380EAB48909060E0BD57BA03E0"/>
    <w:rsid w:val="00483951"/>
    <w:pPr>
      <w:spacing w:before="60" w:after="60" w:line="240" w:lineRule="auto"/>
    </w:pPr>
    <w:rPr>
      <w:rFonts w:ascii="Arial" w:eastAsia="MS Mincho" w:hAnsi="Arial" w:cs="Times New Roman"/>
      <w:color w:val="4D4F53"/>
      <w:sz w:val="18"/>
      <w:szCs w:val="24"/>
    </w:rPr>
  </w:style>
  <w:style w:type="paragraph" w:customStyle="1" w:styleId="A4408669CA3543788D8A8AF5BEF46C221">
    <w:name w:val="A4408669CA3543788D8A8AF5BEF46C221"/>
    <w:rsid w:val="00483951"/>
    <w:pPr>
      <w:spacing w:before="60" w:after="60" w:line="240" w:lineRule="auto"/>
    </w:pPr>
    <w:rPr>
      <w:rFonts w:ascii="Arial" w:eastAsia="MS Mincho" w:hAnsi="Arial" w:cs="Times New Roman"/>
      <w:color w:val="4D4F53"/>
      <w:sz w:val="18"/>
      <w:szCs w:val="24"/>
    </w:rPr>
  </w:style>
  <w:style w:type="paragraph" w:customStyle="1" w:styleId="9F5AA5148A814EF4B2986A3E372D688B1">
    <w:name w:val="9F5AA5148A814EF4B2986A3E372D688B1"/>
    <w:rsid w:val="00483951"/>
    <w:pPr>
      <w:spacing w:before="60" w:after="60" w:line="240" w:lineRule="auto"/>
    </w:pPr>
    <w:rPr>
      <w:rFonts w:ascii="Arial" w:eastAsia="MS Mincho" w:hAnsi="Arial" w:cs="Times New Roman"/>
      <w:color w:val="4D4F53"/>
      <w:sz w:val="18"/>
      <w:szCs w:val="24"/>
    </w:rPr>
  </w:style>
  <w:style w:type="paragraph" w:customStyle="1" w:styleId="5F9346F8CB99424F8C60A5D5279F51E91">
    <w:name w:val="5F9346F8CB99424F8C60A5D5279F51E91"/>
    <w:rsid w:val="00483951"/>
    <w:pPr>
      <w:spacing w:before="60" w:after="60" w:line="240" w:lineRule="auto"/>
    </w:pPr>
    <w:rPr>
      <w:rFonts w:ascii="Arial" w:eastAsia="MS Mincho" w:hAnsi="Arial" w:cs="Times New Roman"/>
      <w:color w:val="4D4F53"/>
      <w:sz w:val="18"/>
      <w:szCs w:val="24"/>
    </w:rPr>
  </w:style>
  <w:style w:type="paragraph" w:customStyle="1" w:styleId="D9621F7258E04DE1B7D754E3D71FD40B">
    <w:name w:val="D9621F7258E04DE1B7D754E3D71FD40B"/>
    <w:rsid w:val="00483951"/>
    <w:pPr>
      <w:spacing w:before="60" w:after="60" w:line="240" w:lineRule="auto"/>
    </w:pPr>
    <w:rPr>
      <w:rFonts w:ascii="Arial" w:eastAsia="MS Mincho" w:hAnsi="Arial" w:cs="Times New Roman"/>
      <w:color w:val="4D4F53"/>
      <w:sz w:val="18"/>
      <w:szCs w:val="24"/>
    </w:rPr>
  </w:style>
  <w:style w:type="paragraph" w:customStyle="1" w:styleId="42F80B4174574A369243A8DDDF8785C71">
    <w:name w:val="42F80B4174574A369243A8DDDF8785C71"/>
    <w:rsid w:val="00483951"/>
    <w:pPr>
      <w:spacing w:before="60" w:after="60" w:line="240" w:lineRule="auto"/>
    </w:pPr>
    <w:rPr>
      <w:rFonts w:ascii="Arial" w:eastAsia="MS Mincho" w:hAnsi="Arial" w:cs="Times New Roman"/>
      <w:color w:val="4D4F53"/>
      <w:sz w:val="18"/>
      <w:szCs w:val="24"/>
    </w:rPr>
  </w:style>
  <w:style w:type="paragraph" w:customStyle="1" w:styleId="D7AAB8F94D4949E895B37E288E671C491">
    <w:name w:val="D7AAB8F94D4949E895B37E288E671C491"/>
    <w:rsid w:val="00483951"/>
    <w:pPr>
      <w:spacing w:before="60" w:after="60" w:line="240" w:lineRule="auto"/>
    </w:pPr>
    <w:rPr>
      <w:rFonts w:ascii="Arial" w:eastAsia="MS Mincho" w:hAnsi="Arial" w:cs="Times New Roman"/>
      <w:color w:val="4D4F53"/>
      <w:sz w:val="18"/>
      <w:szCs w:val="24"/>
    </w:rPr>
  </w:style>
  <w:style w:type="paragraph" w:customStyle="1" w:styleId="8E9B1719FD904DF7BD0DAA8A6B7A88371">
    <w:name w:val="8E9B1719FD904DF7BD0DAA8A6B7A88371"/>
    <w:rsid w:val="00483951"/>
    <w:pPr>
      <w:spacing w:before="60" w:after="60" w:line="240" w:lineRule="auto"/>
    </w:pPr>
    <w:rPr>
      <w:rFonts w:ascii="Arial" w:eastAsia="MS Mincho" w:hAnsi="Arial" w:cs="Times New Roman"/>
      <w:color w:val="4D4F53"/>
      <w:sz w:val="18"/>
      <w:szCs w:val="24"/>
    </w:rPr>
  </w:style>
  <w:style w:type="paragraph" w:customStyle="1" w:styleId="81D8B690A55A4BE6B8A04AE8860BDD36">
    <w:name w:val="81D8B690A55A4BE6B8A04AE8860BDD36"/>
    <w:rsid w:val="00483951"/>
    <w:pPr>
      <w:spacing w:before="60" w:after="60" w:line="240" w:lineRule="auto"/>
    </w:pPr>
    <w:rPr>
      <w:rFonts w:ascii="Arial" w:eastAsia="MS Mincho" w:hAnsi="Arial" w:cs="Times New Roman"/>
      <w:color w:val="4D4F53"/>
      <w:sz w:val="18"/>
      <w:szCs w:val="24"/>
    </w:rPr>
  </w:style>
  <w:style w:type="paragraph" w:customStyle="1" w:styleId="C541E62DCED2410593E8D6DE38F42E4A1">
    <w:name w:val="C541E62DCED2410593E8D6DE38F42E4A1"/>
    <w:rsid w:val="00483951"/>
    <w:pPr>
      <w:spacing w:before="60" w:after="60" w:line="240" w:lineRule="auto"/>
    </w:pPr>
    <w:rPr>
      <w:rFonts w:ascii="Arial" w:eastAsia="MS Mincho" w:hAnsi="Arial" w:cs="Times New Roman"/>
      <w:color w:val="4D4F53"/>
      <w:sz w:val="18"/>
      <w:szCs w:val="24"/>
    </w:rPr>
  </w:style>
  <w:style w:type="paragraph" w:customStyle="1" w:styleId="8DF9A21558B24248B72BF485EB9FD9431">
    <w:name w:val="8DF9A21558B24248B72BF485EB9FD9431"/>
    <w:rsid w:val="00483951"/>
    <w:pPr>
      <w:spacing w:before="60" w:after="60" w:line="240" w:lineRule="auto"/>
    </w:pPr>
    <w:rPr>
      <w:rFonts w:ascii="Arial" w:eastAsia="MS Mincho" w:hAnsi="Arial" w:cs="Times New Roman"/>
      <w:color w:val="4D4F53"/>
      <w:sz w:val="18"/>
      <w:szCs w:val="24"/>
    </w:rPr>
  </w:style>
  <w:style w:type="paragraph" w:customStyle="1" w:styleId="E4ED2174DBC1457391F6AA47CF1955951">
    <w:name w:val="E4ED2174DBC1457391F6AA47CF1955951"/>
    <w:rsid w:val="00483951"/>
    <w:pPr>
      <w:spacing w:before="60" w:after="60" w:line="240" w:lineRule="auto"/>
    </w:pPr>
    <w:rPr>
      <w:rFonts w:ascii="Arial" w:eastAsia="MS Mincho" w:hAnsi="Arial" w:cs="Times New Roman"/>
      <w:color w:val="4D4F53"/>
      <w:sz w:val="18"/>
      <w:szCs w:val="24"/>
    </w:rPr>
  </w:style>
  <w:style w:type="paragraph" w:customStyle="1" w:styleId="153B46E8297D448A9106E7B139CFA06A">
    <w:name w:val="153B46E8297D448A9106E7B139CFA06A"/>
    <w:rsid w:val="00483951"/>
    <w:pPr>
      <w:spacing w:before="60" w:after="60" w:line="240" w:lineRule="auto"/>
    </w:pPr>
    <w:rPr>
      <w:rFonts w:ascii="Arial" w:eastAsia="MS Mincho" w:hAnsi="Arial" w:cs="Times New Roman"/>
      <w:color w:val="4D4F53"/>
      <w:sz w:val="18"/>
      <w:szCs w:val="24"/>
    </w:rPr>
  </w:style>
  <w:style w:type="paragraph" w:customStyle="1" w:styleId="60C1BBFDCAB242F8A6B4D7BBE50C27EA">
    <w:name w:val="60C1BBFDCAB242F8A6B4D7BBE50C27EA"/>
    <w:rsid w:val="00483951"/>
  </w:style>
  <w:style w:type="paragraph" w:customStyle="1" w:styleId="4F01EE2244D44776ADF502FB13E687DD">
    <w:name w:val="4F01EE2244D44776ADF502FB13E687DD"/>
    <w:rsid w:val="00483951"/>
  </w:style>
  <w:style w:type="paragraph" w:customStyle="1" w:styleId="7A4382D71C5549F7B277626363C8BB8E">
    <w:name w:val="7A4382D71C5549F7B277626363C8BB8E"/>
    <w:rsid w:val="00483951"/>
  </w:style>
  <w:style w:type="paragraph" w:customStyle="1" w:styleId="314341E94AC64955B823FC298D64A600">
    <w:name w:val="314341E94AC64955B823FC298D64A600"/>
    <w:rsid w:val="00483951"/>
  </w:style>
  <w:style w:type="paragraph" w:customStyle="1" w:styleId="6FADD7398110463F8226EADC18B22856">
    <w:name w:val="6FADD7398110463F8226EADC18B22856"/>
    <w:rsid w:val="00483951"/>
  </w:style>
  <w:style w:type="paragraph" w:customStyle="1" w:styleId="F357F7B328024ACC9CEC3729C8AFF180">
    <w:name w:val="F357F7B328024ACC9CEC3729C8AFF180"/>
    <w:rsid w:val="00483951"/>
  </w:style>
  <w:style w:type="paragraph" w:customStyle="1" w:styleId="6CCF98E8A7E74B23AD1DE407B69AE903">
    <w:name w:val="6CCF98E8A7E74B23AD1DE407B69AE903"/>
    <w:rsid w:val="00483951"/>
  </w:style>
  <w:style w:type="paragraph" w:customStyle="1" w:styleId="C29DE50D7F6F4027835E2EF9F31EF1AD">
    <w:name w:val="C29DE50D7F6F4027835E2EF9F31EF1AD"/>
    <w:rsid w:val="00483951"/>
  </w:style>
  <w:style w:type="paragraph" w:customStyle="1" w:styleId="8C710528799F4BB88098D19D83353960">
    <w:name w:val="8C710528799F4BB88098D19D83353960"/>
    <w:rsid w:val="00483951"/>
  </w:style>
  <w:style w:type="paragraph" w:customStyle="1" w:styleId="04536B30403F4EBE9F104AE0D378A9B0">
    <w:name w:val="04536B30403F4EBE9F104AE0D378A9B0"/>
    <w:rsid w:val="00483951"/>
  </w:style>
  <w:style w:type="paragraph" w:customStyle="1" w:styleId="7713C440EBCD441CB03D18834FC64B7E">
    <w:name w:val="7713C440EBCD441CB03D18834FC64B7E"/>
    <w:rsid w:val="00483951"/>
  </w:style>
  <w:style w:type="paragraph" w:customStyle="1" w:styleId="1E723A090536499BB161D973520CB6A5">
    <w:name w:val="1E723A090536499BB161D973520CB6A5"/>
    <w:rsid w:val="00483951"/>
  </w:style>
  <w:style w:type="paragraph" w:customStyle="1" w:styleId="158375095E3546A5A5A14451E54E0757">
    <w:name w:val="158375095E3546A5A5A14451E54E0757"/>
    <w:rsid w:val="00483951"/>
  </w:style>
  <w:style w:type="paragraph" w:customStyle="1" w:styleId="B4C20B49B4684120BE0F5ECCECE4F81F">
    <w:name w:val="B4C20B49B4684120BE0F5ECCECE4F81F"/>
    <w:rsid w:val="00483951"/>
  </w:style>
  <w:style w:type="paragraph" w:customStyle="1" w:styleId="5DF9EC34090C434D94204C1734B305D4">
    <w:name w:val="5DF9EC34090C434D94204C1734B305D4"/>
    <w:rsid w:val="00483951"/>
  </w:style>
  <w:style w:type="paragraph" w:customStyle="1" w:styleId="4D616397435541C998671714D25D93C0">
    <w:name w:val="4D616397435541C998671714D25D93C0"/>
    <w:rsid w:val="00483951"/>
  </w:style>
  <w:style w:type="paragraph" w:customStyle="1" w:styleId="6D4C524723F645F0BFCFD5D98D5651DD">
    <w:name w:val="6D4C524723F645F0BFCFD5D98D5651DD"/>
    <w:rsid w:val="00483951"/>
  </w:style>
  <w:style w:type="paragraph" w:customStyle="1" w:styleId="4E016E30690140EFB2DEC4F452987C66">
    <w:name w:val="4E016E30690140EFB2DEC4F452987C66"/>
    <w:rsid w:val="00483951"/>
  </w:style>
  <w:style w:type="paragraph" w:customStyle="1" w:styleId="4182015371274B3887D05868CD1882B7">
    <w:name w:val="4182015371274B3887D05868CD1882B7"/>
    <w:rsid w:val="00483951"/>
  </w:style>
  <w:style w:type="paragraph" w:customStyle="1" w:styleId="E2A17BE5D99743E18F95A16BF46D8B54">
    <w:name w:val="E2A17BE5D99743E18F95A16BF46D8B54"/>
    <w:rsid w:val="00483951"/>
  </w:style>
  <w:style w:type="paragraph" w:customStyle="1" w:styleId="8F32BAD8669346F2AC9F24D24AD817C4">
    <w:name w:val="8F32BAD8669346F2AC9F24D24AD817C4"/>
    <w:rsid w:val="00483951"/>
  </w:style>
  <w:style w:type="paragraph" w:customStyle="1" w:styleId="89C95C8EB9E241E99D0A64600FF65D8C">
    <w:name w:val="89C95C8EB9E241E99D0A64600FF65D8C"/>
    <w:rsid w:val="00483951"/>
  </w:style>
  <w:style w:type="paragraph" w:customStyle="1" w:styleId="47A75C61B56E4863A381C804D3C63A56">
    <w:name w:val="47A75C61B56E4863A381C804D3C63A56"/>
    <w:rsid w:val="00483951"/>
  </w:style>
  <w:style w:type="paragraph" w:customStyle="1" w:styleId="AA28F7440AE1429AB36DA7093C440848">
    <w:name w:val="AA28F7440AE1429AB36DA7093C440848"/>
    <w:rsid w:val="00483951"/>
  </w:style>
  <w:style w:type="paragraph" w:customStyle="1" w:styleId="EC3B485CCE604464B95CB39F264CE67E">
    <w:name w:val="EC3B485CCE604464B95CB39F264CE67E"/>
    <w:rsid w:val="00483951"/>
  </w:style>
  <w:style w:type="paragraph" w:customStyle="1" w:styleId="FD71D368509442489854352B362C1E6C">
    <w:name w:val="FD71D368509442489854352B362C1E6C"/>
    <w:rsid w:val="00483951"/>
  </w:style>
  <w:style w:type="paragraph" w:customStyle="1" w:styleId="988546B0978640319E2D8427DDC24848">
    <w:name w:val="988546B0978640319E2D8427DDC24848"/>
    <w:rsid w:val="00483951"/>
  </w:style>
  <w:style w:type="paragraph" w:customStyle="1" w:styleId="0249462A30A8420C9B3826AE820223A9">
    <w:name w:val="0249462A30A8420C9B3826AE820223A9"/>
    <w:rsid w:val="00483951"/>
  </w:style>
  <w:style w:type="paragraph" w:customStyle="1" w:styleId="5F4FD88BF4E444359E3E51BC685B056E">
    <w:name w:val="5F4FD88BF4E444359E3E51BC685B056E"/>
    <w:rsid w:val="00132A41"/>
  </w:style>
  <w:style w:type="paragraph" w:customStyle="1" w:styleId="14AFE8AEFF3943D0A6BD6E8138248126">
    <w:name w:val="14AFE8AEFF3943D0A6BD6E8138248126"/>
    <w:rsid w:val="00132A41"/>
  </w:style>
  <w:style w:type="paragraph" w:customStyle="1" w:styleId="6AC6F645EE964052BC5798713AC1400D">
    <w:name w:val="6AC6F645EE964052BC5798713AC1400D"/>
    <w:rsid w:val="00132A41"/>
  </w:style>
  <w:style w:type="paragraph" w:customStyle="1" w:styleId="945E0C8065E6406FB0A78386AB2D5C05">
    <w:name w:val="945E0C8065E6406FB0A78386AB2D5C05"/>
    <w:rsid w:val="00132A41"/>
  </w:style>
  <w:style w:type="paragraph" w:customStyle="1" w:styleId="1023DCEDDCC1444AB4E58C9CE05D4716">
    <w:name w:val="1023DCEDDCC1444AB4E58C9CE05D4716"/>
    <w:rsid w:val="00132A41"/>
  </w:style>
  <w:style w:type="paragraph" w:customStyle="1" w:styleId="023213B179624E59AF09A431ED145D65">
    <w:name w:val="023213B179624E59AF09A431ED145D65"/>
    <w:rsid w:val="00132A41"/>
  </w:style>
  <w:style w:type="paragraph" w:customStyle="1" w:styleId="5F52C7DC3FDC4899B93D52DAC5AA2922">
    <w:name w:val="5F52C7DC3FDC4899B93D52DAC5AA2922"/>
    <w:rsid w:val="00132A41"/>
  </w:style>
  <w:style w:type="paragraph" w:customStyle="1" w:styleId="A88A1857B12C407AAE966A2D35B749E0">
    <w:name w:val="A88A1857B12C407AAE966A2D35B749E0"/>
    <w:rsid w:val="00132A41"/>
  </w:style>
  <w:style w:type="paragraph" w:customStyle="1" w:styleId="55A10A342A5846929461E0B0A973CCC9">
    <w:name w:val="55A10A342A5846929461E0B0A973CCC9"/>
    <w:rsid w:val="00132A41"/>
  </w:style>
  <w:style w:type="paragraph" w:customStyle="1" w:styleId="133ED90F94E34EC1B7546DA1DDF7BF72">
    <w:name w:val="133ED90F94E34EC1B7546DA1DDF7BF72"/>
    <w:rsid w:val="00132A41"/>
  </w:style>
  <w:style w:type="paragraph" w:customStyle="1" w:styleId="79C0F8289C8F40279ABBEDE454694CBA">
    <w:name w:val="79C0F8289C8F40279ABBEDE454694CBA"/>
    <w:rsid w:val="00132A41"/>
  </w:style>
  <w:style w:type="paragraph" w:customStyle="1" w:styleId="359D1944037C4F5AA88D65EA729D7564">
    <w:name w:val="359D1944037C4F5AA88D65EA729D7564"/>
    <w:rsid w:val="00132A41"/>
  </w:style>
  <w:style w:type="paragraph" w:customStyle="1" w:styleId="A21677C540CBCE4EA1DA2F7EC8A93808">
    <w:name w:val="A21677C540CBCE4EA1DA2F7EC8A93808"/>
    <w:rsid w:val="001949F2"/>
    <w:pPr>
      <w:spacing w:after="0" w:line="240" w:lineRule="auto"/>
    </w:pPr>
    <w:rPr>
      <w:sz w:val="24"/>
      <w:szCs w:val="24"/>
      <w:lang w:eastAsia="ja-JP"/>
    </w:rPr>
  </w:style>
  <w:style w:type="paragraph" w:customStyle="1" w:styleId="41531E0D711816489D887C6532E7895C">
    <w:name w:val="41531E0D711816489D887C6532E7895C"/>
    <w:rsid w:val="001949F2"/>
    <w:pPr>
      <w:spacing w:after="0" w:line="240" w:lineRule="auto"/>
    </w:pPr>
    <w:rPr>
      <w:sz w:val="24"/>
      <w:szCs w:val="24"/>
      <w:lang w:eastAsia="ja-JP"/>
    </w:rPr>
  </w:style>
  <w:style w:type="paragraph" w:customStyle="1" w:styleId="36EABAA8165B684880C2BCAA98EB0753">
    <w:name w:val="36EABAA8165B684880C2BCAA98EB0753"/>
    <w:rsid w:val="001949F2"/>
    <w:pPr>
      <w:spacing w:after="0" w:line="240" w:lineRule="auto"/>
    </w:pPr>
    <w:rPr>
      <w:sz w:val="24"/>
      <w:szCs w:val="24"/>
      <w:lang w:eastAsia="ja-JP"/>
    </w:rPr>
  </w:style>
  <w:style w:type="paragraph" w:customStyle="1" w:styleId="AFD9EC06ECF0D244A92FCE3157A27E7B">
    <w:name w:val="AFD9EC06ECF0D244A92FCE3157A27E7B"/>
    <w:rsid w:val="001949F2"/>
    <w:pPr>
      <w:spacing w:after="0" w:line="240" w:lineRule="auto"/>
    </w:pPr>
    <w:rPr>
      <w:sz w:val="24"/>
      <w:szCs w:val="24"/>
      <w:lang w:eastAsia="ja-JP"/>
    </w:rPr>
  </w:style>
  <w:style w:type="paragraph" w:customStyle="1" w:styleId="B5132690D3929342A171CA9F7663D1C6">
    <w:name w:val="B5132690D3929342A171CA9F7663D1C6"/>
    <w:rsid w:val="001949F2"/>
    <w:pPr>
      <w:spacing w:after="0" w:line="240" w:lineRule="auto"/>
    </w:pPr>
    <w:rPr>
      <w:sz w:val="24"/>
      <w:szCs w:val="24"/>
      <w:lang w:eastAsia="ja-JP"/>
    </w:rPr>
  </w:style>
  <w:style w:type="paragraph" w:customStyle="1" w:styleId="4DC3BC2EAE6B164CB238AF4B0F5CCAB2">
    <w:name w:val="4DC3BC2EAE6B164CB238AF4B0F5CCAB2"/>
    <w:rsid w:val="001949F2"/>
    <w:pPr>
      <w:spacing w:after="0" w:line="240" w:lineRule="auto"/>
    </w:pPr>
    <w:rPr>
      <w:sz w:val="24"/>
      <w:szCs w:val="24"/>
      <w:lang w:eastAsia="ja-JP"/>
    </w:rPr>
  </w:style>
  <w:style w:type="paragraph" w:customStyle="1" w:styleId="9B72E701C3C8824D89C3F2493C35C0B8">
    <w:name w:val="9B72E701C3C8824D89C3F2493C35C0B8"/>
    <w:rsid w:val="001949F2"/>
    <w:pPr>
      <w:spacing w:after="0" w:line="240" w:lineRule="auto"/>
    </w:pPr>
    <w:rPr>
      <w:sz w:val="24"/>
      <w:szCs w:val="24"/>
      <w:lang w:eastAsia="ja-JP"/>
    </w:rPr>
  </w:style>
  <w:style w:type="paragraph" w:customStyle="1" w:styleId="E2AFB0F7024E3642B6A6F3A386862698">
    <w:name w:val="E2AFB0F7024E3642B6A6F3A386862698"/>
    <w:rsid w:val="001949F2"/>
    <w:pPr>
      <w:spacing w:after="0" w:line="240" w:lineRule="auto"/>
    </w:pPr>
    <w:rPr>
      <w:sz w:val="24"/>
      <w:szCs w:val="24"/>
      <w:lang w:eastAsia="ja-JP"/>
    </w:rPr>
  </w:style>
  <w:style w:type="paragraph" w:customStyle="1" w:styleId="84E8841F6AE0B9448EF22CBB25B5DA56">
    <w:name w:val="84E8841F6AE0B9448EF22CBB25B5DA56"/>
    <w:rsid w:val="001949F2"/>
    <w:pPr>
      <w:spacing w:after="0" w:line="240" w:lineRule="auto"/>
    </w:pPr>
    <w:rPr>
      <w:sz w:val="24"/>
      <w:szCs w:val="24"/>
      <w:lang w:eastAsia="ja-JP"/>
    </w:rPr>
  </w:style>
  <w:style w:type="paragraph" w:customStyle="1" w:styleId="57D7641CE1A351489690DD99E43887F2">
    <w:name w:val="57D7641CE1A351489690DD99E43887F2"/>
    <w:rsid w:val="001949F2"/>
    <w:pPr>
      <w:spacing w:after="0" w:line="240" w:lineRule="auto"/>
    </w:pPr>
    <w:rPr>
      <w:sz w:val="24"/>
      <w:szCs w:val="24"/>
      <w:lang w:eastAsia="ja-JP"/>
    </w:rPr>
  </w:style>
  <w:style w:type="paragraph" w:customStyle="1" w:styleId="1876FD49134FEE4AA2316C79FF723197">
    <w:name w:val="1876FD49134FEE4AA2316C79FF723197"/>
    <w:rsid w:val="001949F2"/>
    <w:pPr>
      <w:spacing w:after="0" w:line="240" w:lineRule="auto"/>
    </w:pPr>
    <w:rPr>
      <w:sz w:val="24"/>
      <w:szCs w:val="24"/>
      <w:lang w:eastAsia="ja-JP"/>
    </w:rPr>
  </w:style>
  <w:style w:type="paragraph" w:customStyle="1" w:styleId="9E3A0C72DEBB3D4FBF1634036A1472E5">
    <w:name w:val="9E3A0C72DEBB3D4FBF1634036A1472E5"/>
    <w:rsid w:val="001949F2"/>
    <w:pPr>
      <w:spacing w:after="0" w:line="240" w:lineRule="auto"/>
    </w:pPr>
    <w:rPr>
      <w:sz w:val="24"/>
      <w:szCs w:val="24"/>
      <w:lang w:eastAsia="ja-JP"/>
    </w:rPr>
  </w:style>
  <w:style w:type="paragraph" w:customStyle="1" w:styleId="3F510AEB46348741A5C64EAA1465FC6A">
    <w:name w:val="3F510AEB46348741A5C64EAA1465FC6A"/>
    <w:rsid w:val="001949F2"/>
    <w:pPr>
      <w:spacing w:after="0" w:line="240" w:lineRule="auto"/>
    </w:pPr>
    <w:rPr>
      <w:sz w:val="24"/>
      <w:szCs w:val="24"/>
      <w:lang w:eastAsia="ja-JP"/>
    </w:rPr>
  </w:style>
  <w:style w:type="paragraph" w:customStyle="1" w:styleId="2467587C94A8A5499910D8C1D9DB19EF">
    <w:name w:val="2467587C94A8A5499910D8C1D9DB19EF"/>
    <w:rsid w:val="001949F2"/>
    <w:pPr>
      <w:spacing w:after="0" w:line="240" w:lineRule="auto"/>
    </w:pPr>
    <w:rPr>
      <w:sz w:val="24"/>
      <w:szCs w:val="24"/>
      <w:lang w:eastAsia="ja-JP"/>
    </w:rPr>
  </w:style>
  <w:style w:type="paragraph" w:customStyle="1" w:styleId="9A3DD05673C7AB4A9122687A80F9A458">
    <w:name w:val="9A3DD05673C7AB4A9122687A80F9A458"/>
    <w:rsid w:val="001949F2"/>
    <w:pPr>
      <w:spacing w:after="0" w:line="240" w:lineRule="auto"/>
    </w:pPr>
    <w:rPr>
      <w:sz w:val="24"/>
      <w:szCs w:val="24"/>
      <w:lang w:eastAsia="ja-JP"/>
    </w:rPr>
  </w:style>
  <w:style w:type="paragraph" w:customStyle="1" w:styleId="91569B3301ED2E4D8925ACEAD9635118">
    <w:name w:val="91569B3301ED2E4D8925ACEAD9635118"/>
    <w:rsid w:val="001949F2"/>
    <w:pPr>
      <w:spacing w:after="0" w:line="240" w:lineRule="auto"/>
    </w:pPr>
    <w:rPr>
      <w:sz w:val="24"/>
      <w:szCs w:val="24"/>
      <w:lang w:eastAsia="ja-JP"/>
    </w:rPr>
  </w:style>
  <w:style w:type="paragraph" w:customStyle="1" w:styleId="BDE3A306E15DBF4EB81B4B3FDA3D7E88">
    <w:name w:val="BDE3A306E15DBF4EB81B4B3FDA3D7E88"/>
    <w:rsid w:val="001949F2"/>
    <w:pPr>
      <w:spacing w:after="0" w:line="240" w:lineRule="auto"/>
    </w:pPr>
    <w:rPr>
      <w:sz w:val="24"/>
      <w:szCs w:val="24"/>
      <w:lang w:eastAsia="ja-JP"/>
    </w:rPr>
  </w:style>
  <w:style w:type="paragraph" w:customStyle="1" w:styleId="50DAC8E8FC6F434DB5078C034DD7986B">
    <w:name w:val="50DAC8E8FC6F434DB5078C034DD7986B"/>
    <w:rsid w:val="001949F2"/>
    <w:pPr>
      <w:spacing w:after="0" w:line="240" w:lineRule="auto"/>
    </w:pPr>
    <w:rPr>
      <w:sz w:val="24"/>
      <w:szCs w:val="24"/>
      <w:lang w:eastAsia="ja-JP"/>
    </w:rPr>
  </w:style>
  <w:style w:type="paragraph" w:customStyle="1" w:styleId="834287D5E371AB40B6A67C2302EE5DBC">
    <w:name w:val="834287D5E371AB40B6A67C2302EE5DBC"/>
    <w:rsid w:val="001949F2"/>
    <w:pPr>
      <w:spacing w:after="0" w:line="240" w:lineRule="auto"/>
    </w:pPr>
    <w:rPr>
      <w:sz w:val="24"/>
      <w:szCs w:val="24"/>
      <w:lang w:eastAsia="ja-JP"/>
    </w:rPr>
  </w:style>
  <w:style w:type="paragraph" w:customStyle="1" w:styleId="4538DE31DD31334B8F8EADD20C0D6FD3">
    <w:name w:val="4538DE31DD31334B8F8EADD20C0D6FD3"/>
    <w:rsid w:val="001949F2"/>
    <w:pPr>
      <w:spacing w:after="0" w:line="240" w:lineRule="auto"/>
    </w:pPr>
    <w:rPr>
      <w:sz w:val="24"/>
      <w:szCs w:val="24"/>
      <w:lang w:eastAsia="ja-JP"/>
    </w:rPr>
  </w:style>
  <w:style w:type="paragraph" w:customStyle="1" w:styleId="494ADD0C02DCC342A66E076022107918">
    <w:name w:val="494ADD0C02DCC342A66E076022107918"/>
    <w:rsid w:val="001949F2"/>
    <w:pPr>
      <w:spacing w:after="0" w:line="240" w:lineRule="auto"/>
    </w:pPr>
    <w:rPr>
      <w:sz w:val="24"/>
      <w:szCs w:val="24"/>
      <w:lang w:eastAsia="ja-JP"/>
    </w:rPr>
  </w:style>
  <w:style w:type="paragraph" w:customStyle="1" w:styleId="0D5856DF85FB9A4C9FB3E2A4ED93912F">
    <w:name w:val="0D5856DF85FB9A4C9FB3E2A4ED93912F"/>
    <w:rsid w:val="001949F2"/>
    <w:pPr>
      <w:spacing w:after="0" w:line="240" w:lineRule="auto"/>
    </w:pPr>
    <w:rPr>
      <w:sz w:val="24"/>
      <w:szCs w:val="24"/>
      <w:lang w:eastAsia="ja-JP"/>
    </w:rPr>
  </w:style>
  <w:style w:type="paragraph" w:customStyle="1" w:styleId="F02D46EB84CFB5438C4E6326024C22AE">
    <w:name w:val="F02D46EB84CFB5438C4E6326024C22AE"/>
    <w:rsid w:val="001949F2"/>
    <w:pPr>
      <w:spacing w:after="0" w:line="240" w:lineRule="auto"/>
    </w:pPr>
    <w:rPr>
      <w:sz w:val="24"/>
      <w:szCs w:val="24"/>
      <w:lang w:eastAsia="ja-JP"/>
    </w:rPr>
  </w:style>
  <w:style w:type="paragraph" w:customStyle="1" w:styleId="87879A297AF7A54F87AC4A0DEF310E9D">
    <w:name w:val="87879A297AF7A54F87AC4A0DEF310E9D"/>
    <w:rsid w:val="001949F2"/>
    <w:pPr>
      <w:spacing w:after="0" w:line="240" w:lineRule="auto"/>
    </w:pPr>
    <w:rPr>
      <w:sz w:val="24"/>
      <w:szCs w:val="24"/>
      <w:lang w:eastAsia="ja-JP"/>
    </w:rPr>
  </w:style>
  <w:style w:type="paragraph" w:customStyle="1" w:styleId="EDC50CD7A6DF744B88BF3966B656ED2A">
    <w:name w:val="EDC50CD7A6DF744B88BF3966B656ED2A"/>
    <w:rsid w:val="001949F2"/>
    <w:pPr>
      <w:spacing w:after="0" w:line="240" w:lineRule="auto"/>
    </w:pPr>
    <w:rPr>
      <w:sz w:val="24"/>
      <w:szCs w:val="24"/>
      <w:lang w:eastAsia="ja-JP"/>
    </w:rPr>
  </w:style>
  <w:style w:type="paragraph" w:customStyle="1" w:styleId="9BB8DE87F0F0F64B8929C75EF1DCEC56">
    <w:name w:val="9BB8DE87F0F0F64B8929C75EF1DCEC56"/>
    <w:rsid w:val="001949F2"/>
    <w:pPr>
      <w:spacing w:after="0" w:line="240" w:lineRule="auto"/>
    </w:pPr>
    <w:rPr>
      <w:sz w:val="24"/>
      <w:szCs w:val="24"/>
      <w:lang w:eastAsia="ja-JP"/>
    </w:rPr>
  </w:style>
  <w:style w:type="paragraph" w:customStyle="1" w:styleId="10B743DB3F925D43A1F2C6D43F20FC17">
    <w:name w:val="10B743DB3F925D43A1F2C6D43F20FC17"/>
    <w:rsid w:val="001949F2"/>
    <w:pPr>
      <w:spacing w:after="0" w:line="240" w:lineRule="auto"/>
    </w:pPr>
    <w:rPr>
      <w:sz w:val="24"/>
      <w:szCs w:val="24"/>
      <w:lang w:eastAsia="ja-JP"/>
    </w:rPr>
  </w:style>
  <w:style w:type="paragraph" w:customStyle="1" w:styleId="E456F3ABDFA15A4DB61BC8BC07F7AABF">
    <w:name w:val="E456F3ABDFA15A4DB61BC8BC07F7AABF"/>
    <w:rsid w:val="001949F2"/>
    <w:pPr>
      <w:spacing w:after="0" w:line="240" w:lineRule="auto"/>
    </w:pPr>
    <w:rPr>
      <w:sz w:val="24"/>
      <w:szCs w:val="24"/>
      <w:lang w:eastAsia="ja-JP"/>
    </w:rPr>
  </w:style>
  <w:style w:type="paragraph" w:customStyle="1" w:styleId="ECE1BC8722C18D4A9100CD8FF6B39B10">
    <w:name w:val="ECE1BC8722C18D4A9100CD8FF6B39B10"/>
    <w:rsid w:val="001949F2"/>
    <w:pPr>
      <w:spacing w:after="0" w:line="240" w:lineRule="auto"/>
    </w:pPr>
    <w:rPr>
      <w:sz w:val="24"/>
      <w:szCs w:val="24"/>
      <w:lang w:eastAsia="ja-JP"/>
    </w:rPr>
  </w:style>
  <w:style w:type="paragraph" w:customStyle="1" w:styleId="17305122980C3748BD24E93480B20BB7">
    <w:name w:val="17305122980C3748BD24E93480B20BB7"/>
    <w:rsid w:val="001949F2"/>
    <w:pPr>
      <w:spacing w:after="0" w:line="240" w:lineRule="auto"/>
    </w:pPr>
    <w:rPr>
      <w:sz w:val="24"/>
      <w:szCs w:val="24"/>
      <w:lang w:eastAsia="ja-JP"/>
    </w:rPr>
  </w:style>
  <w:style w:type="paragraph" w:customStyle="1" w:styleId="01007B9ED8EAA34F85A6CC1AA8FCB958">
    <w:name w:val="01007B9ED8EAA34F85A6CC1AA8FCB958"/>
    <w:rsid w:val="001949F2"/>
    <w:pPr>
      <w:spacing w:after="0" w:line="240" w:lineRule="auto"/>
    </w:pPr>
    <w:rPr>
      <w:sz w:val="24"/>
      <w:szCs w:val="24"/>
      <w:lang w:eastAsia="ja-JP"/>
    </w:rPr>
  </w:style>
  <w:style w:type="paragraph" w:customStyle="1" w:styleId="703F7837FB89314596643CF69F079390">
    <w:name w:val="703F7837FB89314596643CF69F079390"/>
    <w:rsid w:val="001949F2"/>
    <w:pPr>
      <w:spacing w:after="0" w:line="240" w:lineRule="auto"/>
    </w:pPr>
    <w:rPr>
      <w:sz w:val="24"/>
      <w:szCs w:val="24"/>
      <w:lang w:eastAsia="ja-JP"/>
    </w:rPr>
  </w:style>
  <w:style w:type="paragraph" w:customStyle="1" w:styleId="F061A28E1CECB54F801020878F462E5E">
    <w:name w:val="F061A28E1CECB54F801020878F462E5E"/>
    <w:rsid w:val="001949F2"/>
    <w:pPr>
      <w:spacing w:after="0" w:line="240" w:lineRule="auto"/>
    </w:pPr>
    <w:rPr>
      <w:sz w:val="24"/>
      <w:szCs w:val="24"/>
      <w:lang w:eastAsia="ja-JP"/>
    </w:rPr>
  </w:style>
  <w:style w:type="paragraph" w:customStyle="1" w:styleId="D8FA5DB7BC15DB4A8A291A91E386AAB8">
    <w:name w:val="D8FA5DB7BC15DB4A8A291A91E386AAB8"/>
    <w:rsid w:val="001949F2"/>
    <w:pPr>
      <w:spacing w:after="0" w:line="240" w:lineRule="auto"/>
    </w:pPr>
    <w:rPr>
      <w:sz w:val="24"/>
      <w:szCs w:val="24"/>
      <w:lang w:eastAsia="ja-JP"/>
    </w:rPr>
  </w:style>
  <w:style w:type="paragraph" w:customStyle="1" w:styleId="2EDAE4AFDDB9C34E83A7977B373E31AF">
    <w:name w:val="2EDAE4AFDDB9C34E83A7977B373E31AF"/>
    <w:rsid w:val="001949F2"/>
    <w:pPr>
      <w:spacing w:after="0" w:line="240" w:lineRule="auto"/>
    </w:pPr>
    <w:rPr>
      <w:sz w:val="24"/>
      <w:szCs w:val="24"/>
      <w:lang w:eastAsia="ja-JP"/>
    </w:rPr>
  </w:style>
  <w:style w:type="paragraph" w:customStyle="1" w:styleId="E55E56F20D080143A6503F2E0E6B77C8">
    <w:name w:val="E55E56F20D080143A6503F2E0E6B77C8"/>
    <w:rsid w:val="001949F2"/>
    <w:pPr>
      <w:spacing w:after="0" w:line="240" w:lineRule="auto"/>
    </w:pPr>
    <w:rPr>
      <w:sz w:val="24"/>
      <w:szCs w:val="24"/>
      <w:lang w:eastAsia="ja-JP"/>
    </w:rPr>
  </w:style>
  <w:style w:type="paragraph" w:customStyle="1" w:styleId="5EE208DDE60CA44BAE7F38B6A630A9FB">
    <w:name w:val="5EE208DDE60CA44BAE7F38B6A630A9FB"/>
    <w:rsid w:val="001949F2"/>
    <w:pPr>
      <w:spacing w:after="0" w:line="240" w:lineRule="auto"/>
    </w:pPr>
    <w:rPr>
      <w:sz w:val="24"/>
      <w:szCs w:val="24"/>
      <w:lang w:eastAsia="ja-JP"/>
    </w:rPr>
  </w:style>
  <w:style w:type="paragraph" w:customStyle="1" w:styleId="61A13D57A97FF640AEE8325E3F103B78">
    <w:name w:val="61A13D57A97FF640AEE8325E3F103B78"/>
    <w:rsid w:val="001949F2"/>
    <w:pPr>
      <w:spacing w:after="0" w:line="240" w:lineRule="auto"/>
    </w:pPr>
    <w:rPr>
      <w:sz w:val="24"/>
      <w:szCs w:val="24"/>
      <w:lang w:eastAsia="ja-JP"/>
    </w:rPr>
  </w:style>
  <w:style w:type="paragraph" w:customStyle="1" w:styleId="05767569215263478F2D7A638B32FDD6">
    <w:name w:val="05767569215263478F2D7A638B32FDD6"/>
    <w:rsid w:val="001949F2"/>
    <w:pPr>
      <w:spacing w:after="0" w:line="240" w:lineRule="auto"/>
    </w:pPr>
    <w:rPr>
      <w:sz w:val="24"/>
      <w:szCs w:val="24"/>
      <w:lang w:eastAsia="ja-JP"/>
    </w:rPr>
  </w:style>
  <w:style w:type="paragraph" w:customStyle="1" w:styleId="3F500811B81902429759EA49695A9D93">
    <w:name w:val="3F500811B81902429759EA49695A9D93"/>
    <w:rsid w:val="001949F2"/>
    <w:pPr>
      <w:spacing w:after="0" w:line="240" w:lineRule="auto"/>
    </w:pPr>
    <w:rPr>
      <w:sz w:val="24"/>
      <w:szCs w:val="24"/>
      <w:lang w:eastAsia="ja-JP"/>
    </w:rPr>
  </w:style>
  <w:style w:type="paragraph" w:customStyle="1" w:styleId="20045F9C7A010D44A96C2B04FB7166E7">
    <w:name w:val="20045F9C7A010D44A96C2B04FB7166E7"/>
    <w:rsid w:val="001949F2"/>
    <w:pPr>
      <w:spacing w:after="0" w:line="240" w:lineRule="auto"/>
    </w:pPr>
    <w:rPr>
      <w:sz w:val="24"/>
      <w:szCs w:val="24"/>
      <w:lang w:eastAsia="ja-JP"/>
    </w:rPr>
  </w:style>
  <w:style w:type="paragraph" w:customStyle="1" w:styleId="959AC6E5EBBC2547A6488BBE86E1424A">
    <w:name w:val="959AC6E5EBBC2547A6488BBE86E1424A"/>
    <w:rsid w:val="001949F2"/>
    <w:pPr>
      <w:spacing w:after="0" w:line="240" w:lineRule="auto"/>
    </w:pPr>
    <w:rPr>
      <w:sz w:val="24"/>
      <w:szCs w:val="24"/>
      <w:lang w:eastAsia="ja-JP"/>
    </w:rPr>
  </w:style>
  <w:style w:type="paragraph" w:customStyle="1" w:styleId="F91E5113E33A5947B3FE103C81087072">
    <w:name w:val="F91E5113E33A5947B3FE103C81087072"/>
    <w:rsid w:val="001949F2"/>
    <w:pPr>
      <w:spacing w:after="0" w:line="240" w:lineRule="auto"/>
    </w:pPr>
    <w:rPr>
      <w:sz w:val="24"/>
      <w:szCs w:val="24"/>
      <w:lang w:eastAsia="ja-JP"/>
    </w:rPr>
  </w:style>
  <w:style w:type="paragraph" w:customStyle="1" w:styleId="58563C7EFE1B594B9AD346B25AF4EBC1">
    <w:name w:val="58563C7EFE1B594B9AD346B25AF4EBC1"/>
    <w:rsid w:val="001949F2"/>
    <w:pPr>
      <w:spacing w:after="0" w:line="240" w:lineRule="auto"/>
    </w:pPr>
    <w:rPr>
      <w:sz w:val="24"/>
      <w:szCs w:val="24"/>
      <w:lang w:eastAsia="ja-JP"/>
    </w:rPr>
  </w:style>
  <w:style w:type="paragraph" w:customStyle="1" w:styleId="463B3D946EE7034B9DFD46108EA2FA7F">
    <w:name w:val="463B3D946EE7034B9DFD46108EA2FA7F"/>
    <w:rsid w:val="001949F2"/>
    <w:pPr>
      <w:spacing w:after="0" w:line="240" w:lineRule="auto"/>
    </w:pPr>
    <w:rPr>
      <w:sz w:val="24"/>
      <w:szCs w:val="24"/>
      <w:lang w:eastAsia="ja-JP"/>
    </w:rPr>
  </w:style>
  <w:style w:type="paragraph" w:customStyle="1" w:styleId="928B55EF053ADB42B80521B7FB2A4785">
    <w:name w:val="928B55EF053ADB42B80521B7FB2A4785"/>
    <w:rsid w:val="001949F2"/>
    <w:pPr>
      <w:spacing w:after="0" w:line="240" w:lineRule="auto"/>
    </w:pPr>
    <w:rPr>
      <w:sz w:val="24"/>
      <w:szCs w:val="24"/>
      <w:lang w:eastAsia="ja-JP"/>
    </w:rPr>
  </w:style>
  <w:style w:type="paragraph" w:customStyle="1" w:styleId="5E17A119CE57BA4A86C8503793CBF595">
    <w:name w:val="5E17A119CE57BA4A86C8503793CBF595"/>
    <w:rsid w:val="001949F2"/>
    <w:pPr>
      <w:spacing w:after="0" w:line="240" w:lineRule="auto"/>
    </w:pPr>
    <w:rPr>
      <w:sz w:val="24"/>
      <w:szCs w:val="24"/>
      <w:lang w:eastAsia="ja-JP"/>
    </w:rPr>
  </w:style>
  <w:style w:type="paragraph" w:customStyle="1" w:styleId="1F5EA1A1BB89AC4C81A3B3AD087EB787">
    <w:name w:val="1F5EA1A1BB89AC4C81A3B3AD087EB787"/>
    <w:rsid w:val="001949F2"/>
    <w:pPr>
      <w:spacing w:after="0" w:line="240" w:lineRule="auto"/>
    </w:pPr>
    <w:rPr>
      <w:sz w:val="24"/>
      <w:szCs w:val="24"/>
      <w:lang w:eastAsia="ja-JP"/>
    </w:rPr>
  </w:style>
  <w:style w:type="paragraph" w:customStyle="1" w:styleId="794D1AA7C43ED948A7A11096CB158C2F">
    <w:name w:val="794D1AA7C43ED948A7A11096CB158C2F"/>
    <w:rsid w:val="001949F2"/>
    <w:pPr>
      <w:spacing w:after="0" w:line="240" w:lineRule="auto"/>
    </w:pPr>
    <w:rPr>
      <w:sz w:val="24"/>
      <w:szCs w:val="24"/>
      <w:lang w:eastAsia="ja-JP"/>
    </w:rPr>
  </w:style>
  <w:style w:type="paragraph" w:customStyle="1" w:styleId="2486CE13173ED04CA3DB5E64C6D483DA">
    <w:name w:val="2486CE13173ED04CA3DB5E64C6D483DA"/>
    <w:rsid w:val="001949F2"/>
    <w:pPr>
      <w:spacing w:after="0" w:line="240" w:lineRule="auto"/>
    </w:pPr>
    <w:rPr>
      <w:sz w:val="24"/>
      <w:szCs w:val="24"/>
      <w:lang w:eastAsia="ja-JP"/>
    </w:rPr>
  </w:style>
  <w:style w:type="paragraph" w:customStyle="1" w:styleId="9B545272299E1E419EDE417434CC94E9">
    <w:name w:val="9B545272299E1E419EDE417434CC94E9"/>
    <w:rsid w:val="001949F2"/>
    <w:pPr>
      <w:spacing w:after="0" w:line="240" w:lineRule="auto"/>
    </w:pPr>
    <w:rPr>
      <w:sz w:val="24"/>
      <w:szCs w:val="24"/>
      <w:lang w:eastAsia="ja-JP"/>
    </w:rPr>
  </w:style>
  <w:style w:type="paragraph" w:customStyle="1" w:styleId="B716CA3CF996B841A3839643AC9F9A56">
    <w:name w:val="B716CA3CF996B841A3839643AC9F9A56"/>
    <w:rsid w:val="001949F2"/>
    <w:pPr>
      <w:spacing w:after="0" w:line="240" w:lineRule="auto"/>
    </w:pPr>
    <w:rPr>
      <w:sz w:val="24"/>
      <w:szCs w:val="24"/>
      <w:lang w:eastAsia="ja-JP"/>
    </w:rPr>
  </w:style>
  <w:style w:type="paragraph" w:customStyle="1" w:styleId="00BD2F7AC525924DA63A904B17678E1F">
    <w:name w:val="00BD2F7AC525924DA63A904B17678E1F"/>
    <w:rsid w:val="001949F2"/>
    <w:pPr>
      <w:spacing w:after="0" w:line="240" w:lineRule="auto"/>
    </w:pPr>
    <w:rPr>
      <w:sz w:val="24"/>
      <w:szCs w:val="24"/>
      <w:lang w:eastAsia="ja-JP"/>
    </w:rPr>
  </w:style>
  <w:style w:type="paragraph" w:customStyle="1" w:styleId="5B1A725524F0AC45A998047A9B11EE2C">
    <w:name w:val="5B1A725524F0AC45A998047A9B11EE2C"/>
    <w:rsid w:val="001949F2"/>
    <w:pPr>
      <w:spacing w:after="0" w:line="240" w:lineRule="auto"/>
    </w:pPr>
    <w:rPr>
      <w:sz w:val="24"/>
      <w:szCs w:val="24"/>
      <w:lang w:eastAsia="ja-JP"/>
    </w:rPr>
  </w:style>
  <w:style w:type="paragraph" w:customStyle="1" w:styleId="C1F4AF251DFE604F85EB0B08237B5422">
    <w:name w:val="C1F4AF251DFE604F85EB0B08237B5422"/>
    <w:rsid w:val="001949F2"/>
    <w:pPr>
      <w:spacing w:after="0" w:line="240" w:lineRule="auto"/>
    </w:pPr>
    <w:rPr>
      <w:sz w:val="24"/>
      <w:szCs w:val="24"/>
      <w:lang w:eastAsia="ja-JP"/>
    </w:rPr>
  </w:style>
  <w:style w:type="paragraph" w:customStyle="1" w:styleId="0CFAB8C22A9C9346944C21675DAD571F">
    <w:name w:val="0CFAB8C22A9C9346944C21675DAD571F"/>
    <w:rsid w:val="001949F2"/>
    <w:pPr>
      <w:spacing w:after="0" w:line="240" w:lineRule="auto"/>
    </w:pPr>
    <w:rPr>
      <w:sz w:val="24"/>
      <w:szCs w:val="24"/>
      <w:lang w:eastAsia="ja-JP"/>
    </w:rPr>
  </w:style>
  <w:style w:type="paragraph" w:customStyle="1" w:styleId="12FC9E202F652F4FBEC83B1726EDF40A">
    <w:name w:val="12FC9E202F652F4FBEC83B1726EDF40A"/>
    <w:rsid w:val="001949F2"/>
    <w:pPr>
      <w:spacing w:after="0" w:line="240" w:lineRule="auto"/>
    </w:pPr>
    <w:rPr>
      <w:sz w:val="24"/>
      <w:szCs w:val="24"/>
      <w:lang w:eastAsia="ja-JP"/>
    </w:rPr>
  </w:style>
  <w:style w:type="paragraph" w:customStyle="1" w:styleId="806EC664E75B124C9F486427F3505DE2">
    <w:name w:val="806EC664E75B124C9F486427F3505DE2"/>
    <w:rsid w:val="001949F2"/>
    <w:pPr>
      <w:spacing w:after="0" w:line="240" w:lineRule="auto"/>
    </w:pPr>
    <w:rPr>
      <w:sz w:val="24"/>
      <w:szCs w:val="24"/>
      <w:lang w:eastAsia="ja-JP"/>
    </w:rPr>
  </w:style>
  <w:style w:type="paragraph" w:customStyle="1" w:styleId="16DEEBEE22ED9341A77BD3F382C9F014">
    <w:name w:val="16DEEBEE22ED9341A77BD3F382C9F014"/>
    <w:rsid w:val="001949F2"/>
    <w:pPr>
      <w:spacing w:after="0" w:line="240" w:lineRule="auto"/>
    </w:pPr>
    <w:rPr>
      <w:sz w:val="24"/>
      <w:szCs w:val="24"/>
      <w:lang w:eastAsia="ja-JP"/>
    </w:rPr>
  </w:style>
  <w:style w:type="paragraph" w:customStyle="1" w:styleId="7EB1DFF2C412B64FB6A89A0D08A75001">
    <w:name w:val="7EB1DFF2C412B64FB6A89A0D08A75001"/>
    <w:rsid w:val="001949F2"/>
    <w:pPr>
      <w:spacing w:after="0" w:line="240" w:lineRule="auto"/>
    </w:pPr>
    <w:rPr>
      <w:sz w:val="24"/>
      <w:szCs w:val="24"/>
      <w:lang w:eastAsia="ja-JP"/>
    </w:rPr>
  </w:style>
  <w:style w:type="paragraph" w:customStyle="1" w:styleId="B0ADB994DE3AC346A02F47CA964CFA5E">
    <w:name w:val="B0ADB994DE3AC346A02F47CA964CFA5E"/>
    <w:rsid w:val="001949F2"/>
    <w:pPr>
      <w:spacing w:after="0" w:line="240" w:lineRule="auto"/>
    </w:pPr>
    <w:rPr>
      <w:sz w:val="24"/>
      <w:szCs w:val="24"/>
      <w:lang w:eastAsia="ja-JP"/>
    </w:rPr>
  </w:style>
  <w:style w:type="paragraph" w:customStyle="1" w:styleId="9C5B17BB4B315840826661026F933F83">
    <w:name w:val="9C5B17BB4B315840826661026F933F83"/>
    <w:rsid w:val="001949F2"/>
    <w:pPr>
      <w:spacing w:after="0" w:line="240" w:lineRule="auto"/>
    </w:pPr>
    <w:rPr>
      <w:sz w:val="24"/>
      <w:szCs w:val="24"/>
      <w:lang w:eastAsia="ja-JP"/>
    </w:rPr>
  </w:style>
  <w:style w:type="paragraph" w:customStyle="1" w:styleId="329553B85FCA2F41B82CB89BBAEF4222">
    <w:name w:val="329553B85FCA2F41B82CB89BBAEF4222"/>
    <w:rsid w:val="001949F2"/>
    <w:pPr>
      <w:spacing w:after="0" w:line="240" w:lineRule="auto"/>
    </w:pPr>
    <w:rPr>
      <w:sz w:val="24"/>
      <w:szCs w:val="24"/>
      <w:lang w:eastAsia="ja-JP"/>
    </w:rPr>
  </w:style>
  <w:style w:type="paragraph" w:customStyle="1" w:styleId="11B1AE36CB3088498D80A595EE309974">
    <w:name w:val="11B1AE36CB3088498D80A595EE309974"/>
    <w:rsid w:val="001949F2"/>
    <w:pPr>
      <w:spacing w:after="0" w:line="240" w:lineRule="auto"/>
    </w:pPr>
    <w:rPr>
      <w:sz w:val="24"/>
      <w:szCs w:val="24"/>
      <w:lang w:eastAsia="ja-JP"/>
    </w:rPr>
  </w:style>
  <w:style w:type="paragraph" w:customStyle="1" w:styleId="6428CC4A23FB6840832AEBFA31F9DBB1">
    <w:name w:val="6428CC4A23FB6840832AEBFA31F9DBB1"/>
    <w:rsid w:val="001949F2"/>
    <w:pPr>
      <w:spacing w:after="0" w:line="240" w:lineRule="auto"/>
    </w:pPr>
    <w:rPr>
      <w:sz w:val="24"/>
      <w:szCs w:val="24"/>
      <w:lang w:eastAsia="ja-JP"/>
    </w:rPr>
  </w:style>
  <w:style w:type="paragraph" w:customStyle="1" w:styleId="32D874EC6748B647988D885F76A0852D">
    <w:name w:val="32D874EC6748B647988D885F76A0852D"/>
    <w:rsid w:val="001949F2"/>
    <w:pPr>
      <w:spacing w:after="0" w:line="240" w:lineRule="auto"/>
    </w:pPr>
    <w:rPr>
      <w:sz w:val="24"/>
      <w:szCs w:val="24"/>
      <w:lang w:eastAsia="ja-JP"/>
    </w:rPr>
  </w:style>
  <w:style w:type="paragraph" w:customStyle="1" w:styleId="3F70E4F3F236E24BAB46914048E6AD4F">
    <w:name w:val="3F70E4F3F236E24BAB46914048E6AD4F"/>
    <w:rsid w:val="001949F2"/>
    <w:pPr>
      <w:spacing w:after="0" w:line="240" w:lineRule="auto"/>
    </w:pPr>
    <w:rPr>
      <w:sz w:val="24"/>
      <w:szCs w:val="24"/>
      <w:lang w:eastAsia="ja-JP"/>
    </w:rPr>
  </w:style>
  <w:style w:type="paragraph" w:customStyle="1" w:styleId="AA3FAEF2F232B347B387B800D93CC90D">
    <w:name w:val="AA3FAEF2F232B347B387B800D93CC90D"/>
    <w:rsid w:val="001949F2"/>
    <w:pPr>
      <w:spacing w:after="0" w:line="240" w:lineRule="auto"/>
    </w:pPr>
    <w:rPr>
      <w:sz w:val="24"/>
      <w:szCs w:val="24"/>
      <w:lang w:eastAsia="ja-JP"/>
    </w:rPr>
  </w:style>
  <w:style w:type="paragraph" w:customStyle="1" w:styleId="B5603026D54FC045A2FD4BF5502A5F12">
    <w:name w:val="B5603026D54FC045A2FD4BF5502A5F12"/>
    <w:rsid w:val="001949F2"/>
    <w:pPr>
      <w:spacing w:after="0" w:line="240" w:lineRule="auto"/>
    </w:pPr>
    <w:rPr>
      <w:sz w:val="24"/>
      <w:szCs w:val="24"/>
      <w:lang w:eastAsia="ja-JP"/>
    </w:rPr>
  </w:style>
  <w:style w:type="paragraph" w:customStyle="1" w:styleId="84257E21C99E534FA83171E62F56E6EB">
    <w:name w:val="84257E21C99E534FA83171E62F56E6EB"/>
    <w:rsid w:val="001949F2"/>
    <w:pPr>
      <w:spacing w:after="0" w:line="240" w:lineRule="auto"/>
    </w:pPr>
    <w:rPr>
      <w:sz w:val="24"/>
      <w:szCs w:val="24"/>
      <w:lang w:eastAsia="ja-JP"/>
    </w:rPr>
  </w:style>
  <w:style w:type="paragraph" w:customStyle="1" w:styleId="A49ED7E8C2C1EF40BD11BE62C0008AF9">
    <w:name w:val="A49ED7E8C2C1EF40BD11BE62C0008AF9"/>
    <w:rsid w:val="001949F2"/>
    <w:pPr>
      <w:spacing w:after="0" w:line="240" w:lineRule="auto"/>
    </w:pPr>
    <w:rPr>
      <w:sz w:val="24"/>
      <w:szCs w:val="24"/>
      <w:lang w:eastAsia="ja-JP"/>
    </w:rPr>
  </w:style>
  <w:style w:type="paragraph" w:customStyle="1" w:styleId="2A4F596B8DED1C4EBEC58F680F387856">
    <w:name w:val="2A4F596B8DED1C4EBEC58F680F387856"/>
    <w:rsid w:val="001949F2"/>
    <w:pPr>
      <w:spacing w:after="0" w:line="240" w:lineRule="auto"/>
    </w:pPr>
    <w:rPr>
      <w:sz w:val="24"/>
      <w:szCs w:val="24"/>
      <w:lang w:eastAsia="ja-JP"/>
    </w:rPr>
  </w:style>
  <w:style w:type="paragraph" w:customStyle="1" w:styleId="845B2F5FAE375445BDB686BA506609A0">
    <w:name w:val="845B2F5FAE375445BDB686BA506609A0"/>
    <w:rsid w:val="001949F2"/>
    <w:pPr>
      <w:spacing w:after="0" w:line="240" w:lineRule="auto"/>
    </w:pPr>
    <w:rPr>
      <w:sz w:val="24"/>
      <w:szCs w:val="24"/>
      <w:lang w:eastAsia="ja-JP"/>
    </w:rPr>
  </w:style>
  <w:style w:type="paragraph" w:customStyle="1" w:styleId="9EDD179D6A9A144AA2A5D1B6FDE03162">
    <w:name w:val="9EDD179D6A9A144AA2A5D1B6FDE03162"/>
    <w:rsid w:val="001949F2"/>
    <w:pPr>
      <w:spacing w:after="0" w:line="240" w:lineRule="auto"/>
    </w:pPr>
    <w:rPr>
      <w:sz w:val="24"/>
      <w:szCs w:val="24"/>
      <w:lang w:eastAsia="ja-JP"/>
    </w:rPr>
  </w:style>
  <w:style w:type="paragraph" w:customStyle="1" w:styleId="30AEC11C9F14524FB19B708780FBF705">
    <w:name w:val="30AEC11C9F14524FB19B708780FBF705"/>
    <w:rsid w:val="001949F2"/>
    <w:pPr>
      <w:spacing w:after="0" w:line="240" w:lineRule="auto"/>
    </w:pPr>
    <w:rPr>
      <w:sz w:val="24"/>
      <w:szCs w:val="24"/>
      <w:lang w:eastAsia="ja-JP"/>
    </w:rPr>
  </w:style>
  <w:style w:type="paragraph" w:customStyle="1" w:styleId="AB924815956B324C9C6312B9AF45AC50">
    <w:name w:val="AB924815956B324C9C6312B9AF45AC50"/>
    <w:rsid w:val="001949F2"/>
    <w:pPr>
      <w:spacing w:after="0" w:line="240" w:lineRule="auto"/>
    </w:pPr>
    <w:rPr>
      <w:sz w:val="24"/>
      <w:szCs w:val="24"/>
      <w:lang w:eastAsia="ja-JP"/>
    </w:rPr>
  </w:style>
  <w:style w:type="paragraph" w:customStyle="1" w:styleId="F8D3AE1ADA2E814080F36E2069842379">
    <w:name w:val="F8D3AE1ADA2E814080F36E2069842379"/>
    <w:rsid w:val="001949F2"/>
    <w:pPr>
      <w:spacing w:after="0" w:line="240" w:lineRule="auto"/>
    </w:pPr>
    <w:rPr>
      <w:sz w:val="24"/>
      <w:szCs w:val="24"/>
      <w:lang w:eastAsia="ja-JP"/>
    </w:rPr>
  </w:style>
  <w:style w:type="paragraph" w:customStyle="1" w:styleId="0A68B79438B27A4C84AE1741C83837A8">
    <w:name w:val="0A68B79438B27A4C84AE1741C83837A8"/>
    <w:rsid w:val="001949F2"/>
    <w:pPr>
      <w:spacing w:after="0" w:line="240" w:lineRule="auto"/>
    </w:pPr>
    <w:rPr>
      <w:sz w:val="24"/>
      <w:szCs w:val="24"/>
      <w:lang w:eastAsia="ja-JP"/>
    </w:rPr>
  </w:style>
  <w:style w:type="paragraph" w:customStyle="1" w:styleId="4346D19EE5FF9F4CA02724C6197CE772">
    <w:name w:val="4346D19EE5FF9F4CA02724C6197CE772"/>
    <w:rsid w:val="001949F2"/>
    <w:pPr>
      <w:spacing w:after="0" w:line="240" w:lineRule="auto"/>
    </w:pPr>
    <w:rPr>
      <w:sz w:val="24"/>
      <w:szCs w:val="24"/>
      <w:lang w:eastAsia="ja-JP"/>
    </w:rPr>
  </w:style>
  <w:style w:type="paragraph" w:customStyle="1" w:styleId="513F4FD50D20A24F99BF778896AD102D">
    <w:name w:val="513F4FD50D20A24F99BF778896AD102D"/>
    <w:rsid w:val="001949F2"/>
    <w:pPr>
      <w:spacing w:after="0" w:line="240" w:lineRule="auto"/>
    </w:pPr>
    <w:rPr>
      <w:sz w:val="24"/>
      <w:szCs w:val="24"/>
      <w:lang w:eastAsia="ja-JP"/>
    </w:rPr>
  </w:style>
  <w:style w:type="paragraph" w:customStyle="1" w:styleId="30BCE54801CF1F4F8F5C0F052CD88F8B">
    <w:name w:val="30BCE54801CF1F4F8F5C0F052CD88F8B"/>
    <w:rsid w:val="001949F2"/>
    <w:pPr>
      <w:spacing w:after="0" w:line="240" w:lineRule="auto"/>
    </w:pPr>
    <w:rPr>
      <w:sz w:val="24"/>
      <w:szCs w:val="24"/>
      <w:lang w:eastAsia="ja-JP"/>
    </w:rPr>
  </w:style>
  <w:style w:type="paragraph" w:customStyle="1" w:styleId="C8C63EF079B1D742AE952750AD127848">
    <w:name w:val="C8C63EF079B1D742AE952750AD127848"/>
    <w:rsid w:val="001949F2"/>
    <w:pPr>
      <w:spacing w:after="0" w:line="240" w:lineRule="auto"/>
    </w:pPr>
    <w:rPr>
      <w:sz w:val="24"/>
      <w:szCs w:val="24"/>
      <w:lang w:eastAsia="ja-JP"/>
    </w:rPr>
  </w:style>
  <w:style w:type="paragraph" w:customStyle="1" w:styleId="C1D17D9BFB729546A1C595CCFD5968B5">
    <w:name w:val="C1D17D9BFB729546A1C595CCFD5968B5"/>
    <w:rsid w:val="001949F2"/>
    <w:pPr>
      <w:spacing w:after="0" w:line="240" w:lineRule="auto"/>
    </w:pPr>
    <w:rPr>
      <w:sz w:val="24"/>
      <w:szCs w:val="24"/>
      <w:lang w:eastAsia="ja-JP"/>
    </w:rPr>
  </w:style>
  <w:style w:type="paragraph" w:customStyle="1" w:styleId="40585CFFB8E01448B70064394194E9BB">
    <w:name w:val="40585CFFB8E01448B70064394194E9BB"/>
    <w:rsid w:val="001949F2"/>
    <w:pPr>
      <w:spacing w:after="0" w:line="240" w:lineRule="auto"/>
    </w:pPr>
    <w:rPr>
      <w:sz w:val="24"/>
      <w:szCs w:val="24"/>
      <w:lang w:eastAsia="ja-JP"/>
    </w:rPr>
  </w:style>
  <w:style w:type="paragraph" w:customStyle="1" w:styleId="36E0685C4CC9FF4996C72FE8428C7537">
    <w:name w:val="36E0685C4CC9FF4996C72FE8428C7537"/>
    <w:rsid w:val="001949F2"/>
    <w:pPr>
      <w:spacing w:after="0" w:line="240" w:lineRule="auto"/>
    </w:pPr>
    <w:rPr>
      <w:sz w:val="24"/>
      <w:szCs w:val="24"/>
      <w:lang w:eastAsia="ja-JP"/>
    </w:rPr>
  </w:style>
  <w:style w:type="paragraph" w:customStyle="1" w:styleId="D46A36BC67ED9F468B05164835A4BF14">
    <w:name w:val="D46A36BC67ED9F468B05164835A4BF14"/>
    <w:rsid w:val="001949F2"/>
    <w:pPr>
      <w:spacing w:after="0" w:line="240" w:lineRule="auto"/>
    </w:pPr>
    <w:rPr>
      <w:sz w:val="24"/>
      <w:szCs w:val="24"/>
      <w:lang w:eastAsia="ja-JP"/>
    </w:rPr>
  </w:style>
  <w:style w:type="paragraph" w:customStyle="1" w:styleId="376C661E00315441823A99CF944D2B99">
    <w:name w:val="376C661E00315441823A99CF944D2B99"/>
    <w:rsid w:val="001949F2"/>
    <w:pPr>
      <w:spacing w:after="0" w:line="240" w:lineRule="auto"/>
    </w:pPr>
    <w:rPr>
      <w:sz w:val="24"/>
      <w:szCs w:val="24"/>
      <w:lang w:eastAsia="ja-JP"/>
    </w:rPr>
  </w:style>
  <w:style w:type="paragraph" w:customStyle="1" w:styleId="2FDC861BE6E7F84CB1C5401C25065E33">
    <w:name w:val="2FDC861BE6E7F84CB1C5401C25065E33"/>
    <w:rsid w:val="001949F2"/>
    <w:pPr>
      <w:spacing w:after="0" w:line="240" w:lineRule="auto"/>
    </w:pPr>
    <w:rPr>
      <w:sz w:val="24"/>
      <w:szCs w:val="24"/>
      <w:lang w:eastAsia="ja-JP"/>
    </w:rPr>
  </w:style>
  <w:style w:type="paragraph" w:customStyle="1" w:styleId="50CF35531FE35A4896E7B24C5716D3DF">
    <w:name w:val="50CF35531FE35A4896E7B24C5716D3DF"/>
    <w:rsid w:val="001949F2"/>
    <w:pPr>
      <w:spacing w:after="0" w:line="240" w:lineRule="auto"/>
    </w:pPr>
    <w:rPr>
      <w:sz w:val="24"/>
      <w:szCs w:val="24"/>
      <w:lang w:eastAsia="ja-JP"/>
    </w:rPr>
  </w:style>
  <w:style w:type="paragraph" w:customStyle="1" w:styleId="EB3B5BC609712540AFB6D06DA16EE858">
    <w:name w:val="EB3B5BC609712540AFB6D06DA16EE858"/>
    <w:rsid w:val="001949F2"/>
    <w:pPr>
      <w:spacing w:after="0" w:line="240" w:lineRule="auto"/>
    </w:pPr>
    <w:rPr>
      <w:sz w:val="24"/>
      <w:szCs w:val="24"/>
      <w:lang w:eastAsia="ja-JP"/>
    </w:rPr>
  </w:style>
  <w:style w:type="paragraph" w:customStyle="1" w:styleId="EF6A595ADD3F0D408C495990255F55DD">
    <w:name w:val="EF6A595ADD3F0D408C495990255F55DD"/>
    <w:rsid w:val="001949F2"/>
    <w:pPr>
      <w:spacing w:after="0" w:line="240" w:lineRule="auto"/>
    </w:pPr>
    <w:rPr>
      <w:sz w:val="24"/>
      <w:szCs w:val="24"/>
      <w:lang w:eastAsia="ja-JP"/>
    </w:rPr>
  </w:style>
  <w:style w:type="paragraph" w:customStyle="1" w:styleId="9A5CD0B7CD555742B5D309AFADD7B903">
    <w:name w:val="9A5CD0B7CD555742B5D309AFADD7B903"/>
    <w:rsid w:val="001949F2"/>
    <w:pPr>
      <w:spacing w:after="0" w:line="240" w:lineRule="auto"/>
    </w:pPr>
    <w:rPr>
      <w:sz w:val="24"/>
      <w:szCs w:val="24"/>
      <w:lang w:eastAsia="ja-JP"/>
    </w:rPr>
  </w:style>
  <w:style w:type="paragraph" w:customStyle="1" w:styleId="4E83C924013AF0489FC88CE6206EAC81">
    <w:name w:val="4E83C924013AF0489FC88CE6206EAC81"/>
    <w:rsid w:val="001949F2"/>
    <w:pPr>
      <w:spacing w:after="0" w:line="240" w:lineRule="auto"/>
    </w:pPr>
    <w:rPr>
      <w:sz w:val="24"/>
      <w:szCs w:val="24"/>
      <w:lang w:eastAsia="ja-JP"/>
    </w:rPr>
  </w:style>
  <w:style w:type="paragraph" w:customStyle="1" w:styleId="7B6B256D49CE5B4E8F33D84AACCB0991">
    <w:name w:val="7B6B256D49CE5B4E8F33D84AACCB0991"/>
    <w:rsid w:val="001949F2"/>
    <w:pPr>
      <w:spacing w:after="0" w:line="240" w:lineRule="auto"/>
    </w:pPr>
    <w:rPr>
      <w:sz w:val="24"/>
      <w:szCs w:val="24"/>
      <w:lang w:eastAsia="ja-JP"/>
    </w:rPr>
  </w:style>
  <w:style w:type="paragraph" w:customStyle="1" w:styleId="98C7C8F0C9849B47ABF74439BFB37BA2">
    <w:name w:val="98C7C8F0C9849B47ABF74439BFB37BA2"/>
    <w:rsid w:val="001949F2"/>
    <w:pPr>
      <w:spacing w:after="0" w:line="240" w:lineRule="auto"/>
    </w:pPr>
    <w:rPr>
      <w:sz w:val="24"/>
      <w:szCs w:val="24"/>
      <w:lang w:eastAsia="ja-JP"/>
    </w:rPr>
  </w:style>
  <w:style w:type="paragraph" w:customStyle="1" w:styleId="39842B5D432C6E479526484946152824">
    <w:name w:val="39842B5D432C6E479526484946152824"/>
    <w:rsid w:val="001949F2"/>
    <w:pPr>
      <w:spacing w:after="0" w:line="240" w:lineRule="auto"/>
    </w:pPr>
    <w:rPr>
      <w:sz w:val="24"/>
      <w:szCs w:val="24"/>
      <w:lang w:eastAsia="ja-JP"/>
    </w:rPr>
  </w:style>
  <w:style w:type="paragraph" w:customStyle="1" w:styleId="F20D043F51286043A13D9F77EDFB2491">
    <w:name w:val="F20D043F51286043A13D9F77EDFB2491"/>
    <w:rsid w:val="001949F2"/>
    <w:pPr>
      <w:spacing w:after="0" w:line="240" w:lineRule="auto"/>
    </w:pPr>
    <w:rPr>
      <w:sz w:val="24"/>
      <w:szCs w:val="24"/>
      <w:lang w:eastAsia="ja-JP"/>
    </w:rPr>
  </w:style>
  <w:style w:type="paragraph" w:customStyle="1" w:styleId="6107D86382873F4A8CFA90A98060A8D6">
    <w:name w:val="6107D86382873F4A8CFA90A98060A8D6"/>
    <w:rsid w:val="001949F2"/>
    <w:pPr>
      <w:spacing w:after="0" w:line="240" w:lineRule="auto"/>
    </w:pPr>
    <w:rPr>
      <w:sz w:val="24"/>
      <w:szCs w:val="24"/>
      <w:lang w:eastAsia="ja-JP"/>
    </w:rPr>
  </w:style>
  <w:style w:type="paragraph" w:customStyle="1" w:styleId="402485D461B11E47A70D30C80E0B714D">
    <w:name w:val="402485D461B11E47A70D30C80E0B714D"/>
    <w:rsid w:val="001949F2"/>
    <w:pPr>
      <w:spacing w:after="0" w:line="240" w:lineRule="auto"/>
    </w:pPr>
    <w:rPr>
      <w:sz w:val="24"/>
      <w:szCs w:val="24"/>
      <w:lang w:eastAsia="ja-JP"/>
    </w:rPr>
  </w:style>
  <w:style w:type="paragraph" w:customStyle="1" w:styleId="B4919E48A18CCE4DB9193E396A389BB6">
    <w:name w:val="B4919E48A18CCE4DB9193E396A389BB6"/>
    <w:rsid w:val="001949F2"/>
    <w:pPr>
      <w:spacing w:after="0" w:line="240" w:lineRule="auto"/>
    </w:pPr>
    <w:rPr>
      <w:sz w:val="24"/>
      <w:szCs w:val="24"/>
      <w:lang w:eastAsia="ja-JP"/>
    </w:rPr>
  </w:style>
  <w:style w:type="paragraph" w:customStyle="1" w:styleId="2568FEABD2F52D41A4E5DA384303F5A0">
    <w:name w:val="2568FEABD2F52D41A4E5DA384303F5A0"/>
    <w:rsid w:val="001949F2"/>
    <w:pPr>
      <w:spacing w:after="0" w:line="240" w:lineRule="auto"/>
    </w:pPr>
    <w:rPr>
      <w:sz w:val="24"/>
      <w:szCs w:val="24"/>
      <w:lang w:eastAsia="ja-JP"/>
    </w:rPr>
  </w:style>
  <w:style w:type="paragraph" w:customStyle="1" w:styleId="25E995848087AA408D7AC239B5165D33">
    <w:name w:val="25E995848087AA408D7AC239B5165D33"/>
    <w:rsid w:val="001949F2"/>
    <w:pPr>
      <w:spacing w:after="0" w:line="240" w:lineRule="auto"/>
    </w:pPr>
    <w:rPr>
      <w:sz w:val="24"/>
      <w:szCs w:val="24"/>
      <w:lang w:eastAsia="ja-JP"/>
    </w:rPr>
  </w:style>
  <w:style w:type="paragraph" w:customStyle="1" w:styleId="3805B2BCABA6A142BB8A375010D24316">
    <w:name w:val="3805B2BCABA6A142BB8A375010D24316"/>
    <w:rsid w:val="001949F2"/>
    <w:pPr>
      <w:spacing w:after="0" w:line="240" w:lineRule="auto"/>
    </w:pPr>
    <w:rPr>
      <w:sz w:val="24"/>
      <w:szCs w:val="24"/>
      <w:lang w:eastAsia="ja-JP"/>
    </w:rPr>
  </w:style>
  <w:style w:type="paragraph" w:customStyle="1" w:styleId="BEEEAF80889E69479B45DF1ECEC7FC53">
    <w:name w:val="BEEEAF80889E69479B45DF1ECEC7FC53"/>
    <w:rsid w:val="001949F2"/>
    <w:pPr>
      <w:spacing w:after="0" w:line="240" w:lineRule="auto"/>
    </w:pPr>
    <w:rPr>
      <w:sz w:val="24"/>
      <w:szCs w:val="24"/>
      <w:lang w:eastAsia="ja-JP"/>
    </w:rPr>
  </w:style>
  <w:style w:type="paragraph" w:customStyle="1" w:styleId="5F1F86A7642CF44DBBB90566C97356AE">
    <w:name w:val="5F1F86A7642CF44DBBB90566C97356AE"/>
    <w:rsid w:val="001949F2"/>
    <w:pPr>
      <w:spacing w:after="0" w:line="240" w:lineRule="auto"/>
    </w:pPr>
    <w:rPr>
      <w:sz w:val="24"/>
      <w:szCs w:val="24"/>
      <w:lang w:eastAsia="ja-JP"/>
    </w:rPr>
  </w:style>
  <w:style w:type="paragraph" w:customStyle="1" w:styleId="606A374193F41F47BB0D1484075CCED7">
    <w:name w:val="606A374193F41F47BB0D1484075CCED7"/>
    <w:rsid w:val="001949F2"/>
    <w:pPr>
      <w:spacing w:after="0" w:line="240" w:lineRule="auto"/>
    </w:pPr>
    <w:rPr>
      <w:sz w:val="24"/>
      <w:szCs w:val="24"/>
      <w:lang w:eastAsia="ja-JP"/>
    </w:rPr>
  </w:style>
  <w:style w:type="paragraph" w:customStyle="1" w:styleId="F65156508B68064F983E37B2DB8B34A7">
    <w:name w:val="F65156508B68064F983E37B2DB8B34A7"/>
    <w:rsid w:val="001949F2"/>
    <w:pPr>
      <w:spacing w:after="0" w:line="240" w:lineRule="auto"/>
    </w:pPr>
    <w:rPr>
      <w:sz w:val="24"/>
      <w:szCs w:val="24"/>
      <w:lang w:eastAsia="ja-JP"/>
    </w:rPr>
  </w:style>
  <w:style w:type="paragraph" w:customStyle="1" w:styleId="99D057B01948374D89FA4114881B654A">
    <w:name w:val="99D057B01948374D89FA4114881B654A"/>
    <w:rsid w:val="001949F2"/>
    <w:pPr>
      <w:spacing w:after="0" w:line="240" w:lineRule="auto"/>
    </w:pPr>
    <w:rPr>
      <w:sz w:val="24"/>
      <w:szCs w:val="24"/>
      <w:lang w:eastAsia="ja-JP"/>
    </w:rPr>
  </w:style>
  <w:style w:type="paragraph" w:customStyle="1" w:styleId="9F157D66B59E8B4ABF8FBDF04D18BD1F">
    <w:name w:val="9F157D66B59E8B4ABF8FBDF04D18BD1F"/>
    <w:rsid w:val="001949F2"/>
    <w:pPr>
      <w:spacing w:after="0" w:line="240" w:lineRule="auto"/>
    </w:pPr>
    <w:rPr>
      <w:sz w:val="24"/>
      <w:szCs w:val="24"/>
      <w:lang w:eastAsia="ja-JP"/>
    </w:rPr>
  </w:style>
  <w:style w:type="paragraph" w:customStyle="1" w:styleId="29EA132DD0B8504C8D177DD7E5710C67">
    <w:name w:val="29EA132DD0B8504C8D177DD7E5710C67"/>
    <w:rsid w:val="001949F2"/>
    <w:pPr>
      <w:spacing w:after="0" w:line="240" w:lineRule="auto"/>
    </w:pPr>
    <w:rPr>
      <w:sz w:val="24"/>
      <w:szCs w:val="24"/>
      <w:lang w:eastAsia="ja-JP"/>
    </w:rPr>
  </w:style>
  <w:style w:type="paragraph" w:customStyle="1" w:styleId="0F202A7922E1AE40A7265944E0BFFF67">
    <w:name w:val="0F202A7922E1AE40A7265944E0BFFF67"/>
    <w:rsid w:val="001949F2"/>
    <w:pPr>
      <w:spacing w:after="0" w:line="240" w:lineRule="auto"/>
    </w:pPr>
    <w:rPr>
      <w:sz w:val="24"/>
      <w:szCs w:val="24"/>
      <w:lang w:eastAsia="ja-JP"/>
    </w:rPr>
  </w:style>
  <w:style w:type="paragraph" w:customStyle="1" w:styleId="15359820E05B734EB78D8CB7356A1BC9">
    <w:name w:val="15359820E05B734EB78D8CB7356A1BC9"/>
    <w:rsid w:val="001949F2"/>
    <w:pPr>
      <w:spacing w:after="0" w:line="240" w:lineRule="auto"/>
    </w:pPr>
    <w:rPr>
      <w:sz w:val="24"/>
      <w:szCs w:val="24"/>
      <w:lang w:eastAsia="ja-JP"/>
    </w:rPr>
  </w:style>
  <w:style w:type="paragraph" w:customStyle="1" w:styleId="EA3919E112516B47AB37DE5122EE48AE">
    <w:name w:val="EA3919E112516B47AB37DE5122EE48AE"/>
    <w:rsid w:val="001949F2"/>
    <w:pPr>
      <w:spacing w:after="0" w:line="240" w:lineRule="auto"/>
    </w:pPr>
    <w:rPr>
      <w:sz w:val="24"/>
      <w:szCs w:val="24"/>
      <w:lang w:eastAsia="ja-JP"/>
    </w:rPr>
  </w:style>
  <w:style w:type="paragraph" w:customStyle="1" w:styleId="B5D17F46B610F848A0FA1E30456B5357">
    <w:name w:val="B5D17F46B610F848A0FA1E30456B5357"/>
    <w:rsid w:val="001949F2"/>
    <w:pPr>
      <w:spacing w:after="0" w:line="240" w:lineRule="auto"/>
    </w:pPr>
    <w:rPr>
      <w:sz w:val="24"/>
      <w:szCs w:val="24"/>
      <w:lang w:eastAsia="ja-JP"/>
    </w:rPr>
  </w:style>
  <w:style w:type="paragraph" w:customStyle="1" w:styleId="ECE0043FB813F84689D11D75418FEF8F">
    <w:name w:val="ECE0043FB813F84689D11D75418FEF8F"/>
    <w:rsid w:val="001949F2"/>
    <w:pPr>
      <w:spacing w:after="0" w:line="240" w:lineRule="auto"/>
    </w:pPr>
    <w:rPr>
      <w:sz w:val="24"/>
      <w:szCs w:val="24"/>
      <w:lang w:eastAsia="ja-JP"/>
    </w:rPr>
  </w:style>
  <w:style w:type="paragraph" w:customStyle="1" w:styleId="672114B5550C2247AE7BCAD6162709AF">
    <w:name w:val="672114B5550C2247AE7BCAD6162709AF"/>
    <w:rsid w:val="001949F2"/>
    <w:pPr>
      <w:spacing w:after="0" w:line="240" w:lineRule="auto"/>
    </w:pPr>
    <w:rPr>
      <w:sz w:val="24"/>
      <w:szCs w:val="24"/>
      <w:lang w:eastAsia="ja-JP"/>
    </w:rPr>
  </w:style>
  <w:style w:type="paragraph" w:customStyle="1" w:styleId="D7C9E0493726DB44BE6C90FAD8B38C64">
    <w:name w:val="D7C9E0493726DB44BE6C90FAD8B38C64"/>
    <w:rsid w:val="001949F2"/>
    <w:pPr>
      <w:spacing w:after="0" w:line="240" w:lineRule="auto"/>
    </w:pPr>
    <w:rPr>
      <w:sz w:val="24"/>
      <w:szCs w:val="24"/>
      <w:lang w:eastAsia="ja-JP"/>
    </w:rPr>
  </w:style>
  <w:style w:type="paragraph" w:customStyle="1" w:styleId="6F6D2FA30750D446B17FB542A39991D7">
    <w:name w:val="6F6D2FA30750D446B17FB542A39991D7"/>
    <w:rsid w:val="001949F2"/>
    <w:pPr>
      <w:spacing w:after="0" w:line="240" w:lineRule="auto"/>
    </w:pPr>
    <w:rPr>
      <w:sz w:val="24"/>
      <w:szCs w:val="24"/>
      <w:lang w:eastAsia="ja-JP"/>
    </w:rPr>
  </w:style>
  <w:style w:type="paragraph" w:customStyle="1" w:styleId="3FF4DC7ABCE97F41B9CD87981DA64FDB">
    <w:name w:val="3FF4DC7ABCE97F41B9CD87981DA64FDB"/>
    <w:rsid w:val="001949F2"/>
    <w:pPr>
      <w:spacing w:after="0" w:line="240" w:lineRule="auto"/>
    </w:pPr>
    <w:rPr>
      <w:sz w:val="24"/>
      <w:szCs w:val="24"/>
      <w:lang w:eastAsia="ja-JP"/>
    </w:rPr>
  </w:style>
  <w:style w:type="paragraph" w:customStyle="1" w:styleId="329A973A7A287B47A985367A08C58B4E">
    <w:name w:val="329A973A7A287B47A985367A08C58B4E"/>
    <w:rsid w:val="001949F2"/>
    <w:pPr>
      <w:spacing w:after="0" w:line="240" w:lineRule="auto"/>
    </w:pPr>
    <w:rPr>
      <w:sz w:val="24"/>
      <w:szCs w:val="24"/>
      <w:lang w:eastAsia="ja-JP"/>
    </w:rPr>
  </w:style>
  <w:style w:type="paragraph" w:customStyle="1" w:styleId="E0F61522F193C84B859A4F42BFAEEEBE">
    <w:name w:val="E0F61522F193C84B859A4F42BFAEEEBE"/>
    <w:rsid w:val="001949F2"/>
    <w:pPr>
      <w:spacing w:after="0" w:line="240" w:lineRule="auto"/>
    </w:pPr>
    <w:rPr>
      <w:sz w:val="24"/>
      <w:szCs w:val="24"/>
      <w:lang w:eastAsia="ja-JP"/>
    </w:rPr>
  </w:style>
  <w:style w:type="paragraph" w:customStyle="1" w:styleId="4B03EDC5A6575048ABC1532C63879EB6">
    <w:name w:val="4B03EDC5A6575048ABC1532C63879EB6"/>
    <w:rsid w:val="001949F2"/>
    <w:pPr>
      <w:spacing w:after="0" w:line="240" w:lineRule="auto"/>
    </w:pPr>
    <w:rPr>
      <w:sz w:val="24"/>
      <w:szCs w:val="24"/>
      <w:lang w:eastAsia="ja-JP"/>
    </w:rPr>
  </w:style>
  <w:style w:type="paragraph" w:customStyle="1" w:styleId="418D2F3CBBB512478DA50E286238925A">
    <w:name w:val="418D2F3CBBB512478DA50E286238925A"/>
    <w:rsid w:val="001949F2"/>
    <w:pPr>
      <w:spacing w:after="0" w:line="240" w:lineRule="auto"/>
    </w:pPr>
    <w:rPr>
      <w:sz w:val="24"/>
      <w:szCs w:val="24"/>
      <w:lang w:eastAsia="ja-JP"/>
    </w:rPr>
  </w:style>
  <w:style w:type="paragraph" w:customStyle="1" w:styleId="1BE94142881A7D4089791AA22B21A996">
    <w:name w:val="1BE94142881A7D4089791AA22B21A996"/>
    <w:rsid w:val="001949F2"/>
    <w:pPr>
      <w:spacing w:after="0" w:line="240" w:lineRule="auto"/>
    </w:pPr>
    <w:rPr>
      <w:sz w:val="24"/>
      <w:szCs w:val="24"/>
      <w:lang w:eastAsia="ja-JP"/>
    </w:rPr>
  </w:style>
  <w:style w:type="paragraph" w:customStyle="1" w:styleId="58C39F265D8C87458FF50AB964C2C663">
    <w:name w:val="58C39F265D8C87458FF50AB964C2C663"/>
    <w:rsid w:val="001949F2"/>
    <w:pPr>
      <w:spacing w:after="0" w:line="240" w:lineRule="auto"/>
    </w:pPr>
    <w:rPr>
      <w:sz w:val="24"/>
      <w:szCs w:val="24"/>
      <w:lang w:eastAsia="ja-JP"/>
    </w:rPr>
  </w:style>
  <w:style w:type="paragraph" w:customStyle="1" w:styleId="85F80B7EA899FE43B8B4B713D68467BA">
    <w:name w:val="85F80B7EA899FE43B8B4B713D68467BA"/>
    <w:rsid w:val="001949F2"/>
    <w:pPr>
      <w:spacing w:after="0" w:line="240" w:lineRule="auto"/>
    </w:pPr>
    <w:rPr>
      <w:sz w:val="24"/>
      <w:szCs w:val="24"/>
      <w:lang w:eastAsia="ja-JP"/>
    </w:rPr>
  </w:style>
  <w:style w:type="paragraph" w:customStyle="1" w:styleId="1E900CF37BA00B4EAE7C03C4CBE5B012">
    <w:name w:val="1E900CF37BA00B4EAE7C03C4CBE5B012"/>
    <w:rsid w:val="001949F2"/>
    <w:pPr>
      <w:spacing w:after="0" w:line="240" w:lineRule="auto"/>
    </w:pPr>
    <w:rPr>
      <w:sz w:val="24"/>
      <w:szCs w:val="24"/>
      <w:lang w:eastAsia="ja-JP"/>
    </w:rPr>
  </w:style>
  <w:style w:type="paragraph" w:customStyle="1" w:styleId="23C665DB2399574A843A1DE3E5F94F19">
    <w:name w:val="23C665DB2399574A843A1DE3E5F94F19"/>
    <w:rsid w:val="001949F2"/>
    <w:pPr>
      <w:spacing w:after="0" w:line="240" w:lineRule="auto"/>
    </w:pPr>
    <w:rPr>
      <w:sz w:val="24"/>
      <w:szCs w:val="24"/>
      <w:lang w:eastAsia="ja-JP"/>
    </w:rPr>
  </w:style>
  <w:style w:type="paragraph" w:customStyle="1" w:styleId="9B95EC398424D3438FD0D91FF03AC8E0">
    <w:name w:val="9B95EC398424D3438FD0D91FF03AC8E0"/>
    <w:rsid w:val="001949F2"/>
    <w:pPr>
      <w:spacing w:after="0" w:line="240" w:lineRule="auto"/>
    </w:pPr>
    <w:rPr>
      <w:sz w:val="24"/>
      <w:szCs w:val="24"/>
      <w:lang w:eastAsia="ja-JP"/>
    </w:rPr>
  </w:style>
  <w:style w:type="paragraph" w:customStyle="1" w:styleId="EC6B20F7B7C909448D31E14AD924B485">
    <w:name w:val="EC6B20F7B7C909448D31E14AD924B485"/>
    <w:rsid w:val="001949F2"/>
    <w:pPr>
      <w:spacing w:after="0" w:line="240" w:lineRule="auto"/>
    </w:pPr>
    <w:rPr>
      <w:sz w:val="24"/>
      <w:szCs w:val="24"/>
      <w:lang w:eastAsia="ja-JP"/>
    </w:rPr>
  </w:style>
  <w:style w:type="paragraph" w:customStyle="1" w:styleId="6FB8758C0D926E40948062878A88BEBC">
    <w:name w:val="6FB8758C0D926E40948062878A88BEBC"/>
    <w:rsid w:val="001949F2"/>
    <w:pPr>
      <w:spacing w:after="0" w:line="240" w:lineRule="auto"/>
    </w:pPr>
    <w:rPr>
      <w:sz w:val="24"/>
      <w:szCs w:val="24"/>
      <w:lang w:eastAsia="ja-JP"/>
    </w:rPr>
  </w:style>
  <w:style w:type="paragraph" w:customStyle="1" w:styleId="CC5122975B69EC4DB20B7F5BAEEAEDE7">
    <w:name w:val="CC5122975B69EC4DB20B7F5BAEEAEDE7"/>
    <w:rsid w:val="001949F2"/>
    <w:pPr>
      <w:spacing w:after="0" w:line="240" w:lineRule="auto"/>
    </w:pPr>
    <w:rPr>
      <w:sz w:val="24"/>
      <w:szCs w:val="24"/>
      <w:lang w:eastAsia="ja-JP"/>
    </w:rPr>
  </w:style>
  <w:style w:type="paragraph" w:customStyle="1" w:styleId="786494327F15D343ACF1BE29E1351B50">
    <w:name w:val="786494327F15D343ACF1BE29E1351B50"/>
    <w:rsid w:val="001949F2"/>
    <w:pPr>
      <w:spacing w:after="0" w:line="240" w:lineRule="auto"/>
    </w:pPr>
    <w:rPr>
      <w:sz w:val="24"/>
      <w:szCs w:val="24"/>
      <w:lang w:eastAsia="ja-JP"/>
    </w:rPr>
  </w:style>
  <w:style w:type="paragraph" w:customStyle="1" w:styleId="5508B30E9E5FF540ACF0D899670B476E">
    <w:name w:val="5508B30E9E5FF540ACF0D899670B476E"/>
    <w:rsid w:val="001949F2"/>
    <w:pPr>
      <w:spacing w:after="0" w:line="240" w:lineRule="auto"/>
    </w:pPr>
    <w:rPr>
      <w:sz w:val="24"/>
      <w:szCs w:val="24"/>
      <w:lang w:eastAsia="ja-JP"/>
    </w:rPr>
  </w:style>
  <w:style w:type="paragraph" w:customStyle="1" w:styleId="B5F9A1AAAD60CA44A0DDDAD4C38F5FDA">
    <w:name w:val="B5F9A1AAAD60CA44A0DDDAD4C38F5FDA"/>
    <w:rsid w:val="001949F2"/>
    <w:pPr>
      <w:spacing w:after="0" w:line="240" w:lineRule="auto"/>
    </w:pPr>
    <w:rPr>
      <w:sz w:val="24"/>
      <w:szCs w:val="24"/>
      <w:lang w:eastAsia="ja-JP"/>
    </w:rPr>
  </w:style>
  <w:style w:type="paragraph" w:customStyle="1" w:styleId="8261EBAB86A240408EEC46979E4AD329">
    <w:name w:val="8261EBAB86A240408EEC46979E4AD329"/>
    <w:rsid w:val="001949F2"/>
    <w:pPr>
      <w:spacing w:after="0" w:line="240" w:lineRule="auto"/>
    </w:pPr>
    <w:rPr>
      <w:sz w:val="24"/>
      <w:szCs w:val="24"/>
      <w:lang w:eastAsia="ja-JP"/>
    </w:rPr>
  </w:style>
  <w:style w:type="paragraph" w:customStyle="1" w:styleId="7CDBE264BF7D9B418D6C9425EABAC525">
    <w:name w:val="7CDBE264BF7D9B418D6C9425EABAC525"/>
    <w:rsid w:val="001949F2"/>
    <w:pPr>
      <w:spacing w:after="0" w:line="240" w:lineRule="auto"/>
    </w:pPr>
    <w:rPr>
      <w:sz w:val="24"/>
      <w:szCs w:val="24"/>
      <w:lang w:eastAsia="ja-JP"/>
    </w:rPr>
  </w:style>
  <w:style w:type="paragraph" w:customStyle="1" w:styleId="149544FDE2A56245AE376919D5811BF4">
    <w:name w:val="149544FDE2A56245AE376919D5811BF4"/>
    <w:rsid w:val="001949F2"/>
    <w:pPr>
      <w:spacing w:after="0" w:line="240" w:lineRule="auto"/>
    </w:pPr>
    <w:rPr>
      <w:sz w:val="24"/>
      <w:szCs w:val="24"/>
      <w:lang w:eastAsia="ja-JP"/>
    </w:rPr>
  </w:style>
  <w:style w:type="paragraph" w:customStyle="1" w:styleId="1A4218B72C445345848BEB67C3A8770D">
    <w:name w:val="1A4218B72C445345848BEB67C3A8770D"/>
    <w:rsid w:val="001949F2"/>
    <w:pPr>
      <w:spacing w:after="0" w:line="240" w:lineRule="auto"/>
    </w:pPr>
    <w:rPr>
      <w:sz w:val="24"/>
      <w:szCs w:val="24"/>
      <w:lang w:eastAsia="ja-JP"/>
    </w:rPr>
  </w:style>
  <w:style w:type="paragraph" w:customStyle="1" w:styleId="AACF17C0E2E5054FA2AEECE60577A634">
    <w:name w:val="AACF17C0E2E5054FA2AEECE60577A634"/>
    <w:rsid w:val="001949F2"/>
    <w:pPr>
      <w:spacing w:after="0" w:line="240" w:lineRule="auto"/>
    </w:pPr>
    <w:rPr>
      <w:sz w:val="24"/>
      <w:szCs w:val="24"/>
      <w:lang w:eastAsia="ja-JP"/>
    </w:rPr>
  </w:style>
  <w:style w:type="paragraph" w:customStyle="1" w:styleId="B938365EE48A7046A02FC2D5C6E93814">
    <w:name w:val="B938365EE48A7046A02FC2D5C6E93814"/>
    <w:rsid w:val="001949F2"/>
    <w:pPr>
      <w:spacing w:after="0" w:line="240" w:lineRule="auto"/>
    </w:pPr>
    <w:rPr>
      <w:sz w:val="24"/>
      <w:szCs w:val="24"/>
      <w:lang w:eastAsia="ja-JP"/>
    </w:rPr>
  </w:style>
  <w:style w:type="paragraph" w:customStyle="1" w:styleId="7FC4A0B0809090449C81346D44CE6B61">
    <w:name w:val="7FC4A0B0809090449C81346D44CE6B61"/>
    <w:rsid w:val="001949F2"/>
    <w:pPr>
      <w:spacing w:after="0" w:line="240" w:lineRule="auto"/>
    </w:pPr>
    <w:rPr>
      <w:sz w:val="24"/>
      <w:szCs w:val="24"/>
      <w:lang w:eastAsia="ja-JP"/>
    </w:rPr>
  </w:style>
  <w:style w:type="paragraph" w:customStyle="1" w:styleId="0A201BFC2B060F44A23AABCD623AFE63">
    <w:name w:val="0A201BFC2B060F44A23AABCD623AFE63"/>
    <w:rsid w:val="001949F2"/>
    <w:pPr>
      <w:spacing w:after="0" w:line="240" w:lineRule="auto"/>
    </w:pPr>
    <w:rPr>
      <w:sz w:val="24"/>
      <w:szCs w:val="24"/>
      <w:lang w:eastAsia="ja-JP"/>
    </w:rPr>
  </w:style>
  <w:style w:type="paragraph" w:customStyle="1" w:styleId="05A99FE6349C03489B01275941CFAAF3">
    <w:name w:val="05A99FE6349C03489B01275941CFAAF3"/>
    <w:rsid w:val="001949F2"/>
    <w:pPr>
      <w:spacing w:after="0" w:line="240" w:lineRule="auto"/>
    </w:pPr>
    <w:rPr>
      <w:sz w:val="24"/>
      <w:szCs w:val="24"/>
      <w:lang w:eastAsia="ja-JP"/>
    </w:rPr>
  </w:style>
  <w:style w:type="paragraph" w:customStyle="1" w:styleId="911831AE82F0184A932081F957FF7553">
    <w:name w:val="911831AE82F0184A932081F957FF7553"/>
    <w:rsid w:val="001949F2"/>
    <w:pPr>
      <w:spacing w:after="0" w:line="240" w:lineRule="auto"/>
    </w:pPr>
    <w:rPr>
      <w:sz w:val="24"/>
      <w:szCs w:val="24"/>
      <w:lang w:eastAsia="ja-JP"/>
    </w:rPr>
  </w:style>
  <w:style w:type="paragraph" w:customStyle="1" w:styleId="7A51E4E9620D544BAE6DB00E0D6D544E">
    <w:name w:val="7A51E4E9620D544BAE6DB00E0D6D544E"/>
    <w:rsid w:val="001949F2"/>
    <w:pPr>
      <w:spacing w:after="0" w:line="240" w:lineRule="auto"/>
    </w:pPr>
    <w:rPr>
      <w:sz w:val="24"/>
      <w:szCs w:val="24"/>
      <w:lang w:eastAsia="ja-JP"/>
    </w:rPr>
  </w:style>
  <w:style w:type="paragraph" w:customStyle="1" w:styleId="7A42FF6D9147FB408D4F6686104F3F59">
    <w:name w:val="7A42FF6D9147FB408D4F6686104F3F59"/>
    <w:rsid w:val="001949F2"/>
    <w:pPr>
      <w:spacing w:after="0" w:line="240" w:lineRule="auto"/>
    </w:pPr>
    <w:rPr>
      <w:sz w:val="24"/>
      <w:szCs w:val="24"/>
      <w:lang w:eastAsia="ja-JP"/>
    </w:rPr>
  </w:style>
  <w:style w:type="paragraph" w:customStyle="1" w:styleId="F91E76ED5D7A8D4C975E92AD5576D3D9">
    <w:name w:val="F91E76ED5D7A8D4C975E92AD5576D3D9"/>
    <w:rsid w:val="001949F2"/>
    <w:pPr>
      <w:spacing w:after="0" w:line="240" w:lineRule="auto"/>
    </w:pPr>
    <w:rPr>
      <w:sz w:val="24"/>
      <w:szCs w:val="24"/>
      <w:lang w:eastAsia="ja-JP"/>
    </w:rPr>
  </w:style>
  <w:style w:type="paragraph" w:customStyle="1" w:styleId="A9C2878E7936BF44B7C5550A1F0F83A2">
    <w:name w:val="A9C2878E7936BF44B7C5550A1F0F83A2"/>
    <w:rsid w:val="001949F2"/>
    <w:pPr>
      <w:spacing w:after="0" w:line="240" w:lineRule="auto"/>
    </w:pPr>
    <w:rPr>
      <w:sz w:val="24"/>
      <w:szCs w:val="24"/>
      <w:lang w:eastAsia="ja-JP"/>
    </w:rPr>
  </w:style>
  <w:style w:type="paragraph" w:customStyle="1" w:styleId="99E88AC9F08A274FBD60C4A62DB99484">
    <w:name w:val="99E88AC9F08A274FBD60C4A62DB99484"/>
    <w:rsid w:val="001949F2"/>
    <w:pPr>
      <w:spacing w:after="0" w:line="240" w:lineRule="auto"/>
    </w:pPr>
    <w:rPr>
      <w:sz w:val="24"/>
      <w:szCs w:val="24"/>
      <w:lang w:eastAsia="ja-JP"/>
    </w:rPr>
  </w:style>
  <w:style w:type="paragraph" w:customStyle="1" w:styleId="15A6937ADDE8BE439A143AEEE6D1F8A0">
    <w:name w:val="15A6937ADDE8BE439A143AEEE6D1F8A0"/>
    <w:rsid w:val="001949F2"/>
    <w:pPr>
      <w:spacing w:after="0" w:line="240" w:lineRule="auto"/>
    </w:pPr>
    <w:rPr>
      <w:sz w:val="24"/>
      <w:szCs w:val="24"/>
      <w:lang w:eastAsia="ja-JP"/>
    </w:rPr>
  </w:style>
  <w:style w:type="paragraph" w:customStyle="1" w:styleId="72EAD4FC48C2F84391765B2EBEDF0D24">
    <w:name w:val="72EAD4FC48C2F84391765B2EBEDF0D24"/>
    <w:rsid w:val="001949F2"/>
    <w:pPr>
      <w:spacing w:after="0" w:line="240" w:lineRule="auto"/>
    </w:pPr>
    <w:rPr>
      <w:sz w:val="24"/>
      <w:szCs w:val="24"/>
      <w:lang w:eastAsia="ja-JP"/>
    </w:rPr>
  </w:style>
  <w:style w:type="paragraph" w:customStyle="1" w:styleId="A785AE67A691E04B874C23CE66B61912">
    <w:name w:val="A785AE67A691E04B874C23CE66B61912"/>
    <w:rsid w:val="001949F2"/>
    <w:pPr>
      <w:spacing w:after="0" w:line="240" w:lineRule="auto"/>
    </w:pPr>
    <w:rPr>
      <w:sz w:val="24"/>
      <w:szCs w:val="24"/>
      <w:lang w:eastAsia="ja-JP"/>
    </w:rPr>
  </w:style>
  <w:style w:type="paragraph" w:customStyle="1" w:styleId="8A945A6FAE125A4980CE276109240615">
    <w:name w:val="8A945A6FAE125A4980CE276109240615"/>
    <w:rsid w:val="001949F2"/>
    <w:pPr>
      <w:spacing w:after="0" w:line="240" w:lineRule="auto"/>
    </w:pPr>
    <w:rPr>
      <w:sz w:val="24"/>
      <w:szCs w:val="24"/>
      <w:lang w:eastAsia="ja-JP"/>
    </w:rPr>
  </w:style>
  <w:style w:type="paragraph" w:customStyle="1" w:styleId="33350D9BE21BFA4CA28FAF56BC407D38">
    <w:name w:val="33350D9BE21BFA4CA28FAF56BC407D38"/>
    <w:rsid w:val="001949F2"/>
    <w:pPr>
      <w:spacing w:after="0" w:line="240" w:lineRule="auto"/>
    </w:pPr>
    <w:rPr>
      <w:sz w:val="24"/>
      <w:szCs w:val="24"/>
      <w:lang w:eastAsia="ja-JP"/>
    </w:rPr>
  </w:style>
  <w:style w:type="paragraph" w:customStyle="1" w:styleId="E06310D424843745B36689B06502A9A8">
    <w:name w:val="E06310D424843745B36689B06502A9A8"/>
    <w:rsid w:val="001949F2"/>
    <w:pPr>
      <w:spacing w:after="0" w:line="240" w:lineRule="auto"/>
    </w:pPr>
    <w:rPr>
      <w:sz w:val="24"/>
      <w:szCs w:val="24"/>
      <w:lang w:eastAsia="ja-JP"/>
    </w:rPr>
  </w:style>
  <w:style w:type="paragraph" w:customStyle="1" w:styleId="1CFE4FD106BCE14F829A2D9272836DAE">
    <w:name w:val="1CFE4FD106BCE14F829A2D9272836DAE"/>
    <w:rsid w:val="001949F2"/>
    <w:pPr>
      <w:spacing w:after="0" w:line="240" w:lineRule="auto"/>
    </w:pPr>
    <w:rPr>
      <w:sz w:val="24"/>
      <w:szCs w:val="24"/>
      <w:lang w:eastAsia="ja-JP"/>
    </w:rPr>
  </w:style>
  <w:style w:type="paragraph" w:customStyle="1" w:styleId="2EB3AA76BBB7D641B9E5737606A65669">
    <w:name w:val="2EB3AA76BBB7D641B9E5737606A65669"/>
    <w:rsid w:val="001949F2"/>
    <w:pPr>
      <w:spacing w:after="0" w:line="240" w:lineRule="auto"/>
    </w:pPr>
    <w:rPr>
      <w:sz w:val="24"/>
      <w:szCs w:val="24"/>
      <w:lang w:eastAsia="ja-JP"/>
    </w:rPr>
  </w:style>
  <w:style w:type="paragraph" w:customStyle="1" w:styleId="D0678B30D6091A44B0519AF50DD4CD5B">
    <w:name w:val="D0678B30D6091A44B0519AF50DD4CD5B"/>
    <w:rsid w:val="001949F2"/>
    <w:pPr>
      <w:spacing w:after="0" w:line="240" w:lineRule="auto"/>
    </w:pPr>
    <w:rPr>
      <w:sz w:val="24"/>
      <w:szCs w:val="24"/>
      <w:lang w:eastAsia="ja-JP"/>
    </w:rPr>
  </w:style>
  <w:style w:type="paragraph" w:customStyle="1" w:styleId="88CFBBFD9EACEE4CA0F3601363F071BC">
    <w:name w:val="88CFBBFD9EACEE4CA0F3601363F071BC"/>
    <w:rsid w:val="001949F2"/>
    <w:pPr>
      <w:spacing w:after="0" w:line="240" w:lineRule="auto"/>
    </w:pPr>
    <w:rPr>
      <w:sz w:val="24"/>
      <w:szCs w:val="24"/>
      <w:lang w:eastAsia="ja-JP"/>
    </w:rPr>
  </w:style>
  <w:style w:type="paragraph" w:customStyle="1" w:styleId="9B889AC15C54594BAC4CA64AFB88CF2E">
    <w:name w:val="9B889AC15C54594BAC4CA64AFB88CF2E"/>
    <w:rsid w:val="001949F2"/>
    <w:pPr>
      <w:spacing w:after="0" w:line="240" w:lineRule="auto"/>
    </w:pPr>
    <w:rPr>
      <w:sz w:val="24"/>
      <w:szCs w:val="24"/>
      <w:lang w:eastAsia="ja-JP"/>
    </w:rPr>
  </w:style>
  <w:style w:type="paragraph" w:customStyle="1" w:styleId="EBAE2704670E1E45A5C5046922441696">
    <w:name w:val="EBAE2704670E1E45A5C5046922441696"/>
    <w:rsid w:val="001949F2"/>
    <w:pPr>
      <w:spacing w:after="0" w:line="240" w:lineRule="auto"/>
    </w:pPr>
    <w:rPr>
      <w:sz w:val="24"/>
      <w:szCs w:val="24"/>
      <w:lang w:eastAsia="ja-JP"/>
    </w:rPr>
  </w:style>
  <w:style w:type="paragraph" w:customStyle="1" w:styleId="910E29C6CFAA0A41A2842435A193A152">
    <w:name w:val="910E29C6CFAA0A41A2842435A193A152"/>
    <w:rsid w:val="001949F2"/>
    <w:pPr>
      <w:spacing w:after="0" w:line="240" w:lineRule="auto"/>
    </w:pPr>
    <w:rPr>
      <w:sz w:val="24"/>
      <w:szCs w:val="24"/>
      <w:lang w:eastAsia="ja-JP"/>
    </w:rPr>
  </w:style>
  <w:style w:type="paragraph" w:customStyle="1" w:styleId="36543E6C3CE9D342887A712F8807354F">
    <w:name w:val="36543E6C3CE9D342887A712F8807354F"/>
    <w:rsid w:val="001949F2"/>
    <w:pPr>
      <w:spacing w:after="0" w:line="240" w:lineRule="auto"/>
    </w:pPr>
    <w:rPr>
      <w:sz w:val="24"/>
      <w:szCs w:val="24"/>
      <w:lang w:eastAsia="ja-JP"/>
    </w:rPr>
  </w:style>
  <w:style w:type="paragraph" w:customStyle="1" w:styleId="51F92B30114CA749955E572F2A10F4FE">
    <w:name w:val="51F92B30114CA749955E572F2A10F4FE"/>
    <w:rsid w:val="001949F2"/>
    <w:pPr>
      <w:spacing w:after="0" w:line="240" w:lineRule="auto"/>
    </w:pPr>
    <w:rPr>
      <w:sz w:val="24"/>
      <w:szCs w:val="24"/>
      <w:lang w:eastAsia="ja-JP"/>
    </w:rPr>
  </w:style>
  <w:style w:type="paragraph" w:customStyle="1" w:styleId="194E3A99BF1B3F439142BDC1E0450B62">
    <w:name w:val="194E3A99BF1B3F439142BDC1E0450B62"/>
    <w:rsid w:val="001949F2"/>
    <w:pPr>
      <w:spacing w:after="0" w:line="240" w:lineRule="auto"/>
    </w:pPr>
    <w:rPr>
      <w:sz w:val="24"/>
      <w:szCs w:val="24"/>
      <w:lang w:eastAsia="ja-JP"/>
    </w:rPr>
  </w:style>
  <w:style w:type="paragraph" w:customStyle="1" w:styleId="3A2183EB1D4A014E952B2F4105E4E6EF">
    <w:name w:val="3A2183EB1D4A014E952B2F4105E4E6EF"/>
    <w:rsid w:val="001949F2"/>
    <w:pPr>
      <w:spacing w:after="0" w:line="240" w:lineRule="auto"/>
    </w:pPr>
    <w:rPr>
      <w:sz w:val="24"/>
      <w:szCs w:val="24"/>
      <w:lang w:eastAsia="ja-JP"/>
    </w:rPr>
  </w:style>
  <w:style w:type="paragraph" w:customStyle="1" w:styleId="A5F2F82AA07A5E469F165CE8FDDFB724">
    <w:name w:val="A5F2F82AA07A5E469F165CE8FDDFB724"/>
    <w:rsid w:val="001949F2"/>
    <w:pPr>
      <w:spacing w:after="0" w:line="240" w:lineRule="auto"/>
    </w:pPr>
    <w:rPr>
      <w:sz w:val="24"/>
      <w:szCs w:val="24"/>
      <w:lang w:eastAsia="ja-JP"/>
    </w:rPr>
  </w:style>
  <w:style w:type="paragraph" w:customStyle="1" w:styleId="440C1F3B49A7C244888B5B3292D2DA68">
    <w:name w:val="440C1F3B49A7C244888B5B3292D2DA68"/>
    <w:rsid w:val="001949F2"/>
    <w:pPr>
      <w:spacing w:after="0" w:line="240" w:lineRule="auto"/>
    </w:pPr>
    <w:rPr>
      <w:sz w:val="24"/>
      <w:szCs w:val="24"/>
      <w:lang w:eastAsia="ja-JP"/>
    </w:rPr>
  </w:style>
  <w:style w:type="paragraph" w:customStyle="1" w:styleId="9E2F3005527D9F4BA9B1581D22384044">
    <w:name w:val="9E2F3005527D9F4BA9B1581D22384044"/>
    <w:rsid w:val="001949F2"/>
    <w:pPr>
      <w:spacing w:after="0" w:line="240" w:lineRule="auto"/>
    </w:pPr>
    <w:rPr>
      <w:sz w:val="24"/>
      <w:szCs w:val="24"/>
      <w:lang w:eastAsia="ja-JP"/>
    </w:rPr>
  </w:style>
  <w:style w:type="paragraph" w:customStyle="1" w:styleId="EF7694717968B44BAC515E08B29FC047">
    <w:name w:val="EF7694717968B44BAC515E08B29FC047"/>
    <w:rsid w:val="001949F2"/>
    <w:pPr>
      <w:spacing w:after="0" w:line="240" w:lineRule="auto"/>
    </w:pPr>
    <w:rPr>
      <w:sz w:val="24"/>
      <w:szCs w:val="24"/>
      <w:lang w:eastAsia="ja-JP"/>
    </w:rPr>
  </w:style>
  <w:style w:type="paragraph" w:customStyle="1" w:styleId="5EDE1CEB035FD64B94A594A466377FF0">
    <w:name w:val="5EDE1CEB035FD64B94A594A466377FF0"/>
    <w:rsid w:val="001949F2"/>
    <w:pPr>
      <w:spacing w:after="0" w:line="240" w:lineRule="auto"/>
    </w:pPr>
    <w:rPr>
      <w:sz w:val="24"/>
      <w:szCs w:val="24"/>
      <w:lang w:eastAsia="ja-JP"/>
    </w:rPr>
  </w:style>
  <w:style w:type="paragraph" w:customStyle="1" w:styleId="C9E17281DBB12441B66C7E5C9B95B38D">
    <w:name w:val="C9E17281DBB12441B66C7E5C9B95B38D"/>
    <w:rsid w:val="001949F2"/>
    <w:pPr>
      <w:spacing w:after="0" w:line="240" w:lineRule="auto"/>
    </w:pPr>
    <w:rPr>
      <w:sz w:val="24"/>
      <w:szCs w:val="24"/>
      <w:lang w:eastAsia="ja-JP"/>
    </w:rPr>
  </w:style>
  <w:style w:type="paragraph" w:customStyle="1" w:styleId="C3E41EBC4874904EBBB476392696D9FA">
    <w:name w:val="C3E41EBC4874904EBBB476392696D9FA"/>
    <w:rsid w:val="001949F2"/>
    <w:pPr>
      <w:spacing w:after="0" w:line="240" w:lineRule="auto"/>
    </w:pPr>
    <w:rPr>
      <w:sz w:val="24"/>
      <w:szCs w:val="24"/>
      <w:lang w:eastAsia="ja-JP"/>
    </w:rPr>
  </w:style>
  <w:style w:type="paragraph" w:customStyle="1" w:styleId="8DA1B8CC0659D247827D271274CE221F">
    <w:name w:val="8DA1B8CC0659D247827D271274CE221F"/>
    <w:rsid w:val="001949F2"/>
    <w:pPr>
      <w:spacing w:after="0" w:line="240" w:lineRule="auto"/>
    </w:pPr>
    <w:rPr>
      <w:sz w:val="24"/>
      <w:szCs w:val="24"/>
      <w:lang w:eastAsia="ja-JP"/>
    </w:rPr>
  </w:style>
  <w:style w:type="paragraph" w:customStyle="1" w:styleId="5FF371FE26201347B856B38B18B6564A">
    <w:name w:val="5FF371FE26201347B856B38B18B6564A"/>
    <w:rsid w:val="001949F2"/>
    <w:pPr>
      <w:spacing w:after="0" w:line="240" w:lineRule="auto"/>
    </w:pPr>
    <w:rPr>
      <w:sz w:val="24"/>
      <w:szCs w:val="24"/>
      <w:lang w:eastAsia="ja-JP"/>
    </w:rPr>
  </w:style>
  <w:style w:type="paragraph" w:customStyle="1" w:styleId="3C680C7D06BD41468F534D07A59DB191">
    <w:name w:val="3C680C7D06BD41468F534D07A59DB191"/>
    <w:rsid w:val="001949F2"/>
    <w:pPr>
      <w:spacing w:after="0" w:line="240" w:lineRule="auto"/>
    </w:pPr>
    <w:rPr>
      <w:sz w:val="24"/>
      <w:szCs w:val="24"/>
      <w:lang w:eastAsia="ja-JP"/>
    </w:rPr>
  </w:style>
  <w:style w:type="paragraph" w:customStyle="1" w:styleId="392001927F61244696227ECA1339F25B">
    <w:name w:val="392001927F61244696227ECA1339F25B"/>
    <w:rsid w:val="001949F2"/>
    <w:pPr>
      <w:spacing w:after="0" w:line="240" w:lineRule="auto"/>
    </w:pPr>
    <w:rPr>
      <w:sz w:val="24"/>
      <w:szCs w:val="24"/>
      <w:lang w:eastAsia="ja-JP"/>
    </w:rPr>
  </w:style>
  <w:style w:type="paragraph" w:customStyle="1" w:styleId="2ACC834E59297A46BAAAA2F413A39346">
    <w:name w:val="2ACC834E59297A46BAAAA2F413A39346"/>
    <w:rsid w:val="001949F2"/>
    <w:pPr>
      <w:spacing w:after="0" w:line="240" w:lineRule="auto"/>
    </w:pPr>
    <w:rPr>
      <w:sz w:val="24"/>
      <w:szCs w:val="24"/>
      <w:lang w:eastAsia="ja-JP"/>
    </w:rPr>
  </w:style>
  <w:style w:type="paragraph" w:customStyle="1" w:styleId="AA697BA47178F04FB22F5E7BBAF65E5A">
    <w:name w:val="AA697BA47178F04FB22F5E7BBAF65E5A"/>
    <w:rsid w:val="001949F2"/>
    <w:pPr>
      <w:spacing w:after="0" w:line="240" w:lineRule="auto"/>
    </w:pPr>
    <w:rPr>
      <w:sz w:val="24"/>
      <w:szCs w:val="24"/>
      <w:lang w:eastAsia="ja-JP"/>
    </w:rPr>
  </w:style>
  <w:style w:type="paragraph" w:customStyle="1" w:styleId="43563DC6A0D25B4985471CD28B7B6844">
    <w:name w:val="43563DC6A0D25B4985471CD28B7B6844"/>
    <w:rsid w:val="001949F2"/>
    <w:pPr>
      <w:spacing w:after="0" w:line="240" w:lineRule="auto"/>
    </w:pPr>
    <w:rPr>
      <w:sz w:val="24"/>
      <w:szCs w:val="24"/>
      <w:lang w:eastAsia="ja-JP"/>
    </w:rPr>
  </w:style>
  <w:style w:type="paragraph" w:customStyle="1" w:styleId="AAF90EF231902B4D8E92BB481802557E">
    <w:name w:val="AAF90EF231902B4D8E92BB481802557E"/>
    <w:rsid w:val="001949F2"/>
    <w:pPr>
      <w:spacing w:after="0" w:line="240" w:lineRule="auto"/>
    </w:pPr>
    <w:rPr>
      <w:sz w:val="24"/>
      <w:szCs w:val="24"/>
      <w:lang w:eastAsia="ja-JP"/>
    </w:rPr>
  </w:style>
  <w:style w:type="paragraph" w:customStyle="1" w:styleId="22F7449BB7E62B43918BABCD45021C83">
    <w:name w:val="22F7449BB7E62B43918BABCD45021C83"/>
    <w:rsid w:val="001949F2"/>
    <w:pPr>
      <w:spacing w:after="0" w:line="240" w:lineRule="auto"/>
    </w:pPr>
    <w:rPr>
      <w:sz w:val="24"/>
      <w:szCs w:val="24"/>
      <w:lang w:eastAsia="ja-JP"/>
    </w:rPr>
  </w:style>
  <w:style w:type="paragraph" w:customStyle="1" w:styleId="09B545E3C3044844A84FF979CB55809D">
    <w:name w:val="09B545E3C3044844A84FF979CB55809D"/>
    <w:rsid w:val="001949F2"/>
    <w:pPr>
      <w:spacing w:after="0" w:line="240" w:lineRule="auto"/>
    </w:pPr>
    <w:rPr>
      <w:sz w:val="24"/>
      <w:szCs w:val="24"/>
      <w:lang w:eastAsia="ja-JP"/>
    </w:rPr>
  </w:style>
  <w:style w:type="paragraph" w:customStyle="1" w:styleId="AAA247FA35201444929879B750993353">
    <w:name w:val="AAA247FA35201444929879B750993353"/>
    <w:rsid w:val="001949F2"/>
    <w:pPr>
      <w:spacing w:after="0" w:line="240" w:lineRule="auto"/>
    </w:pPr>
    <w:rPr>
      <w:sz w:val="24"/>
      <w:szCs w:val="24"/>
      <w:lang w:eastAsia="ja-JP"/>
    </w:rPr>
  </w:style>
  <w:style w:type="paragraph" w:customStyle="1" w:styleId="EA7A9564C1087F4EBAA79AEA3982F3D7">
    <w:name w:val="EA7A9564C1087F4EBAA79AEA3982F3D7"/>
    <w:rsid w:val="001949F2"/>
    <w:pPr>
      <w:spacing w:after="0" w:line="240" w:lineRule="auto"/>
    </w:pPr>
    <w:rPr>
      <w:sz w:val="24"/>
      <w:szCs w:val="24"/>
      <w:lang w:eastAsia="ja-JP"/>
    </w:rPr>
  </w:style>
  <w:style w:type="paragraph" w:customStyle="1" w:styleId="0AA5861FA377074BAF4AAD784C78002C">
    <w:name w:val="0AA5861FA377074BAF4AAD784C78002C"/>
    <w:rsid w:val="001949F2"/>
    <w:pPr>
      <w:spacing w:after="0" w:line="240" w:lineRule="auto"/>
    </w:pPr>
    <w:rPr>
      <w:sz w:val="24"/>
      <w:szCs w:val="24"/>
      <w:lang w:eastAsia="ja-JP"/>
    </w:rPr>
  </w:style>
  <w:style w:type="paragraph" w:customStyle="1" w:styleId="065ECA95B63A3B46AC2E773E220D50D5">
    <w:name w:val="065ECA95B63A3B46AC2E773E220D50D5"/>
    <w:rsid w:val="001949F2"/>
    <w:pPr>
      <w:spacing w:after="0" w:line="240" w:lineRule="auto"/>
    </w:pPr>
    <w:rPr>
      <w:sz w:val="24"/>
      <w:szCs w:val="24"/>
      <w:lang w:eastAsia="ja-JP"/>
    </w:rPr>
  </w:style>
  <w:style w:type="paragraph" w:customStyle="1" w:styleId="CD87F05E28947446B7D22214ED824371">
    <w:name w:val="CD87F05E28947446B7D22214ED824371"/>
    <w:rsid w:val="001949F2"/>
    <w:pPr>
      <w:spacing w:after="0" w:line="240" w:lineRule="auto"/>
    </w:pPr>
    <w:rPr>
      <w:sz w:val="24"/>
      <w:szCs w:val="24"/>
      <w:lang w:eastAsia="ja-JP"/>
    </w:rPr>
  </w:style>
  <w:style w:type="paragraph" w:customStyle="1" w:styleId="3D9E5BEEDAD84443B7325AAD1DDE17E6">
    <w:name w:val="3D9E5BEEDAD84443B7325AAD1DDE17E6"/>
    <w:rsid w:val="001949F2"/>
    <w:pPr>
      <w:spacing w:after="0" w:line="240" w:lineRule="auto"/>
    </w:pPr>
    <w:rPr>
      <w:sz w:val="24"/>
      <w:szCs w:val="24"/>
      <w:lang w:eastAsia="ja-JP"/>
    </w:rPr>
  </w:style>
  <w:style w:type="paragraph" w:customStyle="1" w:styleId="06003AD6F155C348B8DFF6A6CCCF486A">
    <w:name w:val="06003AD6F155C348B8DFF6A6CCCF486A"/>
    <w:rsid w:val="001949F2"/>
    <w:pPr>
      <w:spacing w:after="0" w:line="240" w:lineRule="auto"/>
    </w:pPr>
    <w:rPr>
      <w:sz w:val="24"/>
      <w:szCs w:val="24"/>
      <w:lang w:eastAsia="ja-JP"/>
    </w:rPr>
  </w:style>
  <w:style w:type="paragraph" w:customStyle="1" w:styleId="227C8D7CEB2391479CEE07ADF6B71EEA">
    <w:name w:val="227C8D7CEB2391479CEE07ADF6B71EEA"/>
    <w:rsid w:val="001949F2"/>
    <w:pPr>
      <w:spacing w:after="0" w:line="240" w:lineRule="auto"/>
    </w:pPr>
    <w:rPr>
      <w:sz w:val="24"/>
      <w:szCs w:val="24"/>
      <w:lang w:eastAsia="ja-JP"/>
    </w:rPr>
  </w:style>
  <w:style w:type="paragraph" w:customStyle="1" w:styleId="FBE6677137F8B34198AA3572D2A96ACE">
    <w:name w:val="FBE6677137F8B34198AA3572D2A96ACE"/>
    <w:rsid w:val="001949F2"/>
    <w:pPr>
      <w:spacing w:after="0" w:line="240" w:lineRule="auto"/>
    </w:pPr>
    <w:rPr>
      <w:sz w:val="24"/>
      <w:szCs w:val="24"/>
      <w:lang w:eastAsia="ja-JP"/>
    </w:rPr>
  </w:style>
  <w:style w:type="paragraph" w:customStyle="1" w:styleId="B20288D8C731774CA30C8DDBF39875F4">
    <w:name w:val="B20288D8C731774CA30C8DDBF39875F4"/>
    <w:rsid w:val="001949F2"/>
    <w:pPr>
      <w:spacing w:after="0" w:line="240" w:lineRule="auto"/>
    </w:pPr>
    <w:rPr>
      <w:sz w:val="24"/>
      <w:szCs w:val="24"/>
      <w:lang w:eastAsia="ja-JP"/>
    </w:rPr>
  </w:style>
  <w:style w:type="paragraph" w:customStyle="1" w:styleId="18866EC00923CA4FAA64988C84597BC9">
    <w:name w:val="18866EC00923CA4FAA64988C84597BC9"/>
    <w:rsid w:val="001949F2"/>
    <w:pPr>
      <w:spacing w:after="0" w:line="240" w:lineRule="auto"/>
    </w:pPr>
    <w:rPr>
      <w:sz w:val="24"/>
      <w:szCs w:val="24"/>
      <w:lang w:eastAsia="ja-JP"/>
    </w:rPr>
  </w:style>
  <w:style w:type="paragraph" w:customStyle="1" w:styleId="49E57560C9EF064B816610184A20227D">
    <w:name w:val="49E57560C9EF064B816610184A20227D"/>
    <w:rsid w:val="001949F2"/>
    <w:pPr>
      <w:spacing w:after="0" w:line="240" w:lineRule="auto"/>
    </w:pPr>
    <w:rPr>
      <w:sz w:val="24"/>
      <w:szCs w:val="24"/>
      <w:lang w:eastAsia="ja-JP"/>
    </w:rPr>
  </w:style>
  <w:style w:type="paragraph" w:customStyle="1" w:styleId="0EB1E0C5E31C544F91C5867AE028AB7D">
    <w:name w:val="0EB1E0C5E31C544F91C5867AE028AB7D"/>
    <w:rsid w:val="001949F2"/>
    <w:pPr>
      <w:spacing w:after="0" w:line="240" w:lineRule="auto"/>
    </w:pPr>
    <w:rPr>
      <w:sz w:val="24"/>
      <w:szCs w:val="24"/>
      <w:lang w:eastAsia="ja-JP"/>
    </w:rPr>
  </w:style>
  <w:style w:type="paragraph" w:customStyle="1" w:styleId="044AE39F2700514DBB69707FC9CE4BEB">
    <w:name w:val="044AE39F2700514DBB69707FC9CE4BEB"/>
    <w:rsid w:val="001949F2"/>
    <w:pPr>
      <w:spacing w:after="0" w:line="240" w:lineRule="auto"/>
    </w:pPr>
    <w:rPr>
      <w:sz w:val="24"/>
      <w:szCs w:val="24"/>
      <w:lang w:eastAsia="ja-JP"/>
    </w:rPr>
  </w:style>
  <w:style w:type="paragraph" w:customStyle="1" w:styleId="F10F8FE9569917418F7316F00D87679C">
    <w:name w:val="F10F8FE9569917418F7316F00D87679C"/>
    <w:rsid w:val="001949F2"/>
    <w:pPr>
      <w:spacing w:after="0" w:line="240" w:lineRule="auto"/>
    </w:pPr>
    <w:rPr>
      <w:sz w:val="24"/>
      <w:szCs w:val="24"/>
      <w:lang w:eastAsia="ja-JP"/>
    </w:rPr>
  </w:style>
  <w:style w:type="paragraph" w:customStyle="1" w:styleId="8D54141526ABAE448C0A547180B5BC9C">
    <w:name w:val="8D54141526ABAE448C0A547180B5BC9C"/>
    <w:rsid w:val="001949F2"/>
    <w:pPr>
      <w:spacing w:after="0" w:line="240" w:lineRule="auto"/>
    </w:pPr>
    <w:rPr>
      <w:sz w:val="24"/>
      <w:szCs w:val="24"/>
      <w:lang w:eastAsia="ja-JP"/>
    </w:rPr>
  </w:style>
  <w:style w:type="paragraph" w:customStyle="1" w:styleId="0752E03CFD7BA24F917B9F2E072015F7">
    <w:name w:val="0752E03CFD7BA24F917B9F2E072015F7"/>
    <w:rsid w:val="001949F2"/>
    <w:pPr>
      <w:spacing w:after="0" w:line="240" w:lineRule="auto"/>
    </w:pPr>
    <w:rPr>
      <w:sz w:val="24"/>
      <w:szCs w:val="24"/>
      <w:lang w:eastAsia="ja-JP"/>
    </w:rPr>
  </w:style>
  <w:style w:type="paragraph" w:customStyle="1" w:styleId="B8C8BEABCBC0F446A3BD4BC9173BA408">
    <w:name w:val="B8C8BEABCBC0F446A3BD4BC9173BA408"/>
    <w:rsid w:val="001949F2"/>
    <w:pPr>
      <w:spacing w:after="0" w:line="240" w:lineRule="auto"/>
    </w:pPr>
    <w:rPr>
      <w:sz w:val="24"/>
      <w:szCs w:val="24"/>
      <w:lang w:eastAsia="ja-JP"/>
    </w:rPr>
  </w:style>
  <w:style w:type="paragraph" w:customStyle="1" w:styleId="21A297B1C7B55241AE6CA689DE88DD0D">
    <w:name w:val="21A297B1C7B55241AE6CA689DE88DD0D"/>
    <w:rsid w:val="001949F2"/>
    <w:pPr>
      <w:spacing w:after="0" w:line="240" w:lineRule="auto"/>
    </w:pPr>
    <w:rPr>
      <w:sz w:val="24"/>
      <w:szCs w:val="24"/>
      <w:lang w:eastAsia="ja-JP"/>
    </w:rPr>
  </w:style>
  <w:style w:type="paragraph" w:customStyle="1" w:styleId="590B9BEC33FFE64B986D9277BD68C11E">
    <w:name w:val="590B9BEC33FFE64B986D9277BD68C11E"/>
    <w:rsid w:val="001949F2"/>
    <w:pPr>
      <w:spacing w:after="0" w:line="240" w:lineRule="auto"/>
    </w:pPr>
    <w:rPr>
      <w:sz w:val="24"/>
      <w:szCs w:val="24"/>
      <w:lang w:eastAsia="ja-JP"/>
    </w:rPr>
  </w:style>
  <w:style w:type="paragraph" w:customStyle="1" w:styleId="08CB2B25F3132244BDC5013ADC3AB68D">
    <w:name w:val="08CB2B25F3132244BDC5013ADC3AB68D"/>
    <w:rsid w:val="001949F2"/>
    <w:pPr>
      <w:spacing w:after="0" w:line="240" w:lineRule="auto"/>
    </w:pPr>
    <w:rPr>
      <w:sz w:val="24"/>
      <w:szCs w:val="24"/>
      <w:lang w:eastAsia="ja-JP"/>
    </w:rPr>
  </w:style>
  <w:style w:type="paragraph" w:customStyle="1" w:styleId="2F3B9C7470836C41941069B7A920BC33">
    <w:name w:val="2F3B9C7470836C41941069B7A920BC33"/>
    <w:rsid w:val="001949F2"/>
    <w:pPr>
      <w:spacing w:after="0" w:line="240" w:lineRule="auto"/>
    </w:pPr>
    <w:rPr>
      <w:sz w:val="24"/>
      <w:szCs w:val="24"/>
      <w:lang w:eastAsia="ja-JP"/>
    </w:rPr>
  </w:style>
  <w:style w:type="paragraph" w:customStyle="1" w:styleId="7CBA26BFD3E0D042AA4A07FC20229605">
    <w:name w:val="7CBA26BFD3E0D042AA4A07FC20229605"/>
    <w:rsid w:val="001949F2"/>
    <w:pPr>
      <w:spacing w:after="0" w:line="240" w:lineRule="auto"/>
    </w:pPr>
    <w:rPr>
      <w:sz w:val="24"/>
      <w:szCs w:val="24"/>
      <w:lang w:eastAsia="ja-JP"/>
    </w:rPr>
  </w:style>
  <w:style w:type="paragraph" w:customStyle="1" w:styleId="8411C6ECB0A0AA4CBA3E8961555BF6B1">
    <w:name w:val="8411C6ECB0A0AA4CBA3E8961555BF6B1"/>
    <w:rsid w:val="001949F2"/>
    <w:pPr>
      <w:spacing w:after="0" w:line="240" w:lineRule="auto"/>
    </w:pPr>
    <w:rPr>
      <w:sz w:val="24"/>
      <w:szCs w:val="24"/>
      <w:lang w:eastAsia="ja-JP"/>
    </w:rPr>
  </w:style>
  <w:style w:type="paragraph" w:customStyle="1" w:styleId="AE651311DC3DE045A211C03EF306E293">
    <w:name w:val="AE651311DC3DE045A211C03EF306E293"/>
    <w:rsid w:val="001949F2"/>
    <w:pPr>
      <w:spacing w:after="0" w:line="240" w:lineRule="auto"/>
    </w:pPr>
    <w:rPr>
      <w:sz w:val="24"/>
      <w:szCs w:val="24"/>
      <w:lang w:eastAsia="ja-JP"/>
    </w:rPr>
  </w:style>
  <w:style w:type="paragraph" w:customStyle="1" w:styleId="A025921C7A45904785022007E775FB2A">
    <w:name w:val="A025921C7A45904785022007E775FB2A"/>
    <w:rsid w:val="001949F2"/>
    <w:pPr>
      <w:spacing w:after="0" w:line="240" w:lineRule="auto"/>
    </w:pPr>
    <w:rPr>
      <w:sz w:val="24"/>
      <w:szCs w:val="24"/>
      <w:lang w:eastAsia="ja-JP"/>
    </w:rPr>
  </w:style>
  <w:style w:type="paragraph" w:customStyle="1" w:styleId="71E9CC27C13DFF4DA5E785E36B7F94B7">
    <w:name w:val="71E9CC27C13DFF4DA5E785E36B7F94B7"/>
    <w:rsid w:val="001949F2"/>
    <w:pPr>
      <w:spacing w:after="0" w:line="240" w:lineRule="auto"/>
    </w:pPr>
    <w:rPr>
      <w:sz w:val="24"/>
      <w:szCs w:val="24"/>
      <w:lang w:eastAsia="ja-JP"/>
    </w:rPr>
  </w:style>
  <w:style w:type="paragraph" w:customStyle="1" w:styleId="924B916783CAB34CA7864002FE613791">
    <w:name w:val="924B916783CAB34CA7864002FE613791"/>
    <w:rsid w:val="001949F2"/>
    <w:pPr>
      <w:spacing w:after="0" w:line="240" w:lineRule="auto"/>
    </w:pPr>
    <w:rPr>
      <w:sz w:val="24"/>
      <w:szCs w:val="24"/>
      <w:lang w:eastAsia="ja-JP"/>
    </w:rPr>
  </w:style>
  <w:style w:type="paragraph" w:customStyle="1" w:styleId="82911E11C551FC4A95E96E1074D027ED">
    <w:name w:val="82911E11C551FC4A95E96E1074D027ED"/>
    <w:rsid w:val="001949F2"/>
    <w:pPr>
      <w:spacing w:after="0" w:line="240" w:lineRule="auto"/>
    </w:pPr>
    <w:rPr>
      <w:sz w:val="24"/>
      <w:szCs w:val="24"/>
      <w:lang w:eastAsia="ja-JP"/>
    </w:rPr>
  </w:style>
  <w:style w:type="paragraph" w:customStyle="1" w:styleId="A5A22777C0554843A84088269651C723">
    <w:name w:val="A5A22777C0554843A84088269651C723"/>
    <w:rsid w:val="001949F2"/>
    <w:pPr>
      <w:spacing w:after="0" w:line="240" w:lineRule="auto"/>
    </w:pPr>
    <w:rPr>
      <w:sz w:val="24"/>
      <w:szCs w:val="24"/>
      <w:lang w:eastAsia="ja-JP"/>
    </w:rPr>
  </w:style>
  <w:style w:type="paragraph" w:customStyle="1" w:styleId="CC2066C70E53EA4E8C808A1D2CA5CF1E">
    <w:name w:val="CC2066C70E53EA4E8C808A1D2CA5CF1E"/>
    <w:rsid w:val="001949F2"/>
    <w:pPr>
      <w:spacing w:after="0" w:line="240" w:lineRule="auto"/>
    </w:pPr>
    <w:rPr>
      <w:sz w:val="24"/>
      <w:szCs w:val="24"/>
      <w:lang w:eastAsia="ja-JP"/>
    </w:rPr>
  </w:style>
  <w:style w:type="paragraph" w:customStyle="1" w:styleId="AF7CB33C271D4B43A4BBA1380FF864F7">
    <w:name w:val="AF7CB33C271D4B43A4BBA1380FF864F7"/>
    <w:rsid w:val="001949F2"/>
    <w:pPr>
      <w:spacing w:after="0" w:line="240" w:lineRule="auto"/>
    </w:pPr>
    <w:rPr>
      <w:sz w:val="24"/>
      <w:szCs w:val="24"/>
      <w:lang w:eastAsia="ja-JP"/>
    </w:rPr>
  </w:style>
  <w:style w:type="paragraph" w:customStyle="1" w:styleId="30A82611E74CAF4CA1886E764252CE31">
    <w:name w:val="30A82611E74CAF4CA1886E764252CE31"/>
    <w:rsid w:val="001949F2"/>
    <w:pPr>
      <w:spacing w:after="0" w:line="240" w:lineRule="auto"/>
    </w:pPr>
    <w:rPr>
      <w:sz w:val="24"/>
      <w:szCs w:val="24"/>
      <w:lang w:eastAsia="ja-JP"/>
    </w:rPr>
  </w:style>
  <w:style w:type="paragraph" w:customStyle="1" w:styleId="EE777BDF4B49C0469809BF5BA9C7C9CA">
    <w:name w:val="EE777BDF4B49C0469809BF5BA9C7C9CA"/>
    <w:rsid w:val="001949F2"/>
    <w:pPr>
      <w:spacing w:after="0" w:line="240" w:lineRule="auto"/>
    </w:pPr>
    <w:rPr>
      <w:sz w:val="24"/>
      <w:szCs w:val="24"/>
      <w:lang w:eastAsia="ja-JP"/>
    </w:rPr>
  </w:style>
  <w:style w:type="paragraph" w:customStyle="1" w:styleId="8509624AD7F87C4B9E1C54C5917FED48">
    <w:name w:val="8509624AD7F87C4B9E1C54C5917FED48"/>
    <w:rsid w:val="001949F2"/>
    <w:pPr>
      <w:spacing w:after="0" w:line="240" w:lineRule="auto"/>
    </w:pPr>
    <w:rPr>
      <w:sz w:val="24"/>
      <w:szCs w:val="24"/>
      <w:lang w:eastAsia="ja-JP"/>
    </w:rPr>
  </w:style>
  <w:style w:type="paragraph" w:customStyle="1" w:styleId="BE9BFA610AC2654E8D89983F6AC8A987">
    <w:name w:val="BE9BFA610AC2654E8D89983F6AC8A987"/>
    <w:rsid w:val="001949F2"/>
    <w:pPr>
      <w:spacing w:after="0" w:line="240" w:lineRule="auto"/>
    </w:pPr>
    <w:rPr>
      <w:sz w:val="24"/>
      <w:szCs w:val="24"/>
      <w:lang w:eastAsia="ja-JP"/>
    </w:rPr>
  </w:style>
  <w:style w:type="paragraph" w:customStyle="1" w:styleId="74E56FA97A6B0644B1725E1B330392C5">
    <w:name w:val="74E56FA97A6B0644B1725E1B330392C5"/>
    <w:rsid w:val="001949F2"/>
    <w:pPr>
      <w:spacing w:after="0" w:line="240" w:lineRule="auto"/>
    </w:pPr>
    <w:rPr>
      <w:sz w:val="24"/>
      <w:szCs w:val="24"/>
      <w:lang w:eastAsia="ja-JP"/>
    </w:rPr>
  </w:style>
  <w:style w:type="paragraph" w:customStyle="1" w:styleId="476E257D19A6924480BEADD0D30E6C1B">
    <w:name w:val="476E257D19A6924480BEADD0D30E6C1B"/>
    <w:rsid w:val="001949F2"/>
    <w:pPr>
      <w:spacing w:after="0" w:line="240" w:lineRule="auto"/>
    </w:pPr>
    <w:rPr>
      <w:sz w:val="24"/>
      <w:szCs w:val="24"/>
      <w:lang w:eastAsia="ja-JP"/>
    </w:rPr>
  </w:style>
  <w:style w:type="paragraph" w:customStyle="1" w:styleId="9734B80A1DCCE64D8920A9E33B1313D6">
    <w:name w:val="9734B80A1DCCE64D8920A9E33B1313D6"/>
    <w:rsid w:val="001949F2"/>
    <w:pPr>
      <w:spacing w:after="0" w:line="240" w:lineRule="auto"/>
    </w:pPr>
    <w:rPr>
      <w:sz w:val="24"/>
      <w:szCs w:val="24"/>
      <w:lang w:eastAsia="ja-JP"/>
    </w:rPr>
  </w:style>
  <w:style w:type="paragraph" w:customStyle="1" w:styleId="8298F68ECC2E6C428161A48800A52523">
    <w:name w:val="8298F68ECC2E6C428161A48800A52523"/>
    <w:rsid w:val="001949F2"/>
    <w:pPr>
      <w:spacing w:after="0" w:line="240" w:lineRule="auto"/>
    </w:pPr>
    <w:rPr>
      <w:sz w:val="24"/>
      <w:szCs w:val="24"/>
      <w:lang w:eastAsia="ja-JP"/>
    </w:rPr>
  </w:style>
  <w:style w:type="paragraph" w:customStyle="1" w:styleId="5197B443D67FF6488D1DF9094602FF5A">
    <w:name w:val="5197B443D67FF6488D1DF9094602FF5A"/>
    <w:rsid w:val="001949F2"/>
    <w:pPr>
      <w:spacing w:after="0" w:line="240" w:lineRule="auto"/>
    </w:pPr>
    <w:rPr>
      <w:sz w:val="24"/>
      <w:szCs w:val="24"/>
      <w:lang w:eastAsia="ja-JP"/>
    </w:rPr>
  </w:style>
  <w:style w:type="paragraph" w:customStyle="1" w:styleId="D2F8706B1FFA3D4F820D2BD49A25FCBA">
    <w:name w:val="D2F8706B1FFA3D4F820D2BD49A25FCBA"/>
    <w:rsid w:val="001949F2"/>
    <w:pPr>
      <w:spacing w:after="0" w:line="240" w:lineRule="auto"/>
    </w:pPr>
    <w:rPr>
      <w:sz w:val="24"/>
      <w:szCs w:val="24"/>
      <w:lang w:eastAsia="ja-JP"/>
    </w:rPr>
  </w:style>
  <w:style w:type="paragraph" w:customStyle="1" w:styleId="4F3EACC731A45E4E9D12E7437E422B7B">
    <w:name w:val="4F3EACC731A45E4E9D12E7437E422B7B"/>
    <w:rsid w:val="001949F2"/>
    <w:pPr>
      <w:spacing w:after="0" w:line="240" w:lineRule="auto"/>
    </w:pPr>
    <w:rPr>
      <w:sz w:val="24"/>
      <w:szCs w:val="24"/>
      <w:lang w:eastAsia="ja-JP"/>
    </w:rPr>
  </w:style>
  <w:style w:type="paragraph" w:customStyle="1" w:styleId="60BEEDF530AA2F47800B9A59B70CBD3A">
    <w:name w:val="60BEEDF530AA2F47800B9A59B70CBD3A"/>
    <w:rsid w:val="001949F2"/>
    <w:pPr>
      <w:spacing w:after="0" w:line="240" w:lineRule="auto"/>
    </w:pPr>
    <w:rPr>
      <w:sz w:val="24"/>
      <w:szCs w:val="24"/>
      <w:lang w:eastAsia="ja-JP"/>
    </w:rPr>
  </w:style>
  <w:style w:type="paragraph" w:customStyle="1" w:styleId="268956033456C64980B948BC6EBF99A4">
    <w:name w:val="268956033456C64980B948BC6EBF99A4"/>
    <w:rsid w:val="001949F2"/>
    <w:pPr>
      <w:spacing w:after="0" w:line="240" w:lineRule="auto"/>
    </w:pPr>
    <w:rPr>
      <w:sz w:val="24"/>
      <w:szCs w:val="24"/>
      <w:lang w:eastAsia="ja-JP"/>
    </w:rPr>
  </w:style>
  <w:style w:type="paragraph" w:customStyle="1" w:styleId="C084CB321639CE429E86B3CA740AABB0">
    <w:name w:val="C084CB321639CE429E86B3CA740AABB0"/>
    <w:rsid w:val="001949F2"/>
    <w:pPr>
      <w:spacing w:after="0" w:line="240" w:lineRule="auto"/>
    </w:pPr>
    <w:rPr>
      <w:sz w:val="24"/>
      <w:szCs w:val="24"/>
      <w:lang w:eastAsia="ja-JP"/>
    </w:rPr>
  </w:style>
  <w:style w:type="paragraph" w:customStyle="1" w:styleId="E540409B54146848A48B7F6DAE1E52C6">
    <w:name w:val="E540409B54146848A48B7F6DAE1E52C6"/>
    <w:rsid w:val="001949F2"/>
    <w:pPr>
      <w:spacing w:after="0" w:line="240" w:lineRule="auto"/>
    </w:pPr>
    <w:rPr>
      <w:sz w:val="24"/>
      <w:szCs w:val="24"/>
      <w:lang w:eastAsia="ja-JP"/>
    </w:rPr>
  </w:style>
  <w:style w:type="paragraph" w:customStyle="1" w:styleId="803AE14A1C623245A1124E618485FFEA">
    <w:name w:val="803AE14A1C623245A1124E618485FFEA"/>
    <w:rsid w:val="001949F2"/>
    <w:pPr>
      <w:spacing w:after="0" w:line="240" w:lineRule="auto"/>
    </w:pPr>
    <w:rPr>
      <w:sz w:val="24"/>
      <w:szCs w:val="24"/>
      <w:lang w:eastAsia="ja-JP"/>
    </w:rPr>
  </w:style>
  <w:style w:type="paragraph" w:customStyle="1" w:styleId="9F624CCD7DBFA747BF0234E5D29321EC">
    <w:name w:val="9F624CCD7DBFA747BF0234E5D29321EC"/>
    <w:rsid w:val="001949F2"/>
    <w:pPr>
      <w:spacing w:after="0" w:line="240" w:lineRule="auto"/>
    </w:pPr>
    <w:rPr>
      <w:sz w:val="24"/>
      <w:szCs w:val="24"/>
      <w:lang w:eastAsia="ja-JP"/>
    </w:rPr>
  </w:style>
  <w:style w:type="paragraph" w:customStyle="1" w:styleId="E4F2207C8FEE8744B426C2416CCEC61C">
    <w:name w:val="E4F2207C8FEE8744B426C2416CCEC61C"/>
    <w:rsid w:val="001949F2"/>
    <w:pPr>
      <w:spacing w:after="0" w:line="240" w:lineRule="auto"/>
    </w:pPr>
    <w:rPr>
      <w:sz w:val="24"/>
      <w:szCs w:val="24"/>
      <w:lang w:eastAsia="ja-JP"/>
    </w:rPr>
  </w:style>
  <w:style w:type="paragraph" w:customStyle="1" w:styleId="4008F46D2FB0E1498204BD82878E345D">
    <w:name w:val="4008F46D2FB0E1498204BD82878E345D"/>
    <w:rsid w:val="001949F2"/>
    <w:pPr>
      <w:spacing w:after="0" w:line="240" w:lineRule="auto"/>
    </w:pPr>
    <w:rPr>
      <w:sz w:val="24"/>
      <w:szCs w:val="24"/>
      <w:lang w:eastAsia="ja-JP"/>
    </w:rPr>
  </w:style>
  <w:style w:type="paragraph" w:customStyle="1" w:styleId="0EF28A2D75669F428EAE7C2E4B0B66D8">
    <w:name w:val="0EF28A2D75669F428EAE7C2E4B0B66D8"/>
    <w:rsid w:val="001949F2"/>
    <w:pPr>
      <w:spacing w:after="0" w:line="240" w:lineRule="auto"/>
    </w:pPr>
    <w:rPr>
      <w:sz w:val="24"/>
      <w:szCs w:val="24"/>
      <w:lang w:eastAsia="ja-JP"/>
    </w:rPr>
  </w:style>
  <w:style w:type="paragraph" w:customStyle="1" w:styleId="765C475C0BA0EC4E8EDD9831D0A4DA46">
    <w:name w:val="765C475C0BA0EC4E8EDD9831D0A4DA46"/>
    <w:rsid w:val="001949F2"/>
    <w:pPr>
      <w:spacing w:after="0" w:line="240" w:lineRule="auto"/>
    </w:pPr>
    <w:rPr>
      <w:sz w:val="24"/>
      <w:szCs w:val="24"/>
      <w:lang w:eastAsia="ja-JP"/>
    </w:rPr>
  </w:style>
  <w:style w:type="paragraph" w:customStyle="1" w:styleId="50594F638110854296D4415CF7802DE8">
    <w:name w:val="50594F638110854296D4415CF7802DE8"/>
    <w:rsid w:val="001949F2"/>
    <w:pPr>
      <w:spacing w:after="0" w:line="240" w:lineRule="auto"/>
    </w:pPr>
    <w:rPr>
      <w:sz w:val="24"/>
      <w:szCs w:val="24"/>
      <w:lang w:eastAsia="ja-JP"/>
    </w:rPr>
  </w:style>
  <w:style w:type="paragraph" w:customStyle="1" w:styleId="FC18A48BB7E5374FA052B8EBD261F825">
    <w:name w:val="FC18A48BB7E5374FA052B8EBD261F825"/>
    <w:rsid w:val="001949F2"/>
    <w:pPr>
      <w:spacing w:after="0" w:line="240" w:lineRule="auto"/>
    </w:pPr>
    <w:rPr>
      <w:sz w:val="24"/>
      <w:szCs w:val="24"/>
      <w:lang w:eastAsia="ja-JP"/>
    </w:rPr>
  </w:style>
  <w:style w:type="paragraph" w:customStyle="1" w:styleId="754E37A6903BFD4CAB9F7C5DC3E8CED7">
    <w:name w:val="754E37A6903BFD4CAB9F7C5DC3E8CED7"/>
    <w:rsid w:val="001949F2"/>
    <w:pPr>
      <w:spacing w:after="0" w:line="240" w:lineRule="auto"/>
    </w:pPr>
    <w:rPr>
      <w:sz w:val="24"/>
      <w:szCs w:val="24"/>
      <w:lang w:eastAsia="ja-JP"/>
    </w:rPr>
  </w:style>
  <w:style w:type="paragraph" w:customStyle="1" w:styleId="032DE39E23589C438DE2E2B1EA532EC0">
    <w:name w:val="032DE39E23589C438DE2E2B1EA532EC0"/>
    <w:rsid w:val="001949F2"/>
    <w:pPr>
      <w:spacing w:after="0" w:line="240" w:lineRule="auto"/>
    </w:pPr>
    <w:rPr>
      <w:sz w:val="24"/>
      <w:szCs w:val="24"/>
      <w:lang w:eastAsia="ja-JP"/>
    </w:rPr>
  </w:style>
  <w:style w:type="paragraph" w:customStyle="1" w:styleId="8FF0E910FBAAAF4E90506C70D114A1F6">
    <w:name w:val="8FF0E910FBAAAF4E90506C70D114A1F6"/>
    <w:rsid w:val="001949F2"/>
    <w:pPr>
      <w:spacing w:after="0" w:line="240" w:lineRule="auto"/>
    </w:pPr>
    <w:rPr>
      <w:sz w:val="24"/>
      <w:szCs w:val="24"/>
      <w:lang w:eastAsia="ja-JP"/>
    </w:rPr>
  </w:style>
  <w:style w:type="paragraph" w:customStyle="1" w:styleId="AAD8BDE5557DF445B102C9085996BFBE">
    <w:name w:val="AAD8BDE5557DF445B102C9085996BFBE"/>
    <w:rsid w:val="001949F2"/>
    <w:pPr>
      <w:spacing w:after="0" w:line="240" w:lineRule="auto"/>
    </w:pPr>
    <w:rPr>
      <w:sz w:val="24"/>
      <w:szCs w:val="24"/>
      <w:lang w:eastAsia="ja-JP"/>
    </w:rPr>
  </w:style>
  <w:style w:type="paragraph" w:customStyle="1" w:styleId="3C3A626EC924A546A138038BF91233EF">
    <w:name w:val="3C3A626EC924A546A138038BF91233EF"/>
    <w:rsid w:val="001949F2"/>
    <w:pPr>
      <w:spacing w:after="0" w:line="240" w:lineRule="auto"/>
    </w:pPr>
    <w:rPr>
      <w:sz w:val="24"/>
      <w:szCs w:val="24"/>
      <w:lang w:eastAsia="ja-JP"/>
    </w:rPr>
  </w:style>
  <w:style w:type="paragraph" w:customStyle="1" w:styleId="8BA6B8478632DA44AC6B8CAD64803C47">
    <w:name w:val="8BA6B8478632DA44AC6B8CAD64803C47"/>
    <w:rsid w:val="001949F2"/>
    <w:pPr>
      <w:spacing w:after="0" w:line="240" w:lineRule="auto"/>
    </w:pPr>
    <w:rPr>
      <w:sz w:val="24"/>
      <w:szCs w:val="24"/>
      <w:lang w:eastAsia="ja-JP"/>
    </w:rPr>
  </w:style>
  <w:style w:type="paragraph" w:customStyle="1" w:styleId="F01E9DDFD4217F40A6298D2B859D36F7">
    <w:name w:val="F01E9DDFD4217F40A6298D2B859D36F7"/>
    <w:rsid w:val="001949F2"/>
    <w:pPr>
      <w:spacing w:after="0" w:line="240" w:lineRule="auto"/>
    </w:pPr>
    <w:rPr>
      <w:sz w:val="24"/>
      <w:szCs w:val="24"/>
      <w:lang w:eastAsia="ja-JP"/>
    </w:rPr>
  </w:style>
  <w:style w:type="paragraph" w:customStyle="1" w:styleId="956E6BAD723DF344B1E36396DBB2E08B">
    <w:name w:val="956E6BAD723DF344B1E36396DBB2E08B"/>
    <w:rsid w:val="001949F2"/>
    <w:pPr>
      <w:spacing w:after="0" w:line="240" w:lineRule="auto"/>
    </w:pPr>
    <w:rPr>
      <w:sz w:val="24"/>
      <w:szCs w:val="24"/>
      <w:lang w:eastAsia="ja-JP"/>
    </w:rPr>
  </w:style>
  <w:style w:type="paragraph" w:customStyle="1" w:styleId="D9BF524B3BDE4249BB85C53F396B356C">
    <w:name w:val="D9BF524B3BDE4249BB85C53F396B356C"/>
    <w:rsid w:val="001949F2"/>
    <w:pPr>
      <w:spacing w:after="0" w:line="240" w:lineRule="auto"/>
    </w:pPr>
    <w:rPr>
      <w:sz w:val="24"/>
      <w:szCs w:val="24"/>
      <w:lang w:eastAsia="ja-JP"/>
    </w:rPr>
  </w:style>
  <w:style w:type="paragraph" w:customStyle="1" w:styleId="C4B47391B1695840A36AF13AD6CC8030">
    <w:name w:val="C4B47391B1695840A36AF13AD6CC8030"/>
    <w:rsid w:val="001949F2"/>
    <w:pPr>
      <w:spacing w:after="0" w:line="240" w:lineRule="auto"/>
    </w:pPr>
    <w:rPr>
      <w:sz w:val="24"/>
      <w:szCs w:val="24"/>
      <w:lang w:eastAsia="ja-JP"/>
    </w:rPr>
  </w:style>
  <w:style w:type="paragraph" w:customStyle="1" w:styleId="31948AF810184C40BFAD2B42E95F93AA">
    <w:name w:val="31948AF810184C40BFAD2B42E95F93AA"/>
    <w:rsid w:val="001949F2"/>
    <w:pPr>
      <w:spacing w:after="0" w:line="240" w:lineRule="auto"/>
    </w:pPr>
    <w:rPr>
      <w:sz w:val="24"/>
      <w:szCs w:val="24"/>
      <w:lang w:eastAsia="ja-JP"/>
    </w:rPr>
  </w:style>
  <w:style w:type="paragraph" w:customStyle="1" w:styleId="AE3562B3800CE6459A662ACE756235E9">
    <w:name w:val="AE3562B3800CE6459A662ACE756235E9"/>
    <w:rsid w:val="001949F2"/>
    <w:pPr>
      <w:spacing w:after="0" w:line="240" w:lineRule="auto"/>
    </w:pPr>
    <w:rPr>
      <w:sz w:val="24"/>
      <w:szCs w:val="24"/>
      <w:lang w:eastAsia="ja-JP"/>
    </w:rPr>
  </w:style>
  <w:style w:type="paragraph" w:customStyle="1" w:styleId="2EAFF24D4564E44EA09D2A2CB39D45C7">
    <w:name w:val="2EAFF24D4564E44EA09D2A2CB39D45C7"/>
    <w:rsid w:val="001949F2"/>
    <w:pPr>
      <w:spacing w:after="0" w:line="240" w:lineRule="auto"/>
    </w:pPr>
    <w:rPr>
      <w:sz w:val="24"/>
      <w:szCs w:val="24"/>
      <w:lang w:eastAsia="ja-JP"/>
    </w:rPr>
  </w:style>
  <w:style w:type="paragraph" w:customStyle="1" w:styleId="E63180566F8BB641A7AEC5DDC0C6E22F">
    <w:name w:val="E63180566F8BB641A7AEC5DDC0C6E22F"/>
    <w:rsid w:val="001949F2"/>
    <w:pPr>
      <w:spacing w:after="0" w:line="240" w:lineRule="auto"/>
    </w:pPr>
    <w:rPr>
      <w:sz w:val="24"/>
      <w:szCs w:val="24"/>
      <w:lang w:eastAsia="ja-JP"/>
    </w:rPr>
  </w:style>
  <w:style w:type="paragraph" w:customStyle="1" w:styleId="C5B912983010F94DB4BE72925434C632">
    <w:name w:val="C5B912983010F94DB4BE72925434C632"/>
    <w:rsid w:val="001949F2"/>
    <w:pPr>
      <w:spacing w:after="0" w:line="240" w:lineRule="auto"/>
    </w:pPr>
    <w:rPr>
      <w:sz w:val="24"/>
      <w:szCs w:val="24"/>
      <w:lang w:eastAsia="ja-JP"/>
    </w:rPr>
  </w:style>
  <w:style w:type="paragraph" w:customStyle="1" w:styleId="548C40BB76826E4C935A014B2AEEF23E">
    <w:name w:val="548C40BB76826E4C935A014B2AEEF23E"/>
    <w:rsid w:val="001949F2"/>
    <w:pPr>
      <w:spacing w:after="0" w:line="240" w:lineRule="auto"/>
    </w:pPr>
    <w:rPr>
      <w:sz w:val="24"/>
      <w:szCs w:val="24"/>
      <w:lang w:eastAsia="ja-JP"/>
    </w:rPr>
  </w:style>
  <w:style w:type="paragraph" w:customStyle="1" w:styleId="6CDF3CC448EBB24DA919AFFB49C9F6A1">
    <w:name w:val="6CDF3CC448EBB24DA919AFFB49C9F6A1"/>
    <w:rsid w:val="001949F2"/>
    <w:pPr>
      <w:spacing w:after="0" w:line="240" w:lineRule="auto"/>
    </w:pPr>
    <w:rPr>
      <w:sz w:val="24"/>
      <w:szCs w:val="24"/>
      <w:lang w:eastAsia="ja-JP"/>
    </w:rPr>
  </w:style>
  <w:style w:type="paragraph" w:customStyle="1" w:styleId="DCBA07078B0F53409C94C408D1B878BB">
    <w:name w:val="DCBA07078B0F53409C94C408D1B878BB"/>
    <w:rsid w:val="001949F2"/>
    <w:pPr>
      <w:spacing w:after="0" w:line="240" w:lineRule="auto"/>
    </w:pPr>
    <w:rPr>
      <w:sz w:val="24"/>
      <w:szCs w:val="24"/>
      <w:lang w:eastAsia="ja-JP"/>
    </w:rPr>
  </w:style>
  <w:style w:type="paragraph" w:customStyle="1" w:styleId="CD379D664352EE4BBB1F1AA9AC9953A0">
    <w:name w:val="CD379D664352EE4BBB1F1AA9AC9953A0"/>
    <w:rsid w:val="001949F2"/>
    <w:pPr>
      <w:spacing w:after="0" w:line="240" w:lineRule="auto"/>
    </w:pPr>
    <w:rPr>
      <w:sz w:val="24"/>
      <w:szCs w:val="24"/>
      <w:lang w:eastAsia="ja-JP"/>
    </w:rPr>
  </w:style>
  <w:style w:type="paragraph" w:customStyle="1" w:styleId="D5A1B7852743C542972FED6FE238F5CF">
    <w:name w:val="D5A1B7852743C542972FED6FE238F5CF"/>
    <w:rsid w:val="001949F2"/>
    <w:pPr>
      <w:spacing w:after="0" w:line="240" w:lineRule="auto"/>
    </w:pPr>
    <w:rPr>
      <w:sz w:val="24"/>
      <w:szCs w:val="24"/>
      <w:lang w:eastAsia="ja-JP"/>
    </w:rPr>
  </w:style>
  <w:style w:type="paragraph" w:customStyle="1" w:styleId="EF000885341C2E4A94E18E30819F8004">
    <w:name w:val="EF000885341C2E4A94E18E30819F8004"/>
    <w:rsid w:val="001949F2"/>
    <w:pPr>
      <w:spacing w:after="0" w:line="240" w:lineRule="auto"/>
    </w:pPr>
    <w:rPr>
      <w:sz w:val="24"/>
      <w:szCs w:val="24"/>
      <w:lang w:eastAsia="ja-JP"/>
    </w:rPr>
  </w:style>
  <w:style w:type="paragraph" w:customStyle="1" w:styleId="F6CBFB0FE41BF943957609EDC1FB5A93">
    <w:name w:val="F6CBFB0FE41BF943957609EDC1FB5A93"/>
    <w:rsid w:val="001949F2"/>
    <w:pPr>
      <w:spacing w:after="0" w:line="240" w:lineRule="auto"/>
    </w:pPr>
    <w:rPr>
      <w:sz w:val="24"/>
      <w:szCs w:val="24"/>
      <w:lang w:eastAsia="ja-JP"/>
    </w:rPr>
  </w:style>
  <w:style w:type="paragraph" w:customStyle="1" w:styleId="D7174DB29BE3354C98271B2AE7385C44">
    <w:name w:val="D7174DB29BE3354C98271B2AE7385C44"/>
    <w:rsid w:val="001949F2"/>
    <w:pPr>
      <w:spacing w:after="0" w:line="240" w:lineRule="auto"/>
    </w:pPr>
    <w:rPr>
      <w:sz w:val="24"/>
      <w:szCs w:val="24"/>
      <w:lang w:eastAsia="ja-JP"/>
    </w:rPr>
  </w:style>
  <w:style w:type="paragraph" w:customStyle="1" w:styleId="7AA353E7B6E7D04DA0926C75C88A0EC5">
    <w:name w:val="7AA353E7B6E7D04DA0926C75C88A0EC5"/>
    <w:rsid w:val="001949F2"/>
    <w:pPr>
      <w:spacing w:after="0" w:line="240" w:lineRule="auto"/>
    </w:pPr>
    <w:rPr>
      <w:sz w:val="24"/>
      <w:szCs w:val="24"/>
      <w:lang w:eastAsia="ja-JP"/>
    </w:rPr>
  </w:style>
  <w:style w:type="paragraph" w:customStyle="1" w:styleId="5F28C8AC5F71F74080AAC5C20F41FA52">
    <w:name w:val="5F28C8AC5F71F74080AAC5C20F41FA52"/>
    <w:rsid w:val="001949F2"/>
    <w:pPr>
      <w:spacing w:after="0" w:line="240" w:lineRule="auto"/>
    </w:pPr>
    <w:rPr>
      <w:sz w:val="24"/>
      <w:szCs w:val="24"/>
      <w:lang w:eastAsia="ja-JP"/>
    </w:rPr>
  </w:style>
  <w:style w:type="paragraph" w:customStyle="1" w:styleId="A3500DE68A43CA47B1F2B1CCBE3E8C6B">
    <w:name w:val="A3500DE68A43CA47B1F2B1CCBE3E8C6B"/>
    <w:rsid w:val="001949F2"/>
    <w:pPr>
      <w:spacing w:after="0" w:line="240" w:lineRule="auto"/>
    </w:pPr>
    <w:rPr>
      <w:sz w:val="24"/>
      <w:szCs w:val="24"/>
      <w:lang w:eastAsia="ja-JP"/>
    </w:rPr>
  </w:style>
  <w:style w:type="paragraph" w:customStyle="1" w:styleId="12DF866C3703B74B98ABEE8676FF043A">
    <w:name w:val="12DF866C3703B74B98ABEE8676FF043A"/>
    <w:rsid w:val="001949F2"/>
    <w:pPr>
      <w:spacing w:after="0" w:line="240" w:lineRule="auto"/>
    </w:pPr>
    <w:rPr>
      <w:sz w:val="24"/>
      <w:szCs w:val="24"/>
      <w:lang w:eastAsia="ja-JP"/>
    </w:rPr>
  </w:style>
  <w:style w:type="paragraph" w:customStyle="1" w:styleId="9712EA2BEA138542962B22BDB87E322D">
    <w:name w:val="9712EA2BEA138542962B22BDB87E322D"/>
    <w:rsid w:val="001949F2"/>
    <w:pPr>
      <w:spacing w:after="0" w:line="240" w:lineRule="auto"/>
    </w:pPr>
    <w:rPr>
      <w:sz w:val="24"/>
      <w:szCs w:val="24"/>
      <w:lang w:eastAsia="ja-JP"/>
    </w:rPr>
  </w:style>
  <w:style w:type="paragraph" w:customStyle="1" w:styleId="99D9D5947C133849A51C39FB58D9F3BA">
    <w:name w:val="99D9D5947C133849A51C39FB58D9F3BA"/>
    <w:rsid w:val="001949F2"/>
    <w:pPr>
      <w:spacing w:after="0" w:line="240" w:lineRule="auto"/>
    </w:pPr>
    <w:rPr>
      <w:sz w:val="24"/>
      <w:szCs w:val="24"/>
      <w:lang w:eastAsia="ja-JP"/>
    </w:rPr>
  </w:style>
  <w:style w:type="paragraph" w:customStyle="1" w:styleId="DF3D763BC6B77D45980E3FAE6FE7442B">
    <w:name w:val="DF3D763BC6B77D45980E3FAE6FE7442B"/>
    <w:rsid w:val="001949F2"/>
    <w:pPr>
      <w:spacing w:after="0" w:line="240" w:lineRule="auto"/>
    </w:pPr>
    <w:rPr>
      <w:sz w:val="24"/>
      <w:szCs w:val="24"/>
      <w:lang w:eastAsia="ja-JP"/>
    </w:rPr>
  </w:style>
  <w:style w:type="paragraph" w:customStyle="1" w:styleId="2B77AC3B4DE0904E9983CF929F6F9D0F">
    <w:name w:val="2B77AC3B4DE0904E9983CF929F6F9D0F"/>
    <w:rsid w:val="001949F2"/>
    <w:pPr>
      <w:spacing w:after="0" w:line="240" w:lineRule="auto"/>
    </w:pPr>
    <w:rPr>
      <w:sz w:val="24"/>
      <w:szCs w:val="24"/>
      <w:lang w:eastAsia="ja-JP"/>
    </w:rPr>
  </w:style>
  <w:style w:type="paragraph" w:customStyle="1" w:styleId="CF63A7D21636184CA22738CA21D9DE26">
    <w:name w:val="CF63A7D21636184CA22738CA21D9DE26"/>
    <w:rsid w:val="001949F2"/>
    <w:pPr>
      <w:spacing w:after="0" w:line="240" w:lineRule="auto"/>
    </w:pPr>
    <w:rPr>
      <w:sz w:val="24"/>
      <w:szCs w:val="24"/>
      <w:lang w:eastAsia="ja-JP"/>
    </w:rPr>
  </w:style>
  <w:style w:type="paragraph" w:customStyle="1" w:styleId="0F1BBBA5A553B0428C938735C8CE48A0">
    <w:name w:val="0F1BBBA5A553B0428C938735C8CE48A0"/>
    <w:rsid w:val="001949F2"/>
    <w:pPr>
      <w:spacing w:after="0" w:line="240" w:lineRule="auto"/>
    </w:pPr>
    <w:rPr>
      <w:sz w:val="24"/>
      <w:szCs w:val="24"/>
      <w:lang w:eastAsia="ja-JP"/>
    </w:rPr>
  </w:style>
  <w:style w:type="paragraph" w:customStyle="1" w:styleId="8DA2F6F48ED55342B2341C481329AD9C">
    <w:name w:val="8DA2F6F48ED55342B2341C481329AD9C"/>
    <w:rsid w:val="001949F2"/>
    <w:pPr>
      <w:spacing w:after="0" w:line="240" w:lineRule="auto"/>
    </w:pPr>
    <w:rPr>
      <w:sz w:val="24"/>
      <w:szCs w:val="24"/>
      <w:lang w:eastAsia="ja-JP"/>
    </w:rPr>
  </w:style>
  <w:style w:type="paragraph" w:customStyle="1" w:styleId="4CE3D9358432E24291A970FF8AF7B8B9">
    <w:name w:val="4CE3D9358432E24291A970FF8AF7B8B9"/>
    <w:rsid w:val="001949F2"/>
    <w:pPr>
      <w:spacing w:after="0" w:line="240" w:lineRule="auto"/>
    </w:pPr>
    <w:rPr>
      <w:sz w:val="24"/>
      <w:szCs w:val="24"/>
      <w:lang w:eastAsia="ja-JP"/>
    </w:rPr>
  </w:style>
  <w:style w:type="paragraph" w:customStyle="1" w:styleId="B4DF9677B300E94FBFCC6338F5206A6A">
    <w:name w:val="B4DF9677B300E94FBFCC6338F5206A6A"/>
    <w:rsid w:val="001949F2"/>
    <w:pPr>
      <w:spacing w:after="0" w:line="240" w:lineRule="auto"/>
    </w:pPr>
    <w:rPr>
      <w:sz w:val="24"/>
      <w:szCs w:val="24"/>
      <w:lang w:eastAsia="ja-JP"/>
    </w:rPr>
  </w:style>
  <w:style w:type="paragraph" w:customStyle="1" w:styleId="3358E1F53B182F4A9A48E31DDC34A7F2">
    <w:name w:val="3358E1F53B182F4A9A48E31DDC34A7F2"/>
    <w:rsid w:val="001949F2"/>
    <w:pPr>
      <w:spacing w:after="0" w:line="240" w:lineRule="auto"/>
    </w:pPr>
    <w:rPr>
      <w:sz w:val="24"/>
      <w:szCs w:val="24"/>
      <w:lang w:eastAsia="ja-JP"/>
    </w:rPr>
  </w:style>
  <w:style w:type="paragraph" w:customStyle="1" w:styleId="05EDBEA326EC8F4F8BE5A7BDAADEAA7B">
    <w:name w:val="05EDBEA326EC8F4F8BE5A7BDAADEAA7B"/>
    <w:rsid w:val="001949F2"/>
    <w:pPr>
      <w:spacing w:after="0" w:line="240" w:lineRule="auto"/>
    </w:pPr>
    <w:rPr>
      <w:sz w:val="24"/>
      <w:szCs w:val="24"/>
      <w:lang w:eastAsia="ja-JP"/>
    </w:rPr>
  </w:style>
  <w:style w:type="paragraph" w:customStyle="1" w:styleId="9D6794A5A3BE7C4A84D5DABB38DAD1EC">
    <w:name w:val="9D6794A5A3BE7C4A84D5DABB38DAD1EC"/>
    <w:rsid w:val="001949F2"/>
    <w:pPr>
      <w:spacing w:after="0" w:line="240" w:lineRule="auto"/>
    </w:pPr>
    <w:rPr>
      <w:sz w:val="24"/>
      <w:szCs w:val="24"/>
      <w:lang w:eastAsia="ja-JP"/>
    </w:rPr>
  </w:style>
  <w:style w:type="paragraph" w:customStyle="1" w:styleId="88C0F3337C89544AB91CC4E33B2BD5E9">
    <w:name w:val="88C0F3337C89544AB91CC4E33B2BD5E9"/>
    <w:rsid w:val="001949F2"/>
    <w:pPr>
      <w:spacing w:after="0" w:line="240" w:lineRule="auto"/>
    </w:pPr>
    <w:rPr>
      <w:sz w:val="24"/>
      <w:szCs w:val="24"/>
      <w:lang w:eastAsia="ja-JP"/>
    </w:rPr>
  </w:style>
  <w:style w:type="paragraph" w:customStyle="1" w:styleId="16C7E50FC5BDCD4CA377EEE010CB2294">
    <w:name w:val="16C7E50FC5BDCD4CA377EEE010CB2294"/>
    <w:rsid w:val="001949F2"/>
    <w:pPr>
      <w:spacing w:after="0" w:line="240" w:lineRule="auto"/>
    </w:pPr>
    <w:rPr>
      <w:sz w:val="24"/>
      <w:szCs w:val="24"/>
      <w:lang w:eastAsia="ja-JP"/>
    </w:rPr>
  </w:style>
  <w:style w:type="paragraph" w:customStyle="1" w:styleId="C09CEDB34C60E1488BEF2E29DF271E36">
    <w:name w:val="C09CEDB34C60E1488BEF2E29DF271E36"/>
    <w:rsid w:val="001949F2"/>
    <w:pPr>
      <w:spacing w:after="0" w:line="240" w:lineRule="auto"/>
    </w:pPr>
    <w:rPr>
      <w:sz w:val="24"/>
      <w:szCs w:val="24"/>
      <w:lang w:eastAsia="ja-JP"/>
    </w:rPr>
  </w:style>
  <w:style w:type="paragraph" w:customStyle="1" w:styleId="4FB799446063D244930B3C0ACB0358BF">
    <w:name w:val="4FB799446063D244930B3C0ACB0358BF"/>
    <w:rsid w:val="001949F2"/>
    <w:pPr>
      <w:spacing w:after="0" w:line="240" w:lineRule="auto"/>
    </w:pPr>
    <w:rPr>
      <w:sz w:val="24"/>
      <w:szCs w:val="24"/>
      <w:lang w:eastAsia="ja-JP"/>
    </w:rPr>
  </w:style>
  <w:style w:type="paragraph" w:customStyle="1" w:styleId="0908DC64227B784CB3926F2B80EE9C77">
    <w:name w:val="0908DC64227B784CB3926F2B80EE9C77"/>
    <w:rsid w:val="001949F2"/>
    <w:pPr>
      <w:spacing w:after="0" w:line="240" w:lineRule="auto"/>
    </w:pPr>
    <w:rPr>
      <w:sz w:val="24"/>
      <w:szCs w:val="24"/>
      <w:lang w:eastAsia="ja-JP"/>
    </w:rPr>
  </w:style>
  <w:style w:type="paragraph" w:customStyle="1" w:styleId="A8F778DD95FFD346ADE1E6AEB3CBE0D0">
    <w:name w:val="A8F778DD95FFD346ADE1E6AEB3CBE0D0"/>
    <w:rsid w:val="001949F2"/>
    <w:pPr>
      <w:spacing w:after="0" w:line="240" w:lineRule="auto"/>
    </w:pPr>
    <w:rPr>
      <w:sz w:val="24"/>
      <w:szCs w:val="24"/>
      <w:lang w:eastAsia="ja-JP"/>
    </w:rPr>
  </w:style>
  <w:style w:type="paragraph" w:customStyle="1" w:styleId="74E3AE09822C7145844528D10BD33427">
    <w:name w:val="74E3AE09822C7145844528D10BD33427"/>
    <w:rsid w:val="001949F2"/>
    <w:pPr>
      <w:spacing w:after="0" w:line="240" w:lineRule="auto"/>
    </w:pPr>
    <w:rPr>
      <w:sz w:val="24"/>
      <w:szCs w:val="24"/>
      <w:lang w:eastAsia="ja-JP"/>
    </w:rPr>
  </w:style>
  <w:style w:type="paragraph" w:customStyle="1" w:styleId="5E46A4B8596B1541B0C6BCB4EFED7A52">
    <w:name w:val="5E46A4B8596B1541B0C6BCB4EFED7A52"/>
    <w:rsid w:val="001949F2"/>
    <w:pPr>
      <w:spacing w:after="0" w:line="240" w:lineRule="auto"/>
    </w:pPr>
    <w:rPr>
      <w:sz w:val="24"/>
      <w:szCs w:val="24"/>
      <w:lang w:eastAsia="ja-JP"/>
    </w:rPr>
  </w:style>
  <w:style w:type="paragraph" w:customStyle="1" w:styleId="CA9A8B693E3BF942BE9F5FE80E8A1064">
    <w:name w:val="CA9A8B693E3BF942BE9F5FE80E8A1064"/>
    <w:rsid w:val="001949F2"/>
    <w:pPr>
      <w:spacing w:after="0" w:line="240" w:lineRule="auto"/>
    </w:pPr>
    <w:rPr>
      <w:sz w:val="24"/>
      <w:szCs w:val="24"/>
      <w:lang w:eastAsia="ja-JP"/>
    </w:rPr>
  </w:style>
  <w:style w:type="paragraph" w:customStyle="1" w:styleId="419860AF473DA84093745DD84A45AFB1">
    <w:name w:val="419860AF473DA84093745DD84A45AFB1"/>
    <w:rsid w:val="001949F2"/>
    <w:pPr>
      <w:spacing w:after="0" w:line="240" w:lineRule="auto"/>
    </w:pPr>
    <w:rPr>
      <w:sz w:val="24"/>
      <w:szCs w:val="24"/>
      <w:lang w:eastAsia="ja-JP"/>
    </w:rPr>
  </w:style>
  <w:style w:type="paragraph" w:customStyle="1" w:styleId="4F6BE5B02B27574AA6C56745523F366C">
    <w:name w:val="4F6BE5B02B27574AA6C56745523F366C"/>
    <w:rsid w:val="001949F2"/>
    <w:pPr>
      <w:spacing w:after="0" w:line="240" w:lineRule="auto"/>
    </w:pPr>
    <w:rPr>
      <w:sz w:val="24"/>
      <w:szCs w:val="24"/>
      <w:lang w:eastAsia="ja-JP"/>
    </w:rPr>
  </w:style>
  <w:style w:type="paragraph" w:customStyle="1" w:styleId="0D41E582B7C4C84E9E5138108E043200">
    <w:name w:val="0D41E582B7C4C84E9E5138108E043200"/>
    <w:rsid w:val="001949F2"/>
    <w:pPr>
      <w:spacing w:after="0" w:line="240" w:lineRule="auto"/>
    </w:pPr>
    <w:rPr>
      <w:sz w:val="24"/>
      <w:szCs w:val="24"/>
      <w:lang w:eastAsia="ja-JP"/>
    </w:rPr>
  </w:style>
  <w:style w:type="paragraph" w:customStyle="1" w:styleId="CCC7213D5785504C8E6DE73A3C672269">
    <w:name w:val="CCC7213D5785504C8E6DE73A3C672269"/>
    <w:rsid w:val="001949F2"/>
    <w:pPr>
      <w:spacing w:after="0" w:line="240" w:lineRule="auto"/>
    </w:pPr>
    <w:rPr>
      <w:sz w:val="24"/>
      <w:szCs w:val="24"/>
      <w:lang w:eastAsia="ja-JP"/>
    </w:rPr>
  </w:style>
  <w:style w:type="paragraph" w:customStyle="1" w:styleId="F65A8AD2A03E6C4E89FE2558A7D9A82E">
    <w:name w:val="F65A8AD2A03E6C4E89FE2558A7D9A82E"/>
    <w:rsid w:val="001949F2"/>
    <w:pPr>
      <w:spacing w:after="0" w:line="240" w:lineRule="auto"/>
    </w:pPr>
    <w:rPr>
      <w:sz w:val="24"/>
      <w:szCs w:val="24"/>
      <w:lang w:eastAsia="ja-JP"/>
    </w:rPr>
  </w:style>
  <w:style w:type="paragraph" w:customStyle="1" w:styleId="0EB319631991AF4C93AD320B67FFDD28">
    <w:name w:val="0EB319631991AF4C93AD320B67FFDD28"/>
    <w:rsid w:val="001949F2"/>
    <w:pPr>
      <w:spacing w:after="0" w:line="240" w:lineRule="auto"/>
    </w:pPr>
    <w:rPr>
      <w:sz w:val="24"/>
      <w:szCs w:val="24"/>
      <w:lang w:eastAsia="ja-JP"/>
    </w:rPr>
  </w:style>
  <w:style w:type="paragraph" w:customStyle="1" w:styleId="029EC741FE590042906BA68A59CA35D4">
    <w:name w:val="029EC741FE590042906BA68A59CA35D4"/>
    <w:rsid w:val="001949F2"/>
    <w:pPr>
      <w:spacing w:after="0" w:line="240" w:lineRule="auto"/>
    </w:pPr>
    <w:rPr>
      <w:sz w:val="24"/>
      <w:szCs w:val="24"/>
      <w:lang w:eastAsia="ja-JP"/>
    </w:rPr>
  </w:style>
  <w:style w:type="paragraph" w:customStyle="1" w:styleId="EB526C04E0A6A44BA30D4169FF810914">
    <w:name w:val="EB526C04E0A6A44BA30D4169FF810914"/>
    <w:rsid w:val="001949F2"/>
    <w:pPr>
      <w:spacing w:after="0" w:line="240" w:lineRule="auto"/>
    </w:pPr>
    <w:rPr>
      <w:sz w:val="24"/>
      <w:szCs w:val="24"/>
      <w:lang w:eastAsia="ja-JP"/>
    </w:rPr>
  </w:style>
  <w:style w:type="paragraph" w:customStyle="1" w:styleId="212A9391F5D61144B9A13D980C510799">
    <w:name w:val="212A9391F5D61144B9A13D980C510799"/>
    <w:rsid w:val="001949F2"/>
    <w:pPr>
      <w:spacing w:after="0" w:line="240" w:lineRule="auto"/>
    </w:pPr>
    <w:rPr>
      <w:sz w:val="24"/>
      <w:szCs w:val="24"/>
      <w:lang w:eastAsia="ja-JP"/>
    </w:rPr>
  </w:style>
  <w:style w:type="paragraph" w:customStyle="1" w:styleId="89BD8A5D6E79CB44939A66A935F743E3">
    <w:name w:val="89BD8A5D6E79CB44939A66A935F743E3"/>
    <w:rsid w:val="001949F2"/>
    <w:pPr>
      <w:spacing w:after="0" w:line="240" w:lineRule="auto"/>
    </w:pPr>
    <w:rPr>
      <w:sz w:val="24"/>
      <w:szCs w:val="24"/>
      <w:lang w:eastAsia="ja-JP"/>
    </w:rPr>
  </w:style>
  <w:style w:type="paragraph" w:customStyle="1" w:styleId="C5B045AA43739B4C820EB7FD9735C690">
    <w:name w:val="C5B045AA43739B4C820EB7FD9735C690"/>
    <w:rsid w:val="001949F2"/>
    <w:pPr>
      <w:spacing w:after="0" w:line="240" w:lineRule="auto"/>
    </w:pPr>
    <w:rPr>
      <w:sz w:val="24"/>
      <w:szCs w:val="24"/>
      <w:lang w:eastAsia="ja-JP"/>
    </w:rPr>
  </w:style>
  <w:style w:type="paragraph" w:customStyle="1" w:styleId="DF74184ADA750A409B3DA331E2E2173D">
    <w:name w:val="DF74184ADA750A409B3DA331E2E2173D"/>
    <w:rsid w:val="001949F2"/>
    <w:pPr>
      <w:spacing w:after="0" w:line="240" w:lineRule="auto"/>
    </w:pPr>
    <w:rPr>
      <w:sz w:val="24"/>
      <w:szCs w:val="24"/>
      <w:lang w:eastAsia="ja-JP"/>
    </w:rPr>
  </w:style>
  <w:style w:type="paragraph" w:customStyle="1" w:styleId="7B6482BE899F984D97AD694E8A28B324">
    <w:name w:val="7B6482BE899F984D97AD694E8A28B324"/>
    <w:rsid w:val="001949F2"/>
    <w:pPr>
      <w:spacing w:after="0" w:line="240" w:lineRule="auto"/>
    </w:pPr>
    <w:rPr>
      <w:sz w:val="24"/>
      <w:szCs w:val="24"/>
      <w:lang w:eastAsia="ja-JP"/>
    </w:rPr>
  </w:style>
  <w:style w:type="paragraph" w:customStyle="1" w:styleId="7752A1015FBBE943AC3A2C22D48DA51C">
    <w:name w:val="7752A1015FBBE943AC3A2C22D48DA51C"/>
    <w:rsid w:val="001949F2"/>
    <w:pPr>
      <w:spacing w:after="0" w:line="240" w:lineRule="auto"/>
    </w:pPr>
    <w:rPr>
      <w:sz w:val="24"/>
      <w:szCs w:val="24"/>
      <w:lang w:eastAsia="ja-JP"/>
    </w:rPr>
  </w:style>
  <w:style w:type="paragraph" w:customStyle="1" w:styleId="2DCA513EF19C8545A057F6A8249AD542">
    <w:name w:val="2DCA513EF19C8545A057F6A8249AD542"/>
    <w:rsid w:val="001949F2"/>
    <w:pPr>
      <w:spacing w:after="0" w:line="240" w:lineRule="auto"/>
    </w:pPr>
    <w:rPr>
      <w:sz w:val="24"/>
      <w:szCs w:val="24"/>
      <w:lang w:eastAsia="ja-JP"/>
    </w:rPr>
  </w:style>
  <w:style w:type="paragraph" w:customStyle="1" w:styleId="3E48331A70C8E34683D783B1E498220B">
    <w:name w:val="3E48331A70C8E34683D783B1E498220B"/>
    <w:rsid w:val="001949F2"/>
    <w:pPr>
      <w:spacing w:after="0" w:line="240" w:lineRule="auto"/>
    </w:pPr>
    <w:rPr>
      <w:sz w:val="24"/>
      <w:szCs w:val="24"/>
      <w:lang w:eastAsia="ja-JP"/>
    </w:rPr>
  </w:style>
  <w:style w:type="paragraph" w:customStyle="1" w:styleId="3408871F2454D147A7CD0709C6CED4D7">
    <w:name w:val="3408871F2454D147A7CD0709C6CED4D7"/>
    <w:rsid w:val="001949F2"/>
    <w:pPr>
      <w:spacing w:after="0" w:line="240" w:lineRule="auto"/>
    </w:pPr>
    <w:rPr>
      <w:sz w:val="24"/>
      <w:szCs w:val="24"/>
      <w:lang w:eastAsia="ja-JP"/>
    </w:rPr>
  </w:style>
  <w:style w:type="paragraph" w:customStyle="1" w:styleId="83684B02F7CA9C4AA7A0E4DC7FA1FBB5">
    <w:name w:val="83684B02F7CA9C4AA7A0E4DC7FA1FBB5"/>
    <w:rsid w:val="001949F2"/>
    <w:pPr>
      <w:spacing w:after="0" w:line="240" w:lineRule="auto"/>
    </w:pPr>
    <w:rPr>
      <w:sz w:val="24"/>
      <w:szCs w:val="24"/>
      <w:lang w:eastAsia="ja-JP"/>
    </w:rPr>
  </w:style>
  <w:style w:type="paragraph" w:customStyle="1" w:styleId="6458CED025FF7F46AE2B5BDA32AC76B5">
    <w:name w:val="6458CED025FF7F46AE2B5BDA32AC76B5"/>
    <w:rsid w:val="001949F2"/>
    <w:pPr>
      <w:spacing w:after="0" w:line="240" w:lineRule="auto"/>
    </w:pPr>
    <w:rPr>
      <w:sz w:val="24"/>
      <w:szCs w:val="24"/>
      <w:lang w:eastAsia="ja-JP"/>
    </w:rPr>
  </w:style>
  <w:style w:type="paragraph" w:customStyle="1" w:styleId="8EA7B22B9149F44896638787EC9023B7">
    <w:name w:val="8EA7B22B9149F44896638787EC9023B7"/>
    <w:rsid w:val="001949F2"/>
    <w:pPr>
      <w:spacing w:after="0" w:line="240" w:lineRule="auto"/>
    </w:pPr>
    <w:rPr>
      <w:sz w:val="24"/>
      <w:szCs w:val="24"/>
      <w:lang w:eastAsia="ja-JP"/>
    </w:rPr>
  </w:style>
  <w:style w:type="paragraph" w:customStyle="1" w:styleId="0E89FC02D75817478C660C08C5D6877C">
    <w:name w:val="0E89FC02D75817478C660C08C5D6877C"/>
    <w:rsid w:val="001949F2"/>
    <w:pPr>
      <w:spacing w:after="0" w:line="240" w:lineRule="auto"/>
    </w:pPr>
    <w:rPr>
      <w:sz w:val="24"/>
      <w:szCs w:val="24"/>
      <w:lang w:eastAsia="ja-JP"/>
    </w:rPr>
  </w:style>
  <w:style w:type="paragraph" w:customStyle="1" w:styleId="B6E798FC2DBA6847A62866F95B973C3B">
    <w:name w:val="B6E798FC2DBA6847A62866F95B973C3B"/>
    <w:rsid w:val="001949F2"/>
    <w:pPr>
      <w:spacing w:after="0" w:line="240" w:lineRule="auto"/>
    </w:pPr>
    <w:rPr>
      <w:sz w:val="24"/>
      <w:szCs w:val="24"/>
      <w:lang w:eastAsia="ja-JP"/>
    </w:rPr>
  </w:style>
  <w:style w:type="paragraph" w:customStyle="1" w:styleId="6ABD9D98F34C6E42AA73AD9AAF118023">
    <w:name w:val="6ABD9D98F34C6E42AA73AD9AAF118023"/>
    <w:rsid w:val="001949F2"/>
    <w:pPr>
      <w:spacing w:after="0" w:line="240" w:lineRule="auto"/>
    </w:pPr>
    <w:rPr>
      <w:sz w:val="24"/>
      <w:szCs w:val="24"/>
      <w:lang w:eastAsia="ja-JP"/>
    </w:rPr>
  </w:style>
  <w:style w:type="paragraph" w:customStyle="1" w:styleId="062377A3E76B784089FC11BFC6445BC8">
    <w:name w:val="062377A3E76B784089FC11BFC6445BC8"/>
    <w:rsid w:val="001949F2"/>
    <w:pPr>
      <w:spacing w:after="0" w:line="240" w:lineRule="auto"/>
    </w:pPr>
    <w:rPr>
      <w:sz w:val="24"/>
      <w:szCs w:val="24"/>
      <w:lang w:eastAsia="ja-JP"/>
    </w:rPr>
  </w:style>
  <w:style w:type="paragraph" w:customStyle="1" w:styleId="36818471FDF4E84B87B7218B288241BB">
    <w:name w:val="36818471FDF4E84B87B7218B288241BB"/>
    <w:rsid w:val="001949F2"/>
    <w:pPr>
      <w:spacing w:after="0" w:line="240" w:lineRule="auto"/>
    </w:pPr>
    <w:rPr>
      <w:sz w:val="24"/>
      <w:szCs w:val="24"/>
      <w:lang w:eastAsia="ja-JP"/>
    </w:rPr>
  </w:style>
  <w:style w:type="paragraph" w:customStyle="1" w:styleId="1BDF8AA2379ABB4FB2ED6BEF93803E84">
    <w:name w:val="1BDF8AA2379ABB4FB2ED6BEF93803E84"/>
    <w:rsid w:val="001949F2"/>
    <w:pPr>
      <w:spacing w:after="0" w:line="240" w:lineRule="auto"/>
    </w:pPr>
    <w:rPr>
      <w:sz w:val="24"/>
      <w:szCs w:val="24"/>
      <w:lang w:eastAsia="ja-JP"/>
    </w:rPr>
  </w:style>
  <w:style w:type="paragraph" w:customStyle="1" w:styleId="BDFED2F031A6034EBFD3FC1B6C757CEC">
    <w:name w:val="BDFED2F031A6034EBFD3FC1B6C757CEC"/>
    <w:rsid w:val="001949F2"/>
    <w:pPr>
      <w:spacing w:after="0" w:line="240" w:lineRule="auto"/>
    </w:pPr>
    <w:rPr>
      <w:sz w:val="24"/>
      <w:szCs w:val="24"/>
      <w:lang w:eastAsia="ja-JP"/>
    </w:rPr>
  </w:style>
  <w:style w:type="paragraph" w:customStyle="1" w:styleId="F0B1569068A9CC4FAF8F1A59C99FEAE1">
    <w:name w:val="F0B1569068A9CC4FAF8F1A59C99FEAE1"/>
    <w:rsid w:val="001949F2"/>
    <w:pPr>
      <w:spacing w:after="0" w:line="240" w:lineRule="auto"/>
    </w:pPr>
    <w:rPr>
      <w:sz w:val="24"/>
      <w:szCs w:val="24"/>
      <w:lang w:eastAsia="ja-JP"/>
    </w:rPr>
  </w:style>
  <w:style w:type="paragraph" w:customStyle="1" w:styleId="E310C418A6CEDD43AA81B88008977B91">
    <w:name w:val="E310C418A6CEDD43AA81B88008977B91"/>
    <w:rsid w:val="001949F2"/>
    <w:pPr>
      <w:spacing w:after="0" w:line="240" w:lineRule="auto"/>
    </w:pPr>
    <w:rPr>
      <w:sz w:val="24"/>
      <w:szCs w:val="24"/>
      <w:lang w:eastAsia="ja-JP"/>
    </w:rPr>
  </w:style>
  <w:style w:type="paragraph" w:customStyle="1" w:styleId="CE1F2086A9767F42955F9322104E42EC">
    <w:name w:val="CE1F2086A9767F42955F9322104E42EC"/>
    <w:rsid w:val="001949F2"/>
    <w:pPr>
      <w:spacing w:after="0" w:line="240" w:lineRule="auto"/>
    </w:pPr>
    <w:rPr>
      <w:sz w:val="24"/>
      <w:szCs w:val="24"/>
      <w:lang w:eastAsia="ja-JP"/>
    </w:rPr>
  </w:style>
  <w:style w:type="paragraph" w:customStyle="1" w:styleId="65724C0BDD38B14EBDE3D2990925D7CF">
    <w:name w:val="65724C0BDD38B14EBDE3D2990925D7CF"/>
    <w:rsid w:val="001949F2"/>
    <w:pPr>
      <w:spacing w:after="0" w:line="240" w:lineRule="auto"/>
    </w:pPr>
    <w:rPr>
      <w:sz w:val="24"/>
      <w:szCs w:val="24"/>
      <w:lang w:eastAsia="ja-JP"/>
    </w:rPr>
  </w:style>
  <w:style w:type="paragraph" w:customStyle="1" w:styleId="8FB1A89D1CB8FE4686920269DAE8C775">
    <w:name w:val="8FB1A89D1CB8FE4686920269DAE8C775"/>
    <w:rsid w:val="001949F2"/>
    <w:pPr>
      <w:spacing w:after="0" w:line="240" w:lineRule="auto"/>
    </w:pPr>
    <w:rPr>
      <w:sz w:val="24"/>
      <w:szCs w:val="24"/>
      <w:lang w:eastAsia="ja-JP"/>
    </w:rPr>
  </w:style>
  <w:style w:type="paragraph" w:customStyle="1" w:styleId="CDBA3B58140EA24BB246C5EF3463A6B7">
    <w:name w:val="CDBA3B58140EA24BB246C5EF3463A6B7"/>
    <w:rsid w:val="001949F2"/>
    <w:pPr>
      <w:spacing w:after="0" w:line="240" w:lineRule="auto"/>
    </w:pPr>
    <w:rPr>
      <w:sz w:val="24"/>
      <w:szCs w:val="24"/>
      <w:lang w:eastAsia="ja-JP"/>
    </w:rPr>
  </w:style>
  <w:style w:type="paragraph" w:customStyle="1" w:styleId="0047CF4C9D854942A054AF0DE4E125CF">
    <w:name w:val="0047CF4C9D854942A054AF0DE4E125CF"/>
    <w:rsid w:val="001949F2"/>
    <w:pPr>
      <w:spacing w:after="0" w:line="240" w:lineRule="auto"/>
    </w:pPr>
    <w:rPr>
      <w:sz w:val="24"/>
      <w:szCs w:val="24"/>
      <w:lang w:eastAsia="ja-JP"/>
    </w:rPr>
  </w:style>
  <w:style w:type="paragraph" w:customStyle="1" w:styleId="13B38556F6DBD6468ED03E08D5E35A6A">
    <w:name w:val="13B38556F6DBD6468ED03E08D5E35A6A"/>
    <w:rsid w:val="001949F2"/>
    <w:pPr>
      <w:spacing w:after="0" w:line="240" w:lineRule="auto"/>
    </w:pPr>
    <w:rPr>
      <w:sz w:val="24"/>
      <w:szCs w:val="24"/>
      <w:lang w:eastAsia="ja-JP"/>
    </w:rPr>
  </w:style>
  <w:style w:type="paragraph" w:customStyle="1" w:styleId="9E7E1E0D3DFC194FA84234442882B5BD">
    <w:name w:val="9E7E1E0D3DFC194FA84234442882B5BD"/>
    <w:rsid w:val="001949F2"/>
    <w:pPr>
      <w:spacing w:after="0" w:line="240" w:lineRule="auto"/>
    </w:pPr>
    <w:rPr>
      <w:sz w:val="24"/>
      <w:szCs w:val="24"/>
      <w:lang w:eastAsia="ja-JP"/>
    </w:rPr>
  </w:style>
  <w:style w:type="paragraph" w:customStyle="1" w:styleId="89592DC9307EF9468897EA4BEA278899">
    <w:name w:val="89592DC9307EF9468897EA4BEA278899"/>
    <w:rsid w:val="001949F2"/>
    <w:pPr>
      <w:spacing w:after="0" w:line="240" w:lineRule="auto"/>
    </w:pPr>
    <w:rPr>
      <w:sz w:val="24"/>
      <w:szCs w:val="24"/>
      <w:lang w:eastAsia="ja-JP"/>
    </w:rPr>
  </w:style>
  <w:style w:type="paragraph" w:customStyle="1" w:styleId="0B64CA09A1B53841906DA94B0DEBD102">
    <w:name w:val="0B64CA09A1B53841906DA94B0DEBD102"/>
    <w:rsid w:val="001949F2"/>
    <w:pPr>
      <w:spacing w:after="0" w:line="240" w:lineRule="auto"/>
    </w:pPr>
    <w:rPr>
      <w:sz w:val="24"/>
      <w:szCs w:val="24"/>
      <w:lang w:eastAsia="ja-JP"/>
    </w:rPr>
  </w:style>
  <w:style w:type="paragraph" w:customStyle="1" w:styleId="928AB0E1FA0F0943995C312E020AF489">
    <w:name w:val="928AB0E1FA0F0943995C312E020AF489"/>
    <w:rsid w:val="001949F2"/>
    <w:pPr>
      <w:spacing w:after="0" w:line="240" w:lineRule="auto"/>
    </w:pPr>
    <w:rPr>
      <w:sz w:val="24"/>
      <w:szCs w:val="24"/>
      <w:lang w:eastAsia="ja-JP"/>
    </w:rPr>
  </w:style>
  <w:style w:type="paragraph" w:customStyle="1" w:styleId="D56F5461BBAE854182E3A0D8031E2593">
    <w:name w:val="D56F5461BBAE854182E3A0D8031E2593"/>
    <w:rsid w:val="001949F2"/>
    <w:pPr>
      <w:spacing w:after="0" w:line="240" w:lineRule="auto"/>
    </w:pPr>
    <w:rPr>
      <w:sz w:val="24"/>
      <w:szCs w:val="24"/>
      <w:lang w:eastAsia="ja-JP"/>
    </w:rPr>
  </w:style>
  <w:style w:type="paragraph" w:customStyle="1" w:styleId="EF1DD7191561964E911B2EA799018734">
    <w:name w:val="EF1DD7191561964E911B2EA799018734"/>
    <w:rsid w:val="001949F2"/>
    <w:pPr>
      <w:spacing w:after="0" w:line="240" w:lineRule="auto"/>
    </w:pPr>
    <w:rPr>
      <w:sz w:val="24"/>
      <w:szCs w:val="24"/>
      <w:lang w:eastAsia="ja-JP"/>
    </w:rPr>
  </w:style>
  <w:style w:type="paragraph" w:customStyle="1" w:styleId="CFAB8745B5A5EE4E9FA6440909705CF1">
    <w:name w:val="CFAB8745B5A5EE4E9FA6440909705CF1"/>
    <w:rsid w:val="001949F2"/>
    <w:pPr>
      <w:spacing w:after="0" w:line="240" w:lineRule="auto"/>
    </w:pPr>
    <w:rPr>
      <w:sz w:val="24"/>
      <w:szCs w:val="24"/>
      <w:lang w:eastAsia="ja-JP"/>
    </w:rPr>
  </w:style>
  <w:style w:type="paragraph" w:customStyle="1" w:styleId="7926F56C3481D94BB5AF616058ED7536">
    <w:name w:val="7926F56C3481D94BB5AF616058ED7536"/>
    <w:rsid w:val="001949F2"/>
    <w:pPr>
      <w:spacing w:after="0" w:line="240" w:lineRule="auto"/>
    </w:pPr>
    <w:rPr>
      <w:sz w:val="24"/>
      <w:szCs w:val="24"/>
      <w:lang w:eastAsia="ja-JP"/>
    </w:rPr>
  </w:style>
  <w:style w:type="paragraph" w:customStyle="1" w:styleId="016C616E475C6D40982E8C7D491D9CAA">
    <w:name w:val="016C616E475C6D40982E8C7D491D9CAA"/>
    <w:rsid w:val="001949F2"/>
    <w:pPr>
      <w:spacing w:after="0" w:line="240" w:lineRule="auto"/>
    </w:pPr>
    <w:rPr>
      <w:sz w:val="24"/>
      <w:szCs w:val="24"/>
      <w:lang w:eastAsia="ja-JP"/>
    </w:rPr>
  </w:style>
  <w:style w:type="paragraph" w:customStyle="1" w:styleId="5ED3A7CCC87FB749BD9221C0EEFEF7AF">
    <w:name w:val="5ED3A7CCC87FB749BD9221C0EEFEF7AF"/>
    <w:rsid w:val="001949F2"/>
    <w:pPr>
      <w:spacing w:after="0" w:line="240" w:lineRule="auto"/>
    </w:pPr>
    <w:rPr>
      <w:sz w:val="24"/>
      <w:szCs w:val="24"/>
      <w:lang w:eastAsia="ja-JP"/>
    </w:rPr>
  </w:style>
  <w:style w:type="paragraph" w:customStyle="1" w:styleId="094A07BC44FCDB46919D51862E228CC9">
    <w:name w:val="094A07BC44FCDB46919D51862E228CC9"/>
    <w:rsid w:val="001949F2"/>
    <w:pPr>
      <w:spacing w:after="0" w:line="240" w:lineRule="auto"/>
    </w:pPr>
    <w:rPr>
      <w:sz w:val="24"/>
      <w:szCs w:val="24"/>
      <w:lang w:eastAsia="ja-JP"/>
    </w:rPr>
  </w:style>
  <w:style w:type="paragraph" w:customStyle="1" w:styleId="515443B4BBEFB541BF1A0A66EFC27803">
    <w:name w:val="515443B4BBEFB541BF1A0A66EFC27803"/>
    <w:rsid w:val="001949F2"/>
    <w:pPr>
      <w:spacing w:after="0" w:line="240" w:lineRule="auto"/>
    </w:pPr>
    <w:rPr>
      <w:sz w:val="24"/>
      <w:szCs w:val="24"/>
      <w:lang w:eastAsia="ja-JP"/>
    </w:rPr>
  </w:style>
  <w:style w:type="paragraph" w:customStyle="1" w:styleId="915DF9FDD6A9BE4D9DD917FD018AE4E9">
    <w:name w:val="915DF9FDD6A9BE4D9DD917FD018AE4E9"/>
    <w:rsid w:val="001949F2"/>
    <w:pPr>
      <w:spacing w:after="0" w:line="240" w:lineRule="auto"/>
    </w:pPr>
    <w:rPr>
      <w:sz w:val="24"/>
      <w:szCs w:val="24"/>
      <w:lang w:eastAsia="ja-JP"/>
    </w:rPr>
  </w:style>
  <w:style w:type="paragraph" w:customStyle="1" w:styleId="D66C29625717F04C8DC40E6D9BF567E8">
    <w:name w:val="D66C29625717F04C8DC40E6D9BF567E8"/>
    <w:rsid w:val="001949F2"/>
    <w:pPr>
      <w:spacing w:after="0" w:line="240" w:lineRule="auto"/>
    </w:pPr>
    <w:rPr>
      <w:sz w:val="24"/>
      <w:szCs w:val="24"/>
      <w:lang w:eastAsia="ja-JP"/>
    </w:rPr>
  </w:style>
  <w:style w:type="paragraph" w:customStyle="1" w:styleId="83428FCACF482B4FB1616AA0813648FE">
    <w:name w:val="83428FCACF482B4FB1616AA0813648FE"/>
    <w:rsid w:val="001949F2"/>
    <w:pPr>
      <w:spacing w:after="0" w:line="240" w:lineRule="auto"/>
    </w:pPr>
    <w:rPr>
      <w:sz w:val="24"/>
      <w:szCs w:val="24"/>
      <w:lang w:eastAsia="ja-JP"/>
    </w:rPr>
  </w:style>
  <w:style w:type="paragraph" w:customStyle="1" w:styleId="72B6CBB7CE14194595723BDC76CCBDA7">
    <w:name w:val="72B6CBB7CE14194595723BDC76CCBDA7"/>
    <w:rsid w:val="001949F2"/>
    <w:pPr>
      <w:spacing w:after="0" w:line="240" w:lineRule="auto"/>
    </w:pPr>
    <w:rPr>
      <w:sz w:val="24"/>
      <w:szCs w:val="24"/>
      <w:lang w:eastAsia="ja-JP"/>
    </w:rPr>
  </w:style>
  <w:style w:type="paragraph" w:customStyle="1" w:styleId="EE1D55D6C3B9E54A9F6004379DB4F3FA">
    <w:name w:val="EE1D55D6C3B9E54A9F6004379DB4F3FA"/>
    <w:rsid w:val="001949F2"/>
    <w:pPr>
      <w:spacing w:after="0" w:line="240" w:lineRule="auto"/>
    </w:pPr>
    <w:rPr>
      <w:sz w:val="24"/>
      <w:szCs w:val="24"/>
      <w:lang w:eastAsia="ja-JP"/>
    </w:rPr>
  </w:style>
  <w:style w:type="paragraph" w:customStyle="1" w:styleId="C0ECB70D6D847E4EADF0DD008A37354F">
    <w:name w:val="C0ECB70D6D847E4EADF0DD008A37354F"/>
    <w:rsid w:val="001949F2"/>
    <w:pPr>
      <w:spacing w:after="0" w:line="240" w:lineRule="auto"/>
    </w:pPr>
    <w:rPr>
      <w:sz w:val="24"/>
      <w:szCs w:val="24"/>
      <w:lang w:eastAsia="ja-JP"/>
    </w:rPr>
  </w:style>
  <w:style w:type="paragraph" w:customStyle="1" w:styleId="C724BC0D5BB0944AA64D0A29B9A52413">
    <w:name w:val="C724BC0D5BB0944AA64D0A29B9A52413"/>
    <w:rsid w:val="001949F2"/>
    <w:pPr>
      <w:spacing w:after="0" w:line="240" w:lineRule="auto"/>
    </w:pPr>
    <w:rPr>
      <w:sz w:val="24"/>
      <w:szCs w:val="24"/>
      <w:lang w:eastAsia="ja-JP"/>
    </w:rPr>
  </w:style>
  <w:style w:type="paragraph" w:customStyle="1" w:styleId="1C3C34DA26598848AB4F8FD20DDF9066">
    <w:name w:val="1C3C34DA26598848AB4F8FD20DDF9066"/>
    <w:rsid w:val="001949F2"/>
    <w:pPr>
      <w:spacing w:after="0" w:line="240" w:lineRule="auto"/>
    </w:pPr>
    <w:rPr>
      <w:sz w:val="24"/>
      <w:szCs w:val="24"/>
      <w:lang w:eastAsia="ja-JP"/>
    </w:rPr>
  </w:style>
  <w:style w:type="paragraph" w:customStyle="1" w:styleId="1BA79998570735418ADB71B5E4C44220">
    <w:name w:val="1BA79998570735418ADB71B5E4C44220"/>
    <w:rsid w:val="001949F2"/>
    <w:pPr>
      <w:spacing w:after="0" w:line="240" w:lineRule="auto"/>
    </w:pPr>
    <w:rPr>
      <w:sz w:val="24"/>
      <w:szCs w:val="24"/>
      <w:lang w:eastAsia="ja-JP"/>
    </w:rPr>
  </w:style>
  <w:style w:type="paragraph" w:customStyle="1" w:styleId="CE14DF1B98349B4984F87CD3B3BACA64">
    <w:name w:val="CE14DF1B98349B4984F87CD3B3BACA64"/>
    <w:rsid w:val="001949F2"/>
    <w:pPr>
      <w:spacing w:after="0" w:line="240" w:lineRule="auto"/>
    </w:pPr>
    <w:rPr>
      <w:sz w:val="24"/>
      <w:szCs w:val="24"/>
      <w:lang w:eastAsia="ja-JP"/>
    </w:rPr>
  </w:style>
  <w:style w:type="paragraph" w:customStyle="1" w:styleId="6152375FC355D8489154298DBE2CA31A">
    <w:name w:val="6152375FC355D8489154298DBE2CA31A"/>
    <w:rsid w:val="001949F2"/>
    <w:pPr>
      <w:spacing w:after="0" w:line="240" w:lineRule="auto"/>
    </w:pPr>
    <w:rPr>
      <w:sz w:val="24"/>
      <w:szCs w:val="24"/>
      <w:lang w:eastAsia="ja-JP"/>
    </w:rPr>
  </w:style>
  <w:style w:type="paragraph" w:customStyle="1" w:styleId="3EE68D5F01999A409B1DF9B6D909BDEC">
    <w:name w:val="3EE68D5F01999A409B1DF9B6D909BDEC"/>
    <w:rsid w:val="001949F2"/>
    <w:pPr>
      <w:spacing w:after="0" w:line="240" w:lineRule="auto"/>
    </w:pPr>
    <w:rPr>
      <w:sz w:val="24"/>
      <w:szCs w:val="24"/>
      <w:lang w:eastAsia="ja-JP"/>
    </w:rPr>
  </w:style>
  <w:style w:type="paragraph" w:customStyle="1" w:styleId="91DFD05B1F1C3F49B4D63759299AB08A">
    <w:name w:val="91DFD05B1F1C3F49B4D63759299AB08A"/>
    <w:rsid w:val="001949F2"/>
    <w:pPr>
      <w:spacing w:after="0" w:line="240" w:lineRule="auto"/>
    </w:pPr>
    <w:rPr>
      <w:sz w:val="24"/>
      <w:szCs w:val="24"/>
      <w:lang w:eastAsia="ja-JP"/>
    </w:rPr>
  </w:style>
  <w:style w:type="paragraph" w:customStyle="1" w:styleId="ED0FE4289225764CBAA0C5E2BBC23149">
    <w:name w:val="ED0FE4289225764CBAA0C5E2BBC23149"/>
    <w:rsid w:val="001949F2"/>
    <w:pPr>
      <w:spacing w:after="0" w:line="240" w:lineRule="auto"/>
    </w:pPr>
    <w:rPr>
      <w:sz w:val="24"/>
      <w:szCs w:val="24"/>
      <w:lang w:eastAsia="ja-JP"/>
    </w:rPr>
  </w:style>
  <w:style w:type="paragraph" w:customStyle="1" w:styleId="83416B0D05970744AE79AED7B0C8F904">
    <w:name w:val="83416B0D05970744AE79AED7B0C8F904"/>
    <w:rsid w:val="001949F2"/>
    <w:pPr>
      <w:spacing w:after="0" w:line="240" w:lineRule="auto"/>
    </w:pPr>
    <w:rPr>
      <w:sz w:val="24"/>
      <w:szCs w:val="24"/>
      <w:lang w:eastAsia="ja-JP"/>
    </w:rPr>
  </w:style>
  <w:style w:type="paragraph" w:customStyle="1" w:styleId="B5E875206F3DEE45B65397B7C381B0C7">
    <w:name w:val="B5E875206F3DEE45B65397B7C381B0C7"/>
    <w:rsid w:val="001949F2"/>
    <w:pPr>
      <w:spacing w:after="0" w:line="240" w:lineRule="auto"/>
    </w:pPr>
    <w:rPr>
      <w:sz w:val="24"/>
      <w:szCs w:val="24"/>
      <w:lang w:eastAsia="ja-JP"/>
    </w:rPr>
  </w:style>
  <w:style w:type="paragraph" w:customStyle="1" w:styleId="CB54D7AC1C41CF4582E62BB14582FBFE">
    <w:name w:val="CB54D7AC1C41CF4582E62BB14582FBFE"/>
    <w:rsid w:val="001949F2"/>
    <w:pPr>
      <w:spacing w:after="0" w:line="240" w:lineRule="auto"/>
    </w:pPr>
    <w:rPr>
      <w:sz w:val="24"/>
      <w:szCs w:val="24"/>
      <w:lang w:eastAsia="ja-JP"/>
    </w:rPr>
  </w:style>
  <w:style w:type="paragraph" w:customStyle="1" w:styleId="69556BC6CC8739418BC0B1467A5257FD">
    <w:name w:val="69556BC6CC8739418BC0B1467A5257FD"/>
    <w:rsid w:val="001949F2"/>
    <w:pPr>
      <w:spacing w:after="0" w:line="240" w:lineRule="auto"/>
    </w:pPr>
    <w:rPr>
      <w:sz w:val="24"/>
      <w:szCs w:val="24"/>
      <w:lang w:eastAsia="ja-JP"/>
    </w:rPr>
  </w:style>
  <w:style w:type="paragraph" w:customStyle="1" w:styleId="6647C998B4B45049BEAD1309CE5010CB">
    <w:name w:val="6647C998B4B45049BEAD1309CE5010CB"/>
    <w:rsid w:val="001949F2"/>
    <w:pPr>
      <w:spacing w:after="0" w:line="240" w:lineRule="auto"/>
    </w:pPr>
    <w:rPr>
      <w:sz w:val="24"/>
      <w:szCs w:val="24"/>
      <w:lang w:eastAsia="ja-JP"/>
    </w:rPr>
  </w:style>
  <w:style w:type="paragraph" w:customStyle="1" w:styleId="4C64B0C8CE58DF45AC3E0265637716B4">
    <w:name w:val="4C64B0C8CE58DF45AC3E0265637716B4"/>
    <w:rsid w:val="001949F2"/>
    <w:pPr>
      <w:spacing w:after="0" w:line="240" w:lineRule="auto"/>
    </w:pPr>
    <w:rPr>
      <w:sz w:val="24"/>
      <w:szCs w:val="24"/>
      <w:lang w:eastAsia="ja-JP"/>
    </w:rPr>
  </w:style>
  <w:style w:type="paragraph" w:customStyle="1" w:styleId="31CE9B6F9CBD034AB7D9F46DA3B3602D">
    <w:name w:val="31CE9B6F9CBD034AB7D9F46DA3B3602D"/>
    <w:rsid w:val="00FC62AA"/>
    <w:pPr>
      <w:spacing w:after="0" w:line="240" w:lineRule="auto"/>
    </w:pPr>
    <w:rPr>
      <w:sz w:val="24"/>
      <w:szCs w:val="24"/>
      <w:lang w:eastAsia="ja-JP"/>
    </w:rPr>
  </w:style>
  <w:style w:type="paragraph" w:customStyle="1" w:styleId="F0B7A1ECC917DA4C8946D228E2877593">
    <w:name w:val="F0B7A1ECC917DA4C8946D228E2877593"/>
    <w:rsid w:val="00FC62AA"/>
    <w:pPr>
      <w:spacing w:after="0" w:line="240" w:lineRule="auto"/>
    </w:pPr>
    <w:rPr>
      <w:sz w:val="24"/>
      <w:szCs w:val="24"/>
      <w:lang w:eastAsia="ja-JP"/>
    </w:rPr>
  </w:style>
  <w:style w:type="paragraph" w:customStyle="1" w:styleId="DB819DDA5B62A24A9311B866626A15A2">
    <w:name w:val="DB819DDA5B62A24A9311B866626A15A2"/>
    <w:rsid w:val="00FC62AA"/>
    <w:pPr>
      <w:spacing w:after="0" w:line="240" w:lineRule="auto"/>
    </w:pPr>
    <w:rPr>
      <w:sz w:val="24"/>
      <w:szCs w:val="24"/>
      <w:lang w:eastAsia="ja-JP"/>
    </w:rPr>
  </w:style>
  <w:style w:type="paragraph" w:customStyle="1" w:styleId="F50D6813548763429F9928A28C964BD9">
    <w:name w:val="F50D6813548763429F9928A28C964BD9"/>
    <w:rsid w:val="00FC62AA"/>
    <w:pPr>
      <w:spacing w:after="0" w:line="240" w:lineRule="auto"/>
    </w:pPr>
    <w:rPr>
      <w:sz w:val="24"/>
      <w:szCs w:val="24"/>
      <w:lang w:eastAsia="ja-JP"/>
    </w:rPr>
  </w:style>
  <w:style w:type="paragraph" w:customStyle="1" w:styleId="BDB380B791FAD94FBC0C3BAFAED4E055">
    <w:name w:val="BDB380B791FAD94FBC0C3BAFAED4E055"/>
    <w:rsid w:val="00FC62AA"/>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95426-B5F3-43E4-9023-BBB0EEA4E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Deliverable Template_v4</Template>
  <TotalTime>5669</TotalTime>
  <Pages>53</Pages>
  <Words>6347</Words>
  <Characters>36182</Characters>
  <Application>Microsoft Office Word</Application>
  <DocSecurity>0</DocSecurity>
  <Lines>301</Lines>
  <Paragraphs>84</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vt:lpstr/>
      <vt:lpstr>    About This Design Guide</vt:lpstr>
      <vt:lpstr>    Overview</vt:lpstr>
      <vt:lpstr>    Use Case</vt:lpstr>
      <vt:lpstr>        Business Objectives</vt:lpstr>
      <vt:lpstr>        Technical Objectives</vt:lpstr>
      <vt:lpstr>    Citrix XenDesktop 7.6 on GCE </vt:lpstr>
      <vt:lpstr>    XenDesktop 7.6 on GCE Architecture</vt:lpstr>
      <vt:lpstr>        User Group</vt:lpstr>
      <vt:lpstr>        Access Layer</vt:lpstr>
      <vt:lpstr>        Desktop Layer </vt:lpstr>
      <vt:lpstr>        Control Layer</vt:lpstr>
      <vt:lpstr>    Management and Operations</vt:lpstr>
      <vt:lpstr>    Solution Capabilities and Constraints </vt:lpstr>
      <vt:lpstr>        GCE as an IaaS Platform</vt:lpstr>
      <vt:lpstr>        Microsoft Instances and Services Used for this Guide</vt:lpstr>
      <vt:lpstr>        Citrix Components Supported in GCE for this Solution</vt:lpstr>
      <vt:lpstr>    Scenario: Augmenting On-Premises Services with XenDesktop 7.6 Workers Hosted in </vt:lpstr>
      <vt:lpstr>        Set Up the Virtual Network</vt:lpstr>
      <vt:lpstr>        Set up the XenApp or XenDesktop Infrastructure Instances</vt:lpstr>
      <vt:lpstr>    Conclusion</vt:lpstr>
      <vt:lpstr>        Additional Resources</vt:lpstr>
    </vt:vector>
  </TitlesOfParts>
  <Company>Citrix</Company>
  <LinksUpToDate>false</LinksUpToDate>
  <CharactersWithSpaces>42445</CharactersWithSpaces>
  <SharedDoc>false</SharedDoc>
  <HyperlinkBase/>
  <HLinks>
    <vt:vector size="18" baseType="variant">
      <vt:variant>
        <vt:i4>1507391</vt:i4>
      </vt:variant>
      <vt:variant>
        <vt:i4>14</vt:i4>
      </vt:variant>
      <vt:variant>
        <vt:i4>0</vt:i4>
      </vt:variant>
      <vt:variant>
        <vt:i4>5</vt:i4>
      </vt:variant>
      <vt:variant>
        <vt:lpwstr/>
      </vt:variant>
      <vt:variant>
        <vt:lpwstr>_Toc254612815</vt:lpwstr>
      </vt:variant>
      <vt:variant>
        <vt:i4>1507391</vt:i4>
      </vt:variant>
      <vt:variant>
        <vt:i4>8</vt:i4>
      </vt:variant>
      <vt:variant>
        <vt:i4>0</vt:i4>
      </vt:variant>
      <vt:variant>
        <vt:i4>5</vt:i4>
      </vt:variant>
      <vt:variant>
        <vt:lpwstr/>
      </vt:variant>
      <vt:variant>
        <vt:lpwstr>_Toc254612814</vt:lpwstr>
      </vt:variant>
      <vt:variant>
        <vt:i4>1507391</vt:i4>
      </vt:variant>
      <vt:variant>
        <vt:i4>2</vt:i4>
      </vt:variant>
      <vt:variant>
        <vt:i4>0</vt:i4>
      </vt:variant>
      <vt:variant>
        <vt:i4>5</vt:i4>
      </vt:variant>
      <vt:variant>
        <vt:lpwstr/>
      </vt:variant>
      <vt:variant>
        <vt:lpwstr>_Toc254612813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Worldwide Consulting</dc:creator>
  <cp:lastModifiedBy>Peter Bats</cp:lastModifiedBy>
  <cp:revision>14</cp:revision>
  <cp:lastPrinted>2014-07-11T20:53:00Z</cp:lastPrinted>
  <dcterms:created xsi:type="dcterms:W3CDTF">2014-07-11T20:53:00Z</dcterms:created>
  <dcterms:modified xsi:type="dcterms:W3CDTF">2015-06-17T09:05:00Z</dcterms:modified>
  <cp:version>v1.0</cp:version>
</cp:coreProperties>
</file>